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Header content table"/>
      </w:tblPr>
      <w:tblGrid>
        <w:gridCol w:w="1530"/>
        <w:gridCol w:w="1539"/>
        <w:gridCol w:w="1538"/>
        <w:gridCol w:w="1569"/>
        <w:gridCol w:w="1552"/>
        <w:gridCol w:w="1521"/>
        <w:gridCol w:w="1551"/>
      </w:tblGrid>
      <w:tr w:rsidR="007B74FB" w14:paraId="2C9A6507" w14:textId="77777777">
        <w:trPr>
          <w:trHeight w:hRule="exact" w:val="475"/>
          <w:jc w:val="center"/>
        </w:trPr>
        <w:tc>
          <w:tcPr>
            <w:tcW w:w="1530" w:type="dxa"/>
            <w:vAlign w:val="center"/>
          </w:tcPr>
          <w:p w14:paraId="4469312E" w14:textId="77777777" w:rsidR="007B74FB" w:rsidRDefault="000C7341">
            <w:pPr>
              <w:pStyle w:val="Days"/>
            </w:pPr>
            <w:r>
              <w:t>Sunday</w:t>
            </w:r>
          </w:p>
        </w:tc>
        <w:tc>
          <w:tcPr>
            <w:tcW w:w="1539" w:type="dxa"/>
            <w:vAlign w:val="center"/>
          </w:tcPr>
          <w:p w14:paraId="129095BE" w14:textId="77777777" w:rsidR="007B74FB" w:rsidRDefault="000C7341">
            <w:pPr>
              <w:pStyle w:val="Days-dark"/>
            </w:pPr>
            <w:r>
              <w:t>Monday</w:t>
            </w:r>
          </w:p>
        </w:tc>
        <w:tc>
          <w:tcPr>
            <w:tcW w:w="1538" w:type="dxa"/>
            <w:vAlign w:val="center"/>
          </w:tcPr>
          <w:p w14:paraId="4FCD604E" w14:textId="77777777" w:rsidR="007B74FB" w:rsidRDefault="000C7341">
            <w:pPr>
              <w:pStyle w:val="Days"/>
            </w:pPr>
            <w:r>
              <w:t>Tuesday</w:t>
            </w:r>
          </w:p>
        </w:tc>
        <w:tc>
          <w:tcPr>
            <w:tcW w:w="1569" w:type="dxa"/>
            <w:vAlign w:val="center"/>
          </w:tcPr>
          <w:p w14:paraId="14F478B7" w14:textId="77777777" w:rsidR="007B74FB" w:rsidRDefault="000C7341">
            <w:pPr>
              <w:pStyle w:val="Days-dark"/>
            </w:pPr>
            <w:r>
              <w:t>Wednesday</w:t>
            </w:r>
          </w:p>
        </w:tc>
        <w:tc>
          <w:tcPr>
            <w:tcW w:w="1552" w:type="dxa"/>
            <w:vAlign w:val="center"/>
          </w:tcPr>
          <w:p w14:paraId="01C7B8EF" w14:textId="77777777" w:rsidR="007B74FB" w:rsidRDefault="000C7341">
            <w:pPr>
              <w:pStyle w:val="Days"/>
            </w:pPr>
            <w:r>
              <w:t>Thursday</w:t>
            </w:r>
          </w:p>
        </w:tc>
        <w:tc>
          <w:tcPr>
            <w:tcW w:w="1521" w:type="dxa"/>
            <w:vAlign w:val="center"/>
          </w:tcPr>
          <w:p w14:paraId="660E61FE" w14:textId="77777777" w:rsidR="007B74FB" w:rsidRDefault="000C7341">
            <w:pPr>
              <w:pStyle w:val="Days-dark"/>
            </w:pPr>
            <w:r>
              <w:t>Friday</w:t>
            </w:r>
          </w:p>
        </w:tc>
        <w:tc>
          <w:tcPr>
            <w:tcW w:w="1551" w:type="dxa"/>
            <w:vAlign w:val="center"/>
          </w:tcPr>
          <w:p w14:paraId="50D23DD1" w14:textId="77777777" w:rsidR="007B74FB" w:rsidRDefault="000C7341">
            <w:pPr>
              <w:pStyle w:val="Days"/>
            </w:pPr>
            <w:r>
              <w:t>Saturday</w:t>
            </w:r>
          </w:p>
        </w:tc>
      </w:tr>
    </w:tbl>
    <w:p w14:paraId="3A2278D0" w14:textId="77777777" w:rsidR="007B74FB" w:rsidRDefault="000C7341">
      <w:pPr>
        <w:pStyle w:val="NoSpacing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anchor distT="0" distB="0" distL="114300" distR="114300" simplePos="0" relativeHeight="251661312" behindDoc="1" locked="1" layoutInCell="1" allowOverlap="1" wp14:anchorId="3BA2339B" wp14:editId="58A29587">
                <wp:simplePos x="0" y="0"/>
                <wp:positionH relativeFrom="page">
                  <wp:align>center</wp:align>
                </wp:positionH>
                <mc:AlternateContent>
                  <mc:Choice Requires="wp14">
                    <wp:positionV relativeFrom="page">
                      <wp14:pctPosVOffset>4100</wp14:pctPosVOffset>
                    </wp:positionV>
                  </mc:Choice>
                  <mc:Fallback>
                    <wp:positionV relativeFrom="page">
                      <wp:posOffset>412115</wp:posOffset>
                    </wp:positionV>
                  </mc:Fallback>
                </mc:AlternateContent>
                <wp:extent cx="6940296" cy="402336"/>
                <wp:effectExtent l="0" t="0" r="0" b="0"/>
                <wp:wrapNone/>
                <wp:docPr id="142" name="Calendar Grid Art-Table Headers" title="Background graphics for calendar headin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0296" cy="402336"/>
                          <a:chOff x="0" y="0"/>
                          <a:chExt cx="6943725" cy="405130"/>
                        </a:xfrm>
                      </wpg:grpSpPr>
                      <wpg:grpSp>
                        <wpg:cNvPr id="130" name="Calendar Grid Art-table headers"/>
                        <wpg:cNvGrpSpPr/>
                        <wpg:grpSpPr>
                          <a:xfrm>
                            <a:off x="25879" y="25879"/>
                            <a:ext cx="6894576" cy="329184"/>
                            <a:chOff x="6350" y="0"/>
                            <a:chExt cx="6838950" cy="325438"/>
                          </a:xfrm>
                        </wpg:grpSpPr>
                        <wps:wsp>
                          <wps:cNvPr id="131" name="Freeform 131"/>
                          <wps:cNvSpPr>
                            <a:spLocks noEditPoints="1"/>
                          </wps:cNvSpPr>
                          <wps:spPr bwMode="auto">
                            <a:xfrm>
                              <a:off x="5864225" y="7938"/>
                              <a:ext cx="981075" cy="309563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2 h 195"/>
                                <a:gd name="T2" fmla="*/ 331 w 618"/>
                                <a:gd name="T3" fmla="*/ 2 h 195"/>
                                <a:gd name="T4" fmla="*/ 320 w 618"/>
                                <a:gd name="T5" fmla="*/ 2 h 195"/>
                                <a:gd name="T6" fmla="*/ 324 w 618"/>
                                <a:gd name="T7" fmla="*/ 2 h 195"/>
                                <a:gd name="T8" fmla="*/ 271 w 618"/>
                                <a:gd name="T9" fmla="*/ 2 h 195"/>
                                <a:gd name="T10" fmla="*/ 271 w 618"/>
                                <a:gd name="T11" fmla="*/ 2 h 195"/>
                                <a:gd name="T12" fmla="*/ 278 w 618"/>
                                <a:gd name="T13" fmla="*/ 2 h 195"/>
                                <a:gd name="T14" fmla="*/ 291 w 618"/>
                                <a:gd name="T15" fmla="*/ 2 h 195"/>
                                <a:gd name="T16" fmla="*/ 326 w 618"/>
                                <a:gd name="T17" fmla="*/ 0 h 195"/>
                                <a:gd name="T18" fmla="*/ 389 w 618"/>
                                <a:gd name="T19" fmla="*/ 5 h 195"/>
                                <a:gd name="T20" fmla="*/ 424 w 618"/>
                                <a:gd name="T21" fmla="*/ 12 h 195"/>
                                <a:gd name="T22" fmla="*/ 461 w 618"/>
                                <a:gd name="T23" fmla="*/ 9 h 195"/>
                                <a:gd name="T24" fmla="*/ 508 w 618"/>
                                <a:gd name="T25" fmla="*/ 8 h 195"/>
                                <a:gd name="T26" fmla="*/ 584 w 618"/>
                                <a:gd name="T27" fmla="*/ 3 h 195"/>
                                <a:gd name="T28" fmla="*/ 616 w 618"/>
                                <a:gd name="T29" fmla="*/ 191 h 195"/>
                                <a:gd name="T30" fmla="*/ 618 w 618"/>
                                <a:gd name="T31" fmla="*/ 193 h 195"/>
                                <a:gd name="T32" fmla="*/ 616 w 618"/>
                                <a:gd name="T33" fmla="*/ 194 h 195"/>
                                <a:gd name="T34" fmla="*/ 614 w 618"/>
                                <a:gd name="T35" fmla="*/ 195 h 195"/>
                                <a:gd name="T36" fmla="*/ 609 w 618"/>
                                <a:gd name="T37" fmla="*/ 195 h 195"/>
                                <a:gd name="T38" fmla="*/ 609 w 618"/>
                                <a:gd name="T39" fmla="*/ 195 h 195"/>
                                <a:gd name="T40" fmla="*/ 609 w 618"/>
                                <a:gd name="T41" fmla="*/ 194 h 195"/>
                                <a:gd name="T42" fmla="*/ 608 w 618"/>
                                <a:gd name="T43" fmla="*/ 194 h 195"/>
                                <a:gd name="T44" fmla="*/ 608 w 618"/>
                                <a:gd name="T45" fmla="*/ 193 h 195"/>
                                <a:gd name="T46" fmla="*/ 581 w 618"/>
                                <a:gd name="T47" fmla="*/ 193 h 195"/>
                                <a:gd name="T48" fmla="*/ 578 w 618"/>
                                <a:gd name="T49" fmla="*/ 194 h 195"/>
                                <a:gd name="T50" fmla="*/ 576 w 618"/>
                                <a:gd name="T51" fmla="*/ 193 h 195"/>
                                <a:gd name="T52" fmla="*/ 574 w 618"/>
                                <a:gd name="T53" fmla="*/ 193 h 195"/>
                                <a:gd name="T54" fmla="*/ 564 w 618"/>
                                <a:gd name="T55" fmla="*/ 193 h 195"/>
                                <a:gd name="T56" fmla="*/ 554 w 618"/>
                                <a:gd name="T57" fmla="*/ 193 h 195"/>
                                <a:gd name="T58" fmla="*/ 524 w 618"/>
                                <a:gd name="T59" fmla="*/ 193 h 195"/>
                                <a:gd name="T60" fmla="*/ 288 w 618"/>
                                <a:gd name="T61" fmla="*/ 194 h 195"/>
                                <a:gd name="T62" fmla="*/ 190 w 618"/>
                                <a:gd name="T63" fmla="*/ 193 h 195"/>
                                <a:gd name="T64" fmla="*/ 152 w 618"/>
                                <a:gd name="T65" fmla="*/ 193 h 195"/>
                                <a:gd name="T66" fmla="*/ 117 w 618"/>
                                <a:gd name="T67" fmla="*/ 193 h 195"/>
                                <a:gd name="T68" fmla="*/ 36 w 618"/>
                                <a:gd name="T69" fmla="*/ 194 h 195"/>
                                <a:gd name="T70" fmla="*/ 0 w 618"/>
                                <a:gd name="T71" fmla="*/ 194 h 195"/>
                                <a:gd name="T72" fmla="*/ 0 w 618"/>
                                <a:gd name="T73" fmla="*/ 153 h 195"/>
                                <a:gd name="T74" fmla="*/ 2 w 618"/>
                                <a:gd name="T75" fmla="*/ 115 h 195"/>
                                <a:gd name="T76" fmla="*/ 0 w 618"/>
                                <a:gd name="T77" fmla="*/ 3 h 195"/>
                                <a:gd name="T78" fmla="*/ 15 w 618"/>
                                <a:gd name="T79" fmla="*/ 4 h 195"/>
                                <a:gd name="T80" fmla="*/ 40 w 618"/>
                                <a:gd name="T81" fmla="*/ 7 h 195"/>
                                <a:gd name="T82" fmla="*/ 89 w 618"/>
                                <a:gd name="T83" fmla="*/ 3 h 195"/>
                                <a:gd name="T84" fmla="*/ 131 w 618"/>
                                <a:gd name="T85" fmla="*/ 2 h 195"/>
                                <a:gd name="T86" fmla="*/ 161 w 618"/>
                                <a:gd name="T87" fmla="*/ 5 h 195"/>
                                <a:gd name="T88" fmla="*/ 197 w 618"/>
                                <a:gd name="T89" fmla="*/ 3 h 195"/>
                                <a:gd name="T90" fmla="*/ 257 w 618"/>
                                <a:gd name="T9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18" h="195">
                                  <a:moveTo>
                                    <a:pt x="331" y="2"/>
                                  </a:moveTo>
                                  <a:lnTo>
                                    <a:pt x="326" y="2"/>
                                  </a:lnTo>
                                  <a:lnTo>
                                    <a:pt x="335" y="2"/>
                                  </a:lnTo>
                                  <a:lnTo>
                                    <a:pt x="331" y="2"/>
                                  </a:lnTo>
                                  <a:close/>
                                  <a:moveTo>
                                    <a:pt x="324" y="2"/>
                                  </a:moveTo>
                                  <a:lnTo>
                                    <a:pt x="320" y="2"/>
                                  </a:lnTo>
                                  <a:lnTo>
                                    <a:pt x="322" y="2"/>
                                  </a:lnTo>
                                  <a:lnTo>
                                    <a:pt x="324" y="2"/>
                                  </a:lnTo>
                                  <a:close/>
                                  <a:moveTo>
                                    <a:pt x="271" y="2"/>
                                  </a:moveTo>
                                  <a:lnTo>
                                    <a:pt x="271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1" y="2"/>
                                  </a:lnTo>
                                  <a:close/>
                                  <a:moveTo>
                                    <a:pt x="291" y="2"/>
                                  </a:moveTo>
                                  <a:lnTo>
                                    <a:pt x="278" y="2"/>
                                  </a:lnTo>
                                  <a:lnTo>
                                    <a:pt x="304" y="2"/>
                                  </a:lnTo>
                                  <a:lnTo>
                                    <a:pt x="291" y="2"/>
                                  </a:lnTo>
                                  <a:close/>
                                  <a:moveTo>
                                    <a:pt x="291" y="0"/>
                                  </a:moveTo>
                                  <a:lnTo>
                                    <a:pt x="326" y="0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89" y="5"/>
                                  </a:lnTo>
                                  <a:lnTo>
                                    <a:pt x="414" y="11"/>
                                  </a:lnTo>
                                  <a:lnTo>
                                    <a:pt x="424" y="12"/>
                                  </a:lnTo>
                                  <a:lnTo>
                                    <a:pt x="441" y="11"/>
                                  </a:lnTo>
                                  <a:lnTo>
                                    <a:pt x="461" y="9"/>
                                  </a:lnTo>
                                  <a:lnTo>
                                    <a:pt x="485" y="8"/>
                                  </a:lnTo>
                                  <a:lnTo>
                                    <a:pt x="508" y="8"/>
                                  </a:lnTo>
                                  <a:lnTo>
                                    <a:pt x="529" y="9"/>
                                  </a:lnTo>
                                  <a:lnTo>
                                    <a:pt x="584" y="3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1"/>
                                  </a:lnTo>
                                  <a:lnTo>
                                    <a:pt x="618" y="191"/>
                                  </a:lnTo>
                                  <a:lnTo>
                                    <a:pt x="618" y="193"/>
                                  </a:lnTo>
                                  <a:lnTo>
                                    <a:pt x="617" y="193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4" y="195"/>
                                  </a:lnTo>
                                  <a:lnTo>
                                    <a:pt x="612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6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3"/>
                                  </a:lnTo>
                                  <a:lnTo>
                                    <a:pt x="606" y="193"/>
                                  </a:lnTo>
                                  <a:lnTo>
                                    <a:pt x="581" y="193"/>
                                  </a:lnTo>
                                  <a:lnTo>
                                    <a:pt x="580" y="193"/>
                                  </a:lnTo>
                                  <a:lnTo>
                                    <a:pt x="578" y="194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6" y="193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4" y="193"/>
                                  </a:lnTo>
                                  <a:lnTo>
                                    <a:pt x="570" y="193"/>
                                  </a:lnTo>
                                  <a:lnTo>
                                    <a:pt x="564" y="193"/>
                                  </a:lnTo>
                                  <a:lnTo>
                                    <a:pt x="559" y="193"/>
                                  </a:lnTo>
                                  <a:lnTo>
                                    <a:pt x="554" y="193"/>
                                  </a:lnTo>
                                  <a:lnTo>
                                    <a:pt x="555" y="194"/>
                                  </a:lnTo>
                                  <a:lnTo>
                                    <a:pt x="524" y="193"/>
                                  </a:lnTo>
                                  <a:lnTo>
                                    <a:pt x="345" y="193"/>
                                  </a:lnTo>
                                  <a:lnTo>
                                    <a:pt x="288" y="194"/>
                                  </a:lnTo>
                                  <a:lnTo>
                                    <a:pt x="232" y="193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170" y="193"/>
                                  </a:lnTo>
                                  <a:lnTo>
                                    <a:pt x="152" y="193"/>
                                  </a:lnTo>
                                  <a:lnTo>
                                    <a:pt x="147" y="193"/>
                                  </a:lnTo>
                                  <a:lnTo>
                                    <a:pt x="117" y="193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61" y="5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197" y="3"/>
                                  </a:lnTo>
                                  <a:lnTo>
                                    <a:pt x="225" y="2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2" name="Freeform 132"/>
                          <wps:cNvSpPr>
                            <a:spLocks noEditPoints="1"/>
                          </wps:cNvSpPr>
                          <wps:spPr bwMode="auto">
                            <a:xfrm>
                              <a:off x="635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3 h 196"/>
                                <a:gd name="T2" fmla="*/ 331 w 618"/>
                                <a:gd name="T3" fmla="*/ 3 h 196"/>
                                <a:gd name="T4" fmla="*/ 319 w 618"/>
                                <a:gd name="T5" fmla="*/ 3 h 196"/>
                                <a:gd name="T6" fmla="*/ 323 w 618"/>
                                <a:gd name="T7" fmla="*/ 3 h 196"/>
                                <a:gd name="T8" fmla="*/ 271 w 618"/>
                                <a:gd name="T9" fmla="*/ 3 h 196"/>
                                <a:gd name="T10" fmla="*/ 271 w 618"/>
                                <a:gd name="T11" fmla="*/ 3 h 196"/>
                                <a:gd name="T12" fmla="*/ 277 w 618"/>
                                <a:gd name="T13" fmla="*/ 3 h 196"/>
                                <a:gd name="T14" fmla="*/ 291 w 618"/>
                                <a:gd name="T15" fmla="*/ 3 h 196"/>
                                <a:gd name="T16" fmla="*/ 407 w 618"/>
                                <a:gd name="T17" fmla="*/ 0 h 196"/>
                                <a:gd name="T18" fmla="*/ 431 w 618"/>
                                <a:gd name="T19" fmla="*/ 4 h 196"/>
                                <a:gd name="T20" fmla="*/ 445 w 618"/>
                                <a:gd name="T21" fmla="*/ 0 h 196"/>
                                <a:gd name="T22" fmla="*/ 505 w 618"/>
                                <a:gd name="T23" fmla="*/ 0 h 196"/>
                                <a:gd name="T24" fmla="*/ 517 w 618"/>
                                <a:gd name="T25" fmla="*/ 0 h 196"/>
                                <a:gd name="T26" fmla="*/ 543 w 618"/>
                                <a:gd name="T27" fmla="*/ 4 h 196"/>
                                <a:gd name="T28" fmla="*/ 577 w 618"/>
                                <a:gd name="T29" fmla="*/ 1 h 196"/>
                                <a:gd name="T30" fmla="*/ 573 w 618"/>
                                <a:gd name="T31" fmla="*/ 3 h 196"/>
                                <a:gd name="T32" fmla="*/ 607 w 618"/>
                                <a:gd name="T33" fmla="*/ 4 h 196"/>
                                <a:gd name="T34" fmla="*/ 615 w 618"/>
                                <a:gd name="T35" fmla="*/ 192 h 196"/>
                                <a:gd name="T36" fmla="*/ 618 w 618"/>
                                <a:gd name="T37" fmla="*/ 194 h 196"/>
                                <a:gd name="T38" fmla="*/ 615 w 618"/>
                                <a:gd name="T39" fmla="*/ 195 h 196"/>
                                <a:gd name="T40" fmla="*/ 614 w 618"/>
                                <a:gd name="T41" fmla="*/ 196 h 196"/>
                                <a:gd name="T42" fmla="*/ 609 w 618"/>
                                <a:gd name="T43" fmla="*/ 196 h 196"/>
                                <a:gd name="T44" fmla="*/ 609 w 618"/>
                                <a:gd name="T45" fmla="*/ 196 h 196"/>
                                <a:gd name="T46" fmla="*/ 609 w 618"/>
                                <a:gd name="T47" fmla="*/ 195 h 196"/>
                                <a:gd name="T48" fmla="*/ 607 w 618"/>
                                <a:gd name="T49" fmla="*/ 195 h 196"/>
                                <a:gd name="T50" fmla="*/ 607 w 618"/>
                                <a:gd name="T51" fmla="*/ 194 h 196"/>
                                <a:gd name="T52" fmla="*/ 581 w 618"/>
                                <a:gd name="T53" fmla="*/ 194 h 196"/>
                                <a:gd name="T54" fmla="*/ 577 w 618"/>
                                <a:gd name="T55" fmla="*/ 195 h 196"/>
                                <a:gd name="T56" fmla="*/ 576 w 618"/>
                                <a:gd name="T57" fmla="*/ 194 h 196"/>
                                <a:gd name="T58" fmla="*/ 573 w 618"/>
                                <a:gd name="T59" fmla="*/ 194 h 196"/>
                                <a:gd name="T60" fmla="*/ 564 w 618"/>
                                <a:gd name="T61" fmla="*/ 194 h 196"/>
                                <a:gd name="T62" fmla="*/ 554 w 618"/>
                                <a:gd name="T63" fmla="*/ 194 h 196"/>
                                <a:gd name="T64" fmla="*/ 524 w 618"/>
                                <a:gd name="T65" fmla="*/ 194 h 196"/>
                                <a:gd name="T66" fmla="*/ 288 w 618"/>
                                <a:gd name="T67" fmla="*/ 195 h 196"/>
                                <a:gd name="T68" fmla="*/ 190 w 618"/>
                                <a:gd name="T69" fmla="*/ 194 h 196"/>
                                <a:gd name="T70" fmla="*/ 152 w 618"/>
                                <a:gd name="T71" fmla="*/ 194 h 196"/>
                                <a:gd name="T72" fmla="*/ 116 w 618"/>
                                <a:gd name="T73" fmla="*/ 194 h 196"/>
                                <a:gd name="T74" fmla="*/ 35 w 618"/>
                                <a:gd name="T75" fmla="*/ 195 h 196"/>
                                <a:gd name="T76" fmla="*/ 0 w 618"/>
                                <a:gd name="T77" fmla="*/ 195 h 196"/>
                                <a:gd name="T78" fmla="*/ 0 w 618"/>
                                <a:gd name="T79" fmla="*/ 154 h 196"/>
                                <a:gd name="T80" fmla="*/ 1 w 618"/>
                                <a:gd name="T81" fmla="*/ 116 h 196"/>
                                <a:gd name="T82" fmla="*/ 6 w 618"/>
                                <a:gd name="T83" fmla="*/ 114 h 196"/>
                                <a:gd name="T84" fmla="*/ 9 w 618"/>
                                <a:gd name="T85" fmla="*/ 63 h 196"/>
                                <a:gd name="T86" fmla="*/ 16 w 618"/>
                                <a:gd name="T87" fmla="*/ 16 h 196"/>
                                <a:gd name="T88" fmla="*/ 21 w 618"/>
                                <a:gd name="T89" fmla="*/ 18 h 196"/>
                                <a:gd name="T90" fmla="*/ 22 w 618"/>
                                <a:gd name="T91" fmla="*/ 16 h 196"/>
                                <a:gd name="T92" fmla="*/ 22 w 618"/>
                                <a:gd name="T93" fmla="*/ 14 h 196"/>
                                <a:gd name="T94" fmla="*/ 23 w 618"/>
                                <a:gd name="T95" fmla="*/ 10 h 196"/>
                                <a:gd name="T96" fmla="*/ 30 w 618"/>
                                <a:gd name="T97" fmla="*/ 6 h 196"/>
                                <a:gd name="T98" fmla="*/ 39 w 618"/>
                                <a:gd name="T99" fmla="*/ 4 h 196"/>
                                <a:gd name="T100" fmla="*/ 89 w 618"/>
                                <a:gd name="T101" fmla="*/ 1 h 196"/>
                                <a:gd name="T102" fmla="*/ 119 w 618"/>
                                <a:gd name="T103" fmla="*/ 9 h 196"/>
                                <a:gd name="T104" fmla="*/ 120 w 618"/>
                                <a:gd name="T105" fmla="*/ 14 h 196"/>
                                <a:gd name="T106" fmla="*/ 119 w 618"/>
                                <a:gd name="T107" fmla="*/ 14 h 196"/>
                                <a:gd name="T108" fmla="*/ 114 w 618"/>
                                <a:gd name="T109" fmla="*/ 16 h 196"/>
                                <a:gd name="T110" fmla="*/ 123 w 618"/>
                                <a:gd name="T111" fmla="*/ 17 h 196"/>
                                <a:gd name="T112" fmla="*/ 147 w 618"/>
                                <a:gd name="T113" fmla="*/ 5 h 196"/>
                                <a:gd name="T114" fmla="*/ 357 w 618"/>
                                <a:gd name="T115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331" y="3"/>
                                  </a:moveTo>
                                  <a:lnTo>
                                    <a:pt x="326" y="3"/>
                                  </a:lnTo>
                                  <a:lnTo>
                                    <a:pt x="335" y="3"/>
                                  </a:lnTo>
                                  <a:lnTo>
                                    <a:pt x="331" y="3"/>
                                  </a:lnTo>
                                  <a:close/>
                                  <a:moveTo>
                                    <a:pt x="323" y="3"/>
                                  </a:moveTo>
                                  <a:lnTo>
                                    <a:pt x="319" y="3"/>
                                  </a:lnTo>
                                  <a:lnTo>
                                    <a:pt x="322" y="3"/>
                                  </a:lnTo>
                                  <a:lnTo>
                                    <a:pt x="323" y="3"/>
                                  </a:lnTo>
                                  <a:close/>
                                  <a:moveTo>
                                    <a:pt x="271" y="3"/>
                                  </a:moveTo>
                                  <a:lnTo>
                                    <a:pt x="271" y="3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71" y="3"/>
                                  </a:lnTo>
                                  <a:close/>
                                  <a:moveTo>
                                    <a:pt x="291" y="3"/>
                                  </a:moveTo>
                                  <a:lnTo>
                                    <a:pt x="277" y="3"/>
                                  </a:lnTo>
                                  <a:lnTo>
                                    <a:pt x="304" y="3"/>
                                  </a:lnTo>
                                  <a:lnTo>
                                    <a:pt x="291" y="3"/>
                                  </a:lnTo>
                                  <a:close/>
                                  <a:moveTo>
                                    <a:pt x="357" y="0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18" y="3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45" y="3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99" y="1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517" y="0"/>
                                  </a:lnTo>
                                  <a:lnTo>
                                    <a:pt x="529" y="4"/>
                                  </a:lnTo>
                                  <a:lnTo>
                                    <a:pt x="543" y="4"/>
                                  </a:lnTo>
                                  <a:lnTo>
                                    <a:pt x="559" y="3"/>
                                  </a:lnTo>
                                  <a:lnTo>
                                    <a:pt x="577" y="1"/>
                                  </a:lnTo>
                                  <a:lnTo>
                                    <a:pt x="597" y="3"/>
                                  </a:lnTo>
                                  <a:lnTo>
                                    <a:pt x="573" y="3"/>
                                  </a:lnTo>
                                  <a:lnTo>
                                    <a:pt x="599" y="3"/>
                                  </a:lnTo>
                                  <a:lnTo>
                                    <a:pt x="607" y="4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7" y="194"/>
                                  </a:lnTo>
                                  <a:lnTo>
                                    <a:pt x="615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6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1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4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0" y="194"/>
                                  </a:lnTo>
                                  <a:lnTo>
                                    <a:pt x="170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3" name="Freeform 133"/>
                          <wps:cNvSpPr>
                            <a:spLocks/>
                          </wps:cNvSpPr>
                          <wps:spPr bwMode="auto">
                            <a:xfrm>
                              <a:off x="391160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237 w 618"/>
                                <a:gd name="T1" fmla="*/ 4 h 196"/>
                                <a:gd name="T2" fmla="*/ 267 w 618"/>
                                <a:gd name="T3" fmla="*/ 6 h 196"/>
                                <a:gd name="T4" fmla="*/ 303 w 618"/>
                                <a:gd name="T5" fmla="*/ 5 h 196"/>
                                <a:gd name="T6" fmla="*/ 334 w 618"/>
                                <a:gd name="T7" fmla="*/ 4 h 196"/>
                                <a:gd name="T8" fmla="*/ 616 w 618"/>
                                <a:gd name="T9" fmla="*/ 4 h 196"/>
                                <a:gd name="T10" fmla="*/ 618 w 618"/>
                                <a:gd name="T11" fmla="*/ 192 h 196"/>
                                <a:gd name="T12" fmla="*/ 616 w 618"/>
                                <a:gd name="T13" fmla="*/ 194 h 196"/>
                                <a:gd name="T14" fmla="*/ 615 w 618"/>
                                <a:gd name="T15" fmla="*/ 196 h 196"/>
                                <a:gd name="T16" fmla="*/ 611 w 618"/>
                                <a:gd name="T17" fmla="*/ 196 h 196"/>
                                <a:gd name="T18" fmla="*/ 607 w 618"/>
                                <a:gd name="T19" fmla="*/ 196 h 196"/>
                                <a:gd name="T20" fmla="*/ 610 w 618"/>
                                <a:gd name="T21" fmla="*/ 196 h 196"/>
                                <a:gd name="T22" fmla="*/ 608 w 618"/>
                                <a:gd name="T23" fmla="*/ 195 h 196"/>
                                <a:gd name="T24" fmla="*/ 608 w 618"/>
                                <a:gd name="T25" fmla="*/ 195 h 196"/>
                                <a:gd name="T26" fmla="*/ 606 w 618"/>
                                <a:gd name="T27" fmla="*/ 194 h 196"/>
                                <a:gd name="T28" fmla="*/ 580 w 618"/>
                                <a:gd name="T29" fmla="*/ 194 h 196"/>
                                <a:gd name="T30" fmla="*/ 576 w 618"/>
                                <a:gd name="T31" fmla="*/ 194 h 196"/>
                                <a:gd name="T32" fmla="*/ 574 w 618"/>
                                <a:gd name="T33" fmla="*/ 194 h 196"/>
                                <a:gd name="T34" fmla="*/ 569 w 618"/>
                                <a:gd name="T35" fmla="*/ 194 h 196"/>
                                <a:gd name="T36" fmla="*/ 559 w 618"/>
                                <a:gd name="T37" fmla="*/ 194 h 196"/>
                                <a:gd name="T38" fmla="*/ 555 w 618"/>
                                <a:gd name="T39" fmla="*/ 195 h 196"/>
                                <a:gd name="T40" fmla="*/ 344 w 618"/>
                                <a:gd name="T41" fmla="*/ 194 h 196"/>
                                <a:gd name="T42" fmla="*/ 231 w 618"/>
                                <a:gd name="T43" fmla="*/ 194 h 196"/>
                                <a:gd name="T44" fmla="*/ 171 w 618"/>
                                <a:gd name="T45" fmla="*/ 194 h 196"/>
                                <a:gd name="T46" fmla="*/ 146 w 618"/>
                                <a:gd name="T47" fmla="*/ 194 h 196"/>
                                <a:gd name="T48" fmla="*/ 76 w 618"/>
                                <a:gd name="T49" fmla="*/ 195 h 196"/>
                                <a:gd name="T50" fmla="*/ 1 w 618"/>
                                <a:gd name="T51" fmla="*/ 195 h 196"/>
                                <a:gd name="T52" fmla="*/ 0 w 618"/>
                                <a:gd name="T53" fmla="*/ 194 h 196"/>
                                <a:gd name="T54" fmla="*/ 1 w 618"/>
                                <a:gd name="T55" fmla="*/ 116 h 196"/>
                                <a:gd name="T56" fmla="*/ 1 w 618"/>
                                <a:gd name="T57" fmla="*/ 60 h 196"/>
                                <a:gd name="T58" fmla="*/ 0 w 618"/>
                                <a:gd name="T59" fmla="*/ 3 h 196"/>
                                <a:gd name="T60" fmla="*/ 1 w 618"/>
                                <a:gd name="T61" fmla="*/ 3 h 196"/>
                                <a:gd name="T62" fmla="*/ 73 w 618"/>
                                <a:gd name="T63" fmla="*/ 1 h 196"/>
                                <a:gd name="T64" fmla="*/ 119 w 618"/>
                                <a:gd name="T65" fmla="*/ 3 h 196"/>
                                <a:gd name="T66" fmla="*/ 169 w 618"/>
                                <a:gd name="T67" fmla="*/ 4 h 196"/>
                                <a:gd name="T68" fmla="*/ 210 w 618"/>
                                <a:gd name="T69" fmla="*/ 3 h 196"/>
                                <a:gd name="T70" fmla="*/ 230 w 618"/>
                                <a:gd name="T71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230" y="0"/>
                                  </a:moveTo>
                                  <a:lnTo>
                                    <a:pt x="237" y="4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67" y="6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303" y="5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43" y="4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07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2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3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3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1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1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6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91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24" y="1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4" name="Freeform 134"/>
                          <wps:cNvSpPr>
                            <a:spLocks/>
                          </wps:cNvSpPr>
                          <wps:spPr bwMode="auto">
                            <a:xfrm>
                              <a:off x="1957388" y="6350"/>
                              <a:ext cx="987425" cy="312738"/>
                            </a:xfrm>
                            <a:custGeom>
                              <a:avLst/>
                              <a:gdLst>
                                <a:gd name="T0" fmla="*/ 621 w 622"/>
                                <a:gd name="T1" fmla="*/ 4 h 197"/>
                                <a:gd name="T2" fmla="*/ 621 w 622"/>
                                <a:gd name="T3" fmla="*/ 93 h 197"/>
                                <a:gd name="T4" fmla="*/ 622 w 622"/>
                                <a:gd name="T5" fmla="*/ 98 h 197"/>
                                <a:gd name="T6" fmla="*/ 621 w 622"/>
                                <a:gd name="T7" fmla="*/ 105 h 197"/>
                                <a:gd name="T8" fmla="*/ 621 w 622"/>
                                <a:gd name="T9" fmla="*/ 111 h 197"/>
                                <a:gd name="T10" fmla="*/ 622 w 622"/>
                                <a:gd name="T11" fmla="*/ 129 h 197"/>
                                <a:gd name="T12" fmla="*/ 622 w 622"/>
                                <a:gd name="T13" fmla="*/ 145 h 197"/>
                                <a:gd name="T14" fmla="*/ 621 w 622"/>
                                <a:gd name="T15" fmla="*/ 145 h 197"/>
                                <a:gd name="T16" fmla="*/ 621 w 622"/>
                                <a:gd name="T17" fmla="*/ 148 h 197"/>
                                <a:gd name="T18" fmla="*/ 621 w 622"/>
                                <a:gd name="T19" fmla="*/ 149 h 197"/>
                                <a:gd name="T20" fmla="*/ 622 w 622"/>
                                <a:gd name="T21" fmla="*/ 150 h 197"/>
                                <a:gd name="T22" fmla="*/ 621 w 622"/>
                                <a:gd name="T23" fmla="*/ 150 h 197"/>
                                <a:gd name="T24" fmla="*/ 621 w 622"/>
                                <a:gd name="T25" fmla="*/ 161 h 197"/>
                                <a:gd name="T26" fmla="*/ 622 w 622"/>
                                <a:gd name="T27" fmla="*/ 171 h 197"/>
                                <a:gd name="T28" fmla="*/ 621 w 622"/>
                                <a:gd name="T29" fmla="*/ 171 h 197"/>
                                <a:gd name="T30" fmla="*/ 621 w 622"/>
                                <a:gd name="T31" fmla="*/ 171 h 197"/>
                                <a:gd name="T32" fmla="*/ 621 w 622"/>
                                <a:gd name="T33" fmla="*/ 136 h 197"/>
                                <a:gd name="T34" fmla="*/ 619 w 622"/>
                                <a:gd name="T35" fmla="*/ 101 h 197"/>
                                <a:gd name="T36" fmla="*/ 619 w 622"/>
                                <a:gd name="T37" fmla="*/ 59 h 197"/>
                                <a:gd name="T38" fmla="*/ 618 w 622"/>
                                <a:gd name="T39" fmla="*/ 20 h 197"/>
                                <a:gd name="T40" fmla="*/ 617 w 622"/>
                                <a:gd name="T41" fmla="*/ 17 h 197"/>
                                <a:gd name="T42" fmla="*/ 617 w 622"/>
                                <a:gd name="T43" fmla="*/ 9 h 197"/>
                                <a:gd name="T44" fmla="*/ 617 w 622"/>
                                <a:gd name="T45" fmla="*/ 4 h 197"/>
                                <a:gd name="T46" fmla="*/ 613 w 622"/>
                                <a:gd name="T47" fmla="*/ 4 h 197"/>
                                <a:gd name="T48" fmla="*/ 605 w 622"/>
                                <a:gd name="T49" fmla="*/ 3 h 197"/>
                                <a:gd name="T50" fmla="*/ 604 w 622"/>
                                <a:gd name="T51" fmla="*/ 3 h 197"/>
                                <a:gd name="T52" fmla="*/ 602 w 622"/>
                                <a:gd name="T53" fmla="*/ 3 h 197"/>
                                <a:gd name="T54" fmla="*/ 617 w 622"/>
                                <a:gd name="T55" fmla="*/ 4 h 197"/>
                                <a:gd name="T56" fmla="*/ 618 w 622"/>
                                <a:gd name="T57" fmla="*/ 194 h 197"/>
                                <a:gd name="T58" fmla="*/ 618 w 622"/>
                                <a:gd name="T59" fmla="*/ 195 h 197"/>
                                <a:gd name="T60" fmla="*/ 617 w 622"/>
                                <a:gd name="T61" fmla="*/ 196 h 197"/>
                                <a:gd name="T62" fmla="*/ 612 w 622"/>
                                <a:gd name="T63" fmla="*/ 197 h 197"/>
                                <a:gd name="T64" fmla="*/ 608 w 622"/>
                                <a:gd name="T65" fmla="*/ 197 h 197"/>
                                <a:gd name="T66" fmla="*/ 610 w 622"/>
                                <a:gd name="T67" fmla="*/ 196 h 197"/>
                                <a:gd name="T68" fmla="*/ 609 w 622"/>
                                <a:gd name="T69" fmla="*/ 195 h 197"/>
                                <a:gd name="T70" fmla="*/ 609 w 622"/>
                                <a:gd name="T71" fmla="*/ 195 h 197"/>
                                <a:gd name="T72" fmla="*/ 606 w 622"/>
                                <a:gd name="T73" fmla="*/ 194 h 197"/>
                                <a:gd name="T74" fmla="*/ 580 w 622"/>
                                <a:gd name="T75" fmla="*/ 195 h 197"/>
                                <a:gd name="T76" fmla="*/ 576 w 622"/>
                                <a:gd name="T77" fmla="*/ 195 h 197"/>
                                <a:gd name="T78" fmla="*/ 575 w 622"/>
                                <a:gd name="T79" fmla="*/ 194 h 197"/>
                                <a:gd name="T80" fmla="*/ 571 w 622"/>
                                <a:gd name="T81" fmla="*/ 194 h 197"/>
                                <a:gd name="T82" fmla="*/ 560 w 622"/>
                                <a:gd name="T83" fmla="*/ 195 h 197"/>
                                <a:gd name="T84" fmla="*/ 555 w 622"/>
                                <a:gd name="T85" fmla="*/ 195 h 197"/>
                                <a:gd name="T86" fmla="*/ 346 w 622"/>
                                <a:gd name="T87" fmla="*/ 194 h 197"/>
                                <a:gd name="T88" fmla="*/ 232 w 622"/>
                                <a:gd name="T89" fmla="*/ 194 h 197"/>
                                <a:gd name="T90" fmla="*/ 172 w 622"/>
                                <a:gd name="T91" fmla="*/ 195 h 197"/>
                                <a:gd name="T92" fmla="*/ 147 w 622"/>
                                <a:gd name="T93" fmla="*/ 194 h 197"/>
                                <a:gd name="T94" fmla="*/ 76 w 622"/>
                                <a:gd name="T95" fmla="*/ 195 h 197"/>
                                <a:gd name="T96" fmla="*/ 3 w 622"/>
                                <a:gd name="T97" fmla="*/ 195 h 197"/>
                                <a:gd name="T98" fmla="*/ 0 w 622"/>
                                <a:gd name="T99" fmla="*/ 194 h 197"/>
                                <a:gd name="T100" fmla="*/ 1 w 622"/>
                                <a:gd name="T101" fmla="*/ 118 h 197"/>
                                <a:gd name="T102" fmla="*/ 1 w 622"/>
                                <a:gd name="T103" fmla="*/ 63 h 197"/>
                                <a:gd name="T104" fmla="*/ 284 w 622"/>
                                <a:gd name="T105" fmla="*/ 8 h 197"/>
                                <a:gd name="T106" fmla="*/ 574 w 622"/>
                                <a:gd name="T107" fmla="*/ 10 h 197"/>
                                <a:gd name="T108" fmla="*/ 583 w 622"/>
                                <a:gd name="T109" fmla="*/ 1 h 197"/>
                                <a:gd name="T110" fmla="*/ 617 w 622"/>
                                <a:gd name="T111" fmla="*/ 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22" h="197">
                                  <a:moveTo>
                                    <a:pt x="621" y="0"/>
                                  </a:moveTo>
                                  <a:lnTo>
                                    <a:pt x="621" y="4"/>
                                  </a:lnTo>
                                  <a:lnTo>
                                    <a:pt x="621" y="91"/>
                                  </a:lnTo>
                                  <a:lnTo>
                                    <a:pt x="621" y="93"/>
                                  </a:lnTo>
                                  <a:lnTo>
                                    <a:pt x="622" y="95"/>
                                  </a:lnTo>
                                  <a:lnTo>
                                    <a:pt x="622" y="98"/>
                                  </a:lnTo>
                                  <a:lnTo>
                                    <a:pt x="622" y="101"/>
                                  </a:lnTo>
                                  <a:lnTo>
                                    <a:pt x="621" y="105"/>
                                  </a:lnTo>
                                  <a:lnTo>
                                    <a:pt x="621" y="108"/>
                                  </a:lnTo>
                                  <a:lnTo>
                                    <a:pt x="621" y="111"/>
                                  </a:lnTo>
                                  <a:lnTo>
                                    <a:pt x="621" y="114"/>
                                  </a:lnTo>
                                  <a:lnTo>
                                    <a:pt x="622" y="129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9"/>
                                  </a:lnTo>
                                  <a:lnTo>
                                    <a:pt x="622" y="149"/>
                                  </a:lnTo>
                                  <a:lnTo>
                                    <a:pt x="622" y="150"/>
                                  </a:lnTo>
                                  <a:lnTo>
                                    <a:pt x="622" y="152"/>
                                  </a:lnTo>
                                  <a:lnTo>
                                    <a:pt x="621" y="150"/>
                                  </a:lnTo>
                                  <a:lnTo>
                                    <a:pt x="621" y="156"/>
                                  </a:lnTo>
                                  <a:lnTo>
                                    <a:pt x="621" y="161"/>
                                  </a:lnTo>
                                  <a:lnTo>
                                    <a:pt x="622" y="166"/>
                                  </a:lnTo>
                                  <a:lnTo>
                                    <a:pt x="622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36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21" y="99"/>
                                  </a:lnTo>
                                  <a:lnTo>
                                    <a:pt x="619" y="59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8" y="20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7" y="17"/>
                                  </a:lnTo>
                                  <a:lnTo>
                                    <a:pt x="618" y="13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3" y="4"/>
                                  </a:lnTo>
                                  <a:lnTo>
                                    <a:pt x="609" y="4"/>
                                  </a:lnTo>
                                  <a:lnTo>
                                    <a:pt x="605" y="3"/>
                                  </a:lnTo>
                                  <a:lnTo>
                                    <a:pt x="606" y="3"/>
                                  </a:lnTo>
                                  <a:lnTo>
                                    <a:pt x="604" y="3"/>
                                  </a:lnTo>
                                  <a:lnTo>
                                    <a:pt x="601" y="4"/>
                                  </a:lnTo>
                                  <a:lnTo>
                                    <a:pt x="602" y="3"/>
                                  </a:lnTo>
                                  <a:lnTo>
                                    <a:pt x="575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5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4" y="197"/>
                                  </a:lnTo>
                                  <a:lnTo>
                                    <a:pt x="612" y="197"/>
                                  </a:lnTo>
                                  <a:lnTo>
                                    <a:pt x="609" y="197"/>
                                  </a:lnTo>
                                  <a:lnTo>
                                    <a:pt x="608" y="197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3" y="194"/>
                                  </a:lnTo>
                                  <a:lnTo>
                                    <a:pt x="580" y="195"/>
                                  </a:lnTo>
                                  <a:lnTo>
                                    <a:pt x="579" y="195"/>
                                  </a:lnTo>
                                  <a:lnTo>
                                    <a:pt x="576" y="195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1" y="194"/>
                                  </a:lnTo>
                                  <a:lnTo>
                                    <a:pt x="566" y="195"/>
                                  </a:lnTo>
                                  <a:lnTo>
                                    <a:pt x="560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6" y="194"/>
                                  </a:lnTo>
                                  <a:lnTo>
                                    <a:pt x="289" y="196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3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84" y="8"/>
                                  </a:lnTo>
                                  <a:lnTo>
                                    <a:pt x="566" y="12"/>
                                  </a:lnTo>
                                  <a:lnTo>
                                    <a:pt x="574" y="10"/>
                                  </a:lnTo>
                                  <a:lnTo>
                                    <a:pt x="574" y="1"/>
                                  </a:lnTo>
                                  <a:lnTo>
                                    <a:pt x="583" y="1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5" name="Freeform 135"/>
                          <wps:cNvSpPr>
                            <a:spLocks noEditPoints="1"/>
                          </wps:cNvSpPr>
                          <wps:spPr bwMode="auto">
                            <a:xfrm>
                              <a:off x="2932113" y="7938"/>
                              <a:ext cx="982663" cy="311150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3 h 196"/>
                                <a:gd name="T2" fmla="*/ 297 w 619"/>
                                <a:gd name="T3" fmla="*/ 193 h 196"/>
                                <a:gd name="T4" fmla="*/ 342 w 619"/>
                                <a:gd name="T5" fmla="*/ 193 h 196"/>
                                <a:gd name="T6" fmla="*/ 337 w 619"/>
                                <a:gd name="T7" fmla="*/ 193 h 196"/>
                                <a:gd name="T8" fmla="*/ 346 w 619"/>
                                <a:gd name="T9" fmla="*/ 193 h 196"/>
                                <a:gd name="T10" fmla="*/ 3 w 619"/>
                                <a:gd name="T11" fmla="*/ 185 h 196"/>
                                <a:gd name="T12" fmla="*/ 3 w 619"/>
                                <a:gd name="T13" fmla="*/ 185 h 196"/>
                                <a:gd name="T14" fmla="*/ 3 w 619"/>
                                <a:gd name="T15" fmla="*/ 182 h 196"/>
                                <a:gd name="T16" fmla="*/ 583 w 619"/>
                                <a:gd name="T17" fmla="*/ 2 h 196"/>
                                <a:gd name="T18" fmla="*/ 619 w 619"/>
                                <a:gd name="T19" fmla="*/ 2 h 196"/>
                                <a:gd name="T20" fmla="*/ 617 w 619"/>
                                <a:gd name="T21" fmla="*/ 2 h 196"/>
                                <a:gd name="T22" fmla="*/ 618 w 619"/>
                                <a:gd name="T23" fmla="*/ 115 h 196"/>
                                <a:gd name="T24" fmla="*/ 617 w 619"/>
                                <a:gd name="T25" fmla="*/ 191 h 196"/>
                                <a:gd name="T26" fmla="*/ 615 w 619"/>
                                <a:gd name="T27" fmla="*/ 190 h 196"/>
                                <a:gd name="T28" fmla="*/ 555 w 619"/>
                                <a:gd name="T29" fmla="*/ 193 h 196"/>
                                <a:gd name="T30" fmla="*/ 478 w 619"/>
                                <a:gd name="T31" fmla="*/ 194 h 196"/>
                                <a:gd name="T32" fmla="*/ 445 w 619"/>
                                <a:gd name="T33" fmla="*/ 194 h 196"/>
                                <a:gd name="T34" fmla="*/ 433 w 619"/>
                                <a:gd name="T35" fmla="*/ 194 h 196"/>
                                <a:gd name="T36" fmla="*/ 355 w 619"/>
                                <a:gd name="T37" fmla="*/ 196 h 196"/>
                                <a:gd name="T38" fmla="*/ 240 w 619"/>
                                <a:gd name="T39" fmla="*/ 195 h 196"/>
                                <a:gd name="T40" fmla="*/ 121 w 619"/>
                                <a:gd name="T41" fmla="*/ 194 h 196"/>
                                <a:gd name="T42" fmla="*/ 101 w 619"/>
                                <a:gd name="T43" fmla="*/ 195 h 196"/>
                                <a:gd name="T44" fmla="*/ 89 w 619"/>
                                <a:gd name="T45" fmla="*/ 195 h 196"/>
                                <a:gd name="T46" fmla="*/ 46 w 619"/>
                                <a:gd name="T47" fmla="*/ 195 h 196"/>
                                <a:gd name="T48" fmla="*/ 4 w 619"/>
                                <a:gd name="T49" fmla="*/ 196 h 196"/>
                                <a:gd name="T50" fmla="*/ 1 w 619"/>
                                <a:gd name="T51" fmla="*/ 195 h 196"/>
                                <a:gd name="T52" fmla="*/ 4 w 619"/>
                                <a:gd name="T53" fmla="*/ 193 h 196"/>
                                <a:gd name="T54" fmla="*/ 16 w 619"/>
                                <a:gd name="T55" fmla="*/ 194 h 196"/>
                                <a:gd name="T56" fmla="*/ 17 w 619"/>
                                <a:gd name="T57" fmla="*/ 194 h 196"/>
                                <a:gd name="T58" fmla="*/ 46 w 619"/>
                                <a:gd name="T59" fmla="*/ 193 h 196"/>
                                <a:gd name="T60" fmla="*/ 4 w 619"/>
                                <a:gd name="T61" fmla="*/ 191 h 196"/>
                                <a:gd name="T62" fmla="*/ 3 w 619"/>
                                <a:gd name="T63" fmla="*/ 3 h 196"/>
                                <a:gd name="T64" fmla="*/ 3 w 619"/>
                                <a:gd name="T65" fmla="*/ 3 h 196"/>
                                <a:gd name="T66" fmla="*/ 3 w 619"/>
                                <a:gd name="T67" fmla="*/ 8 h 196"/>
                                <a:gd name="T68" fmla="*/ 4 w 619"/>
                                <a:gd name="T69" fmla="*/ 17 h 196"/>
                                <a:gd name="T70" fmla="*/ 5 w 619"/>
                                <a:gd name="T71" fmla="*/ 58 h 196"/>
                                <a:gd name="T72" fmla="*/ 5 w 619"/>
                                <a:gd name="T73" fmla="*/ 100 h 196"/>
                                <a:gd name="T74" fmla="*/ 7 w 619"/>
                                <a:gd name="T75" fmla="*/ 170 h 196"/>
                                <a:gd name="T76" fmla="*/ 7 w 619"/>
                                <a:gd name="T77" fmla="*/ 169 h 196"/>
                                <a:gd name="T78" fmla="*/ 8 w 619"/>
                                <a:gd name="T79" fmla="*/ 165 h 196"/>
                                <a:gd name="T80" fmla="*/ 7 w 619"/>
                                <a:gd name="T81" fmla="*/ 149 h 196"/>
                                <a:gd name="T82" fmla="*/ 8 w 619"/>
                                <a:gd name="T83" fmla="*/ 148 h 196"/>
                                <a:gd name="T84" fmla="*/ 7 w 619"/>
                                <a:gd name="T85" fmla="*/ 147 h 196"/>
                                <a:gd name="T86" fmla="*/ 8 w 619"/>
                                <a:gd name="T87" fmla="*/ 144 h 196"/>
                                <a:gd name="T88" fmla="*/ 8 w 619"/>
                                <a:gd name="T89" fmla="*/ 144 h 196"/>
                                <a:gd name="T90" fmla="*/ 7 w 619"/>
                                <a:gd name="T91" fmla="*/ 110 h 196"/>
                                <a:gd name="T92" fmla="*/ 8 w 619"/>
                                <a:gd name="T93" fmla="*/ 100 h 196"/>
                                <a:gd name="T94" fmla="*/ 7 w 619"/>
                                <a:gd name="T95" fmla="*/ 92 h 196"/>
                                <a:gd name="T96" fmla="*/ 16 w 619"/>
                                <a:gd name="T97" fmla="*/ 7 h 196"/>
                                <a:gd name="T98" fmla="*/ 38 w 619"/>
                                <a:gd name="T99" fmla="*/ 15 h 196"/>
                                <a:gd name="T100" fmla="*/ 37 w 619"/>
                                <a:gd name="T101" fmla="*/ 17 h 196"/>
                                <a:gd name="T102" fmla="*/ 32 w 619"/>
                                <a:gd name="T103" fmla="*/ 24 h 196"/>
                                <a:gd name="T104" fmla="*/ 64 w 619"/>
                                <a:gd name="T105" fmla="*/ 8 h 196"/>
                                <a:gd name="T106" fmla="*/ 274 w 619"/>
                                <a:gd name="T107" fmla="*/ 2 h 196"/>
                                <a:gd name="T108" fmla="*/ 428 w 619"/>
                                <a:gd name="T109" fmla="*/ 2 h 196"/>
                                <a:gd name="T110" fmla="*/ 467 w 619"/>
                                <a:gd name="T111" fmla="*/ 2 h 196"/>
                                <a:gd name="T112" fmla="*/ 546 w 619"/>
                                <a:gd name="T113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19" h="196">
                                  <a:moveTo>
                                    <a:pt x="293" y="193"/>
                                  </a:moveTo>
                                  <a:lnTo>
                                    <a:pt x="284" y="193"/>
                                  </a:lnTo>
                                  <a:lnTo>
                                    <a:pt x="288" y="193"/>
                                  </a:lnTo>
                                  <a:lnTo>
                                    <a:pt x="293" y="193"/>
                                  </a:lnTo>
                                  <a:close/>
                                  <a:moveTo>
                                    <a:pt x="300" y="193"/>
                                  </a:moveTo>
                                  <a:lnTo>
                                    <a:pt x="297" y="193"/>
                                  </a:lnTo>
                                  <a:lnTo>
                                    <a:pt x="296" y="193"/>
                                  </a:lnTo>
                                  <a:lnTo>
                                    <a:pt x="300" y="193"/>
                                  </a:lnTo>
                                  <a:close/>
                                  <a:moveTo>
                                    <a:pt x="342" y="193"/>
                                  </a:moveTo>
                                  <a:lnTo>
                                    <a:pt x="316" y="193"/>
                                  </a:lnTo>
                                  <a:lnTo>
                                    <a:pt x="331" y="193"/>
                                  </a:lnTo>
                                  <a:lnTo>
                                    <a:pt x="337" y="193"/>
                                  </a:lnTo>
                                  <a:lnTo>
                                    <a:pt x="342" y="193"/>
                                  </a:lnTo>
                                  <a:close/>
                                  <a:moveTo>
                                    <a:pt x="348" y="193"/>
                                  </a:moveTo>
                                  <a:lnTo>
                                    <a:pt x="346" y="193"/>
                                  </a:lnTo>
                                  <a:lnTo>
                                    <a:pt x="348" y="193"/>
                                  </a:lnTo>
                                  <a:lnTo>
                                    <a:pt x="348" y="193"/>
                                  </a:lnTo>
                                  <a:close/>
                                  <a:moveTo>
                                    <a:pt x="3" y="185"/>
                                  </a:moveTo>
                                  <a:lnTo>
                                    <a:pt x="3" y="191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5"/>
                                  </a:lnTo>
                                  <a:close/>
                                  <a:moveTo>
                                    <a:pt x="3" y="178"/>
                                  </a:moveTo>
                                  <a:lnTo>
                                    <a:pt x="3" y="179"/>
                                  </a:lnTo>
                                  <a:lnTo>
                                    <a:pt x="3" y="182"/>
                                  </a:lnTo>
                                  <a:lnTo>
                                    <a:pt x="3" y="178"/>
                                  </a:lnTo>
                                  <a:close/>
                                  <a:moveTo>
                                    <a:pt x="546" y="0"/>
                                  </a:moveTo>
                                  <a:lnTo>
                                    <a:pt x="583" y="2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8" y="59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53"/>
                                  </a:lnTo>
                                  <a:lnTo>
                                    <a:pt x="617" y="191"/>
                                  </a:lnTo>
                                  <a:lnTo>
                                    <a:pt x="617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3"/>
                                  </a:lnTo>
                                  <a:lnTo>
                                    <a:pt x="592" y="193"/>
                                  </a:lnTo>
                                  <a:lnTo>
                                    <a:pt x="555" y="193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65" y="194"/>
                                  </a:lnTo>
                                  <a:lnTo>
                                    <a:pt x="456" y="194"/>
                                  </a:lnTo>
                                  <a:lnTo>
                                    <a:pt x="445" y="194"/>
                                  </a:lnTo>
                                  <a:lnTo>
                                    <a:pt x="432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394" y="195"/>
                                  </a:lnTo>
                                  <a:lnTo>
                                    <a:pt x="355" y="196"/>
                                  </a:lnTo>
                                  <a:lnTo>
                                    <a:pt x="313" y="195"/>
                                  </a:lnTo>
                                  <a:lnTo>
                                    <a:pt x="271" y="195"/>
                                  </a:lnTo>
                                  <a:lnTo>
                                    <a:pt x="240" y="195"/>
                                  </a:lnTo>
                                  <a:lnTo>
                                    <a:pt x="211" y="195"/>
                                  </a:lnTo>
                                  <a:lnTo>
                                    <a:pt x="182" y="195"/>
                                  </a:lnTo>
                                  <a:lnTo>
                                    <a:pt x="121" y="194"/>
                                  </a:lnTo>
                                  <a:lnTo>
                                    <a:pt x="114" y="195"/>
                                  </a:lnTo>
                                  <a:lnTo>
                                    <a:pt x="107" y="195"/>
                                  </a:lnTo>
                                  <a:lnTo>
                                    <a:pt x="101" y="195"/>
                                  </a:lnTo>
                                  <a:lnTo>
                                    <a:pt x="94" y="195"/>
                                  </a:lnTo>
                                  <a:lnTo>
                                    <a:pt x="88" y="196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63" y="195"/>
                                  </a:lnTo>
                                  <a:lnTo>
                                    <a:pt x="46" y="195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29" y="196"/>
                                  </a:lnTo>
                                  <a:lnTo>
                                    <a:pt x="4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9" y="193"/>
                                  </a:lnTo>
                                  <a:lnTo>
                                    <a:pt x="13" y="193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7" y="194"/>
                                  </a:lnTo>
                                  <a:lnTo>
                                    <a:pt x="20" y="193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46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69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7" y="149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8" y="149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7" y="148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240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428" y="2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60" y="0"/>
                                  </a:lnTo>
                                  <a:lnTo>
                                    <a:pt x="467" y="2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503" y="2"/>
                                  </a:lnTo>
                                  <a:lnTo>
                                    <a:pt x="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7" name="Freeform 137"/>
                          <wps:cNvSpPr>
                            <a:spLocks noEditPoints="1"/>
                          </wps:cNvSpPr>
                          <wps:spPr bwMode="auto">
                            <a:xfrm>
                              <a:off x="4887913" y="0"/>
                              <a:ext cx="979488" cy="314325"/>
                            </a:xfrm>
                            <a:custGeom>
                              <a:avLst/>
                              <a:gdLst>
                                <a:gd name="T0" fmla="*/ 291 w 617"/>
                                <a:gd name="T1" fmla="*/ 194 h 198"/>
                                <a:gd name="T2" fmla="*/ 298 w 617"/>
                                <a:gd name="T3" fmla="*/ 194 h 198"/>
                                <a:gd name="T4" fmla="*/ 335 w 617"/>
                                <a:gd name="T5" fmla="*/ 194 h 198"/>
                                <a:gd name="T6" fmla="*/ 347 w 617"/>
                                <a:gd name="T7" fmla="*/ 194 h 198"/>
                                <a:gd name="T8" fmla="*/ 1 w 617"/>
                                <a:gd name="T9" fmla="*/ 183 h 198"/>
                                <a:gd name="T10" fmla="*/ 1 w 617"/>
                                <a:gd name="T11" fmla="*/ 17 h 198"/>
                                <a:gd name="T12" fmla="*/ 3 w 617"/>
                                <a:gd name="T13" fmla="*/ 22 h 198"/>
                                <a:gd name="T14" fmla="*/ 4 w 617"/>
                                <a:gd name="T15" fmla="*/ 105 h 198"/>
                                <a:gd name="T16" fmla="*/ 4 w 617"/>
                                <a:gd name="T17" fmla="*/ 175 h 198"/>
                                <a:gd name="T18" fmla="*/ 5 w 617"/>
                                <a:gd name="T19" fmla="*/ 175 h 198"/>
                                <a:gd name="T20" fmla="*/ 5 w 617"/>
                                <a:gd name="T21" fmla="*/ 154 h 198"/>
                                <a:gd name="T22" fmla="*/ 5 w 617"/>
                                <a:gd name="T23" fmla="*/ 152 h 198"/>
                                <a:gd name="T24" fmla="*/ 5 w 617"/>
                                <a:gd name="T25" fmla="*/ 148 h 198"/>
                                <a:gd name="T26" fmla="*/ 5 w 617"/>
                                <a:gd name="T27" fmla="*/ 148 h 198"/>
                                <a:gd name="T28" fmla="*/ 5 w 617"/>
                                <a:gd name="T29" fmla="*/ 111 h 198"/>
                                <a:gd name="T30" fmla="*/ 5 w 617"/>
                                <a:gd name="T31" fmla="*/ 99 h 198"/>
                                <a:gd name="T32" fmla="*/ 1 w 617"/>
                                <a:gd name="T33" fmla="*/ 8 h 198"/>
                                <a:gd name="T34" fmla="*/ 8 w 617"/>
                                <a:gd name="T35" fmla="*/ 1 h 198"/>
                                <a:gd name="T36" fmla="*/ 9 w 617"/>
                                <a:gd name="T37" fmla="*/ 3 h 198"/>
                                <a:gd name="T38" fmla="*/ 16 w 617"/>
                                <a:gd name="T39" fmla="*/ 4 h 198"/>
                                <a:gd name="T40" fmla="*/ 41 w 617"/>
                                <a:gd name="T41" fmla="*/ 3 h 198"/>
                                <a:gd name="T42" fmla="*/ 44 w 617"/>
                                <a:gd name="T43" fmla="*/ 4 h 198"/>
                                <a:gd name="T44" fmla="*/ 63 w 617"/>
                                <a:gd name="T45" fmla="*/ 3 h 198"/>
                                <a:gd name="T46" fmla="*/ 124 w 617"/>
                                <a:gd name="T47" fmla="*/ 4 h 198"/>
                                <a:gd name="T48" fmla="*/ 178 w 617"/>
                                <a:gd name="T49" fmla="*/ 10 h 198"/>
                                <a:gd name="T50" fmla="*/ 236 w 617"/>
                                <a:gd name="T51" fmla="*/ 3 h 198"/>
                                <a:gd name="T52" fmla="*/ 427 w 617"/>
                                <a:gd name="T53" fmla="*/ 3 h 198"/>
                                <a:gd name="T54" fmla="*/ 471 w 617"/>
                                <a:gd name="T55" fmla="*/ 3 h 198"/>
                                <a:gd name="T56" fmla="*/ 562 w 617"/>
                                <a:gd name="T57" fmla="*/ 12 h 198"/>
                                <a:gd name="T58" fmla="*/ 590 w 617"/>
                                <a:gd name="T59" fmla="*/ 26 h 198"/>
                                <a:gd name="T60" fmla="*/ 571 w 617"/>
                                <a:gd name="T61" fmla="*/ 3 h 198"/>
                                <a:gd name="T62" fmla="*/ 617 w 617"/>
                                <a:gd name="T63" fmla="*/ 3 h 198"/>
                                <a:gd name="T64" fmla="*/ 617 w 617"/>
                                <a:gd name="T65" fmla="*/ 120 h 198"/>
                                <a:gd name="T66" fmla="*/ 590 w 617"/>
                                <a:gd name="T67" fmla="*/ 194 h 198"/>
                                <a:gd name="T68" fmla="*/ 476 w 617"/>
                                <a:gd name="T69" fmla="*/ 195 h 198"/>
                                <a:gd name="T70" fmla="*/ 431 w 617"/>
                                <a:gd name="T71" fmla="*/ 195 h 198"/>
                                <a:gd name="T72" fmla="*/ 391 w 617"/>
                                <a:gd name="T73" fmla="*/ 196 h 198"/>
                                <a:gd name="T74" fmla="*/ 238 w 617"/>
                                <a:gd name="T75" fmla="*/ 196 h 198"/>
                                <a:gd name="T76" fmla="*/ 111 w 617"/>
                                <a:gd name="T77" fmla="*/ 196 h 198"/>
                                <a:gd name="T78" fmla="*/ 86 w 617"/>
                                <a:gd name="T79" fmla="*/ 198 h 198"/>
                                <a:gd name="T80" fmla="*/ 44 w 617"/>
                                <a:gd name="T81" fmla="*/ 196 h 198"/>
                                <a:gd name="T82" fmla="*/ 3 w 617"/>
                                <a:gd name="T83" fmla="*/ 196 h 198"/>
                                <a:gd name="T84" fmla="*/ 1 w 617"/>
                                <a:gd name="T85" fmla="*/ 190 h 198"/>
                                <a:gd name="T86" fmla="*/ 8 w 617"/>
                                <a:gd name="T87" fmla="*/ 194 h 198"/>
                                <a:gd name="T88" fmla="*/ 13 w 617"/>
                                <a:gd name="T89" fmla="*/ 195 h 198"/>
                                <a:gd name="T90" fmla="*/ 44 w 617"/>
                                <a:gd name="T91" fmla="*/ 194 h 198"/>
                                <a:gd name="T92" fmla="*/ 0 w 617"/>
                                <a:gd name="T93" fmla="*/ 4 h 198"/>
                                <a:gd name="T94" fmla="*/ 3 w 617"/>
                                <a:gd name="T95" fmla="*/ 1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17" h="198">
                                  <a:moveTo>
                                    <a:pt x="291" y="194"/>
                                  </a:moveTo>
                                  <a:lnTo>
                                    <a:pt x="281" y="194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91" y="194"/>
                                  </a:lnTo>
                                  <a:close/>
                                  <a:moveTo>
                                    <a:pt x="298" y="194"/>
                                  </a:moveTo>
                                  <a:lnTo>
                                    <a:pt x="295" y="194"/>
                                  </a:lnTo>
                                  <a:lnTo>
                                    <a:pt x="295" y="194"/>
                                  </a:lnTo>
                                  <a:lnTo>
                                    <a:pt x="298" y="194"/>
                                  </a:lnTo>
                                  <a:close/>
                                  <a:moveTo>
                                    <a:pt x="340" y="192"/>
                                  </a:moveTo>
                                  <a:lnTo>
                                    <a:pt x="314" y="194"/>
                                  </a:lnTo>
                                  <a:lnTo>
                                    <a:pt x="330" y="194"/>
                                  </a:lnTo>
                                  <a:lnTo>
                                    <a:pt x="335" y="194"/>
                                  </a:lnTo>
                                  <a:lnTo>
                                    <a:pt x="340" y="192"/>
                                  </a:lnTo>
                                  <a:close/>
                                  <a:moveTo>
                                    <a:pt x="347" y="192"/>
                                  </a:moveTo>
                                  <a:lnTo>
                                    <a:pt x="344" y="192"/>
                                  </a:lnTo>
                                  <a:lnTo>
                                    <a:pt x="347" y="194"/>
                                  </a:lnTo>
                                  <a:lnTo>
                                    <a:pt x="347" y="192"/>
                                  </a:lnTo>
                                  <a:close/>
                                  <a:moveTo>
                                    <a:pt x="1" y="179"/>
                                  </a:moveTo>
                                  <a:lnTo>
                                    <a:pt x="1" y="181"/>
                                  </a:lnTo>
                                  <a:lnTo>
                                    <a:pt x="1" y="183"/>
                                  </a:lnTo>
                                  <a:lnTo>
                                    <a:pt x="1" y="179"/>
                                  </a:lnTo>
                                  <a:close/>
                                  <a:moveTo>
                                    <a:pt x="1" y="8"/>
                                  </a:moveTo>
                                  <a:lnTo>
                                    <a:pt x="1" y="13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5" y="16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5" y="116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" y="8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91" y="9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338" y="1"/>
                                  </a:lnTo>
                                  <a:lnTo>
                                    <a:pt x="385" y="3"/>
                                  </a:lnTo>
                                  <a:lnTo>
                                    <a:pt x="427" y="3"/>
                                  </a:lnTo>
                                  <a:lnTo>
                                    <a:pt x="450" y="1"/>
                                  </a:lnTo>
                                  <a:lnTo>
                                    <a:pt x="458" y="1"/>
                                  </a:lnTo>
                                  <a:lnTo>
                                    <a:pt x="465" y="3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500" y="3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62" y="12"/>
                                  </a:lnTo>
                                  <a:lnTo>
                                    <a:pt x="571" y="17"/>
                                  </a:lnTo>
                                  <a:lnTo>
                                    <a:pt x="580" y="22"/>
                                  </a:lnTo>
                                  <a:lnTo>
                                    <a:pt x="586" y="25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69" y="4"/>
                                  </a:lnTo>
                                  <a:lnTo>
                                    <a:pt x="566" y="4"/>
                                  </a:lnTo>
                                  <a:lnTo>
                                    <a:pt x="571" y="3"/>
                                  </a:lnTo>
                                  <a:lnTo>
                                    <a:pt x="576" y="1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17" y="8"/>
                                  </a:lnTo>
                                  <a:lnTo>
                                    <a:pt x="615" y="8"/>
                                  </a:lnTo>
                                  <a:lnTo>
                                    <a:pt x="615" y="64"/>
                                  </a:lnTo>
                                  <a:lnTo>
                                    <a:pt x="617" y="120"/>
                                  </a:lnTo>
                                  <a:lnTo>
                                    <a:pt x="615" y="120"/>
                                  </a:lnTo>
                                  <a:lnTo>
                                    <a:pt x="615" y="157"/>
                                  </a:lnTo>
                                  <a:lnTo>
                                    <a:pt x="615" y="194"/>
                                  </a:lnTo>
                                  <a:lnTo>
                                    <a:pt x="590" y="194"/>
                                  </a:lnTo>
                                  <a:lnTo>
                                    <a:pt x="552" y="194"/>
                                  </a:lnTo>
                                  <a:lnTo>
                                    <a:pt x="514" y="194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63" y="195"/>
                                  </a:lnTo>
                                  <a:lnTo>
                                    <a:pt x="453" y="195"/>
                                  </a:lnTo>
                                  <a:lnTo>
                                    <a:pt x="442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391" y="196"/>
                                  </a:lnTo>
                                  <a:lnTo>
                                    <a:pt x="353" y="198"/>
                                  </a:lnTo>
                                  <a:lnTo>
                                    <a:pt x="312" y="196"/>
                                  </a:lnTo>
                                  <a:lnTo>
                                    <a:pt x="268" y="196"/>
                                  </a:lnTo>
                                  <a:lnTo>
                                    <a:pt x="238" y="19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181" y="196"/>
                                  </a:lnTo>
                                  <a:lnTo>
                                    <a:pt x="119" y="195"/>
                                  </a:lnTo>
                                  <a:lnTo>
                                    <a:pt x="111" y="196"/>
                                  </a:lnTo>
                                  <a:lnTo>
                                    <a:pt x="105" y="196"/>
                                  </a:lnTo>
                                  <a:lnTo>
                                    <a:pt x="98" y="196"/>
                                  </a:lnTo>
                                  <a:lnTo>
                                    <a:pt x="92" y="196"/>
                                  </a:lnTo>
                                  <a:lnTo>
                                    <a:pt x="86" y="198"/>
                                  </a:lnTo>
                                  <a:lnTo>
                                    <a:pt x="86" y="196"/>
                                  </a:lnTo>
                                  <a:lnTo>
                                    <a:pt x="77" y="196"/>
                                  </a:lnTo>
                                  <a:lnTo>
                                    <a:pt x="60" y="196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26" y="198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1" y="186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4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6" y="195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17" y="195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8" name="Freeform 138"/>
                          <wps:cNvSpPr>
                            <a:spLocks noEditPoints="1"/>
                          </wps:cNvSpPr>
                          <wps:spPr bwMode="auto">
                            <a:xfrm>
                              <a:off x="979488" y="15875"/>
                              <a:ext cx="982663" cy="309563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1 h 195"/>
                                <a:gd name="T2" fmla="*/ 297 w 619"/>
                                <a:gd name="T3" fmla="*/ 191 h 195"/>
                                <a:gd name="T4" fmla="*/ 341 w 619"/>
                                <a:gd name="T5" fmla="*/ 191 h 195"/>
                                <a:gd name="T6" fmla="*/ 336 w 619"/>
                                <a:gd name="T7" fmla="*/ 191 h 195"/>
                                <a:gd name="T8" fmla="*/ 346 w 619"/>
                                <a:gd name="T9" fmla="*/ 191 h 195"/>
                                <a:gd name="T10" fmla="*/ 619 w 619"/>
                                <a:gd name="T11" fmla="*/ 189 h 195"/>
                                <a:gd name="T12" fmla="*/ 619 w 619"/>
                                <a:gd name="T13" fmla="*/ 189 h 195"/>
                                <a:gd name="T14" fmla="*/ 2 w 619"/>
                                <a:gd name="T15" fmla="*/ 186 h 195"/>
                                <a:gd name="T16" fmla="*/ 4 w 619"/>
                                <a:gd name="T17" fmla="*/ 178 h 195"/>
                                <a:gd name="T18" fmla="*/ 315 w 619"/>
                                <a:gd name="T19" fmla="*/ 0 h 195"/>
                                <a:gd name="T20" fmla="*/ 354 w 619"/>
                                <a:gd name="T21" fmla="*/ 7 h 195"/>
                                <a:gd name="T22" fmla="*/ 436 w 619"/>
                                <a:gd name="T23" fmla="*/ 4 h 195"/>
                                <a:gd name="T24" fmla="*/ 494 w 619"/>
                                <a:gd name="T25" fmla="*/ 6 h 195"/>
                                <a:gd name="T26" fmla="*/ 617 w 619"/>
                                <a:gd name="T27" fmla="*/ 112 h 195"/>
                                <a:gd name="T28" fmla="*/ 616 w 619"/>
                                <a:gd name="T29" fmla="*/ 185 h 195"/>
                                <a:gd name="T30" fmla="*/ 615 w 619"/>
                                <a:gd name="T31" fmla="*/ 188 h 195"/>
                                <a:gd name="T32" fmla="*/ 555 w 619"/>
                                <a:gd name="T33" fmla="*/ 191 h 195"/>
                                <a:gd name="T34" fmla="*/ 477 w 619"/>
                                <a:gd name="T35" fmla="*/ 193 h 195"/>
                                <a:gd name="T36" fmla="*/ 445 w 619"/>
                                <a:gd name="T37" fmla="*/ 193 h 195"/>
                                <a:gd name="T38" fmla="*/ 433 w 619"/>
                                <a:gd name="T39" fmla="*/ 193 h 195"/>
                                <a:gd name="T40" fmla="*/ 354 w 619"/>
                                <a:gd name="T41" fmla="*/ 195 h 195"/>
                                <a:gd name="T42" fmla="*/ 239 w 619"/>
                                <a:gd name="T43" fmla="*/ 194 h 195"/>
                                <a:gd name="T44" fmla="*/ 120 w 619"/>
                                <a:gd name="T45" fmla="*/ 193 h 195"/>
                                <a:gd name="T46" fmla="*/ 100 w 619"/>
                                <a:gd name="T47" fmla="*/ 194 h 195"/>
                                <a:gd name="T48" fmla="*/ 89 w 619"/>
                                <a:gd name="T49" fmla="*/ 194 h 195"/>
                                <a:gd name="T50" fmla="*/ 47 w 619"/>
                                <a:gd name="T51" fmla="*/ 194 h 195"/>
                                <a:gd name="T52" fmla="*/ 4 w 619"/>
                                <a:gd name="T53" fmla="*/ 195 h 195"/>
                                <a:gd name="T54" fmla="*/ 0 w 619"/>
                                <a:gd name="T55" fmla="*/ 190 h 195"/>
                                <a:gd name="T56" fmla="*/ 2 w 619"/>
                                <a:gd name="T57" fmla="*/ 189 h 195"/>
                                <a:gd name="T58" fmla="*/ 4 w 619"/>
                                <a:gd name="T59" fmla="*/ 193 h 195"/>
                                <a:gd name="T60" fmla="*/ 13 w 619"/>
                                <a:gd name="T61" fmla="*/ 191 h 195"/>
                                <a:gd name="T62" fmla="*/ 15 w 619"/>
                                <a:gd name="T63" fmla="*/ 193 h 195"/>
                                <a:gd name="T64" fmla="*/ 18 w 619"/>
                                <a:gd name="T65" fmla="*/ 193 h 195"/>
                                <a:gd name="T66" fmla="*/ 4 w 619"/>
                                <a:gd name="T67" fmla="*/ 189 h 195"/>
                                <a:gd name="T68" fmla="*/ 4 w 619"/>
                                <a:gd name="T69" fmla="*/ 186 h 195"/>
                                <a:gd name="T70" fmla="*/ 4 w 619"/>
                                <a:gd name="T71" fmla="*/ 7 h 195"/>
                                <a:gd name="T72" fmla="*/ 4 w 619"/>
                                <a:gd name="T73" fmla="*/ 12 h 195"/>
                                <a:gd name="T74" fmla="*/ 6 w 619"/>
                                <a:gd name="T75" fmla="*/ 93 h 195"/>
                                <a:gd name="T76" fmla="*/ 5 w 619"/>
                                <a:gd name="T77" fmla="*/ 95 h 195"/>
                                <a:gd name="T78" fmla="*/ 6 w 619"/>
                                <a:gd name="T79" fmla="*/ 165 h 195"/>
                                <a:gd name="T80" fmla="*/ 7 w 619"/>
                                <a:gd name="T81" fmla="*/ 164 h 195"/>
                                <a:gd name="T82" fmla="*/ 7 w 619"/>
                                <a:gd name="T83" fmla="*/ 155 h 195"/>
                                <a:gd name="T84" fmla="*/ 7 w 619"/>
                                <a:gd name="T85" fmla="*/ 144 h 195"/>
                                <a:gd name="T86" fmla="*/ 7 w 619"/>
                                <a:gd name="T87" fmla="*/ 142 h 195"/>
                                <a:gd name="T88" fmla="*/ 7 w 619"/>
                                <a:gd name="T89" fmla="*/ 139 h 195"/>
                                <a:gd name="T90" fmla="*/ 7 w 619"/>
                                <a:gd name="T91" fmla="*/ 138 h 195"/>
                                <a:gd name="T92" fmla="*/ 7 w 619"/>
                                <a:gd name="T93" fmla="*/ 122 h 195"/>
                                <a:gd name="T94" fmla="*/ 7 w 619"/>
                                <a:gd name="T95" fmla="*/ 101 h 195"/>
                                <a:gd name="T96" fmla="*/ 7 w 619"/>
                                <a:gd name="T97" fmla="*/ 92 h 195"/>
                                <a:gd name="T98" fmla="*/ 6 w 619"/>
                                <a:gd name="T99" fmla="*/ 85 h 195"/>
                                <a:gd name="T100" fmla="*/ 43 w 619"/>
                                <a:gd name="T101" fmla="*/ 3 h 195"/>
                                <a:gd name="T102" fmla="*/ 148 w 619"/>
                                <a:gd name="T103" fmla="*/ 2 h 195"/>
                                <a:gd name="T104" fmla="*/ 210 w 619"/>
                                <a:gd name="T105" fmla="*/ 3 h 195"/>
                                <a:gd name="T106" fmla="*/ 259 w 619"/>
                                <a:gd name="T107" fmla="*/ 3 h 195"/>
                                <a:gd name="T108" fmla="*/ 290 w 619"/>
                                <a:gd name="T109" fmla="*/ 2 h 195"/>
                                <a:gd name="T110" fmla="*/ 315 w 619"/>
                                <a:gd name="T11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19" h="195">
                                  <a:moveTo>
                                    <a:pt x="293" y="191"/>
                                  </a:moveTo>
                                  <a:lnTo>
                                    <a:pt x="284" y="191"/>
                                  </a:lnTo>
                                  <a:lnTo>
                                    <a:pt x="288" y="191"/>
                                  </a:lnTo>
                                  <a:lnTo>
                                    <a:pt x="293" y="191"/>
                                  </a:lnTo>
                                  <a:close/>
                                  <a:moveTo>
                                    <a:pt x="299" y="191"/>
                                  </a:moveTo>
                                  <a:lnTo>
                                    <a:pt x="297" y="191"/>
                                  </a:lnTo>
                                  <a:lnTo>
                                    <a:pt x="297" y="191"/>
                                  </a:lnTo>
                                  <a:lnTo>
                                    <a:pt x="299" y="191"/>
                                  </a:lnTo>
                                  <a:close/>
                                  <a:moveTo>
                                    <a:pt x="341" y="191"/>
                                  </a:moveTo>
                                  <a:lnTo>
                                    <a:pt x="316" y="191"/>
                                  </a:lnTo>
                                  <a:lnTo>
                                    <a:pt x="331" y="191"/>
                                  </a:lnTo>
                                  <a:lnTo>
                                    <a:pt x="336" y="191"/>
                                  </a:lnTo>
                                  <a:lnTo>
                                    <a:pt x="341" y="191"/>
                                  </a:lnTo>
                                  <a:close/>
                                  <a:moveTo>
                                    <a:pt x="348" y="191"/>
                                  </a:moveTo>
                                  <a:lnTo>
                                    <a:pt x="346" y="191"/>
                                  </a:lnTo>
                                  <a:lnTo>
                                    <a:pt x="348" y="191"/>
                                  </a:lnTo>
                                  <a:lnTo>
                                    <a:pt x="348" y="191"/>
                                  </a:lnTo>
                                  <a:close/>
                                  <a:moveTo>
                                    <a:pt x="619" y="189"/>
                                  </a:move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close/>
                                  <a:moveTo>
                                    <a:pt x="2" y="184"/>
                                  </a:moveTo>
                                  <a:lnTo>
                                    <a:pt x="2" y="186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2" y="184"/>
                                  </a:lnTo>
                                  <a:close/>
                                  <a:moveTo>
                                    <a:pt x="2" y="177"/>
                                  </a:moveTo>
                                  <a:lnTo>
                                    <a:pt x="4" y="178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2" y="177"/>
                                  </a:lnTo>
                                  <a:close/>
                                  <a:moveTo>
                                    <a:pt x="315" y="0"/>
                                  </a:moveTo>
                                  <a:lnTo>
                                    <a:pt x="323" y="4"/>
                                  </a:lnTo>
                                  <a:lnTo>
                                    <a:pt x="336" y="7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379" y="7"/>
                                  </a:lnTo>
                                  <a:lnTo>
                                    <a:pt x="407" y="6"/>
                                  </a:lnTo>
                                  <a:lnTo>
                                    <a:pt x="436" y="4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80" y="4"/>
                                  </a:lnTo>
                                  <a:lnTo>
                                    <a:pt x="494" y="6"/>
                                  </a:lnTo>
                                  <a:lnTo>
                                    <a:pt x="617" y="6"/>
                                  </a:lnTo>
                                  <a:lnTo>
                                    <a:pt x="617" y="58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48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5" y="188"/>
                                  </a:lnTo>
                                  <a:lnTo>
                                    <a:pt x="615" y="191"/>
                                  </a:lnTo>
                                  <a:lnTo>
                                    <a:pt x="591" y="191"/>
                                  </a:lnTo>
                                  <a:lnTo>
                                    <a:pt x="555" y="191"/>
                                  </a:lnTo>
                                  <a:lnTo>
                                    <a:pt x="515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66" y="193"/>
                                  </a:lnTo>
                                  <a:lnTo>
                                    <a:pt x="455" y="193"/>
                                  </a:lnTo>
                                  <a:lnTo>
                                    <a:pt x="445" y="193"/>
                                  </a:lnTo>
                                  <a:lnTo>
                                    <a:pt x="432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394" y="194"/>
                                  </a:lnTo>
                                  <a:lnTo>
                                    <a:pt x="354" y="195"/>
                                  </a:lnTo>
                                  <a:lnTo>
                                    <a:pt x="314" y="194"/>
                                  </a:lnTo>
                                  <a:lnTo>
                                    <a:pt x="271" y="194"/>
                                  </a:lnTo>
                                  <a:lnTo>
                                    <a:pt x="239" y="194"/>
                                  </a:lnTo>
                                  <a:lnTo>
                                    <a:pt x="210" y="194"/>
                                  </a:lnTo>
                                  <a:lnTo>
                                    <a:pt x="183" y="194"/>
                                  </a:lnTo>
                                  <a:lnTo>
                                    <a:pt x="120" y="193"/>
                                  </a:lnTo>
                                  <a:lnTo>
                                    <a:pt x="113" y="19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0" y="194"/>
                                  </a:lnTo>
                                  <a:lnTo>
                                    <a:pt x="94" y="194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9" y="194"/>
                                  </a:lnTo>
                                  <a:lnTo>
                                    <a:pt x="79" y="195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28" y="195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10" y="191"/>
                                  </a:lnTo>
                                  <a:lnTo>
                                    <a:pt x="13" y="191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4" y="193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19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45" y="191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5" y="188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6" y="140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42" y="2"/>
                                  </a:lnTo>
                                  <a:lnTo>
                                    <a:pt x="257" y="3"/>
                                  </a:lnTo>
                                  <a:lnTo>
                                    <a:pt x="259" y="3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86" name="Texture" descr="Background Textur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43725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FE14D9" id="Calendar Grid Art-Table Headers" o:spid="_x0000_s1026" alt="Title: Background graphics for calendar heading" style="position:absolute;margin-left:0;margin-top:0;width:546.5pt;height:31.7pt;z-index:-251655168;mso-top-percent:41;mso-position-horizontal:center;mso-position-horizontal-relative:page;mso-position-vertical-relative:page;mso-top-percent:41;mso-width-relative:margin;mso-height-relative:margin" coordsize="69437,4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">
                <v:group id="_x0000_s1027" style="position:absolute;left:258;top:258;width:68946;height:3292" coordorigin="63" coordsize="68389,3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shape id="Freeform 131" o:spid="_x0000_s1028" style="position:absolute;left:58642;top:79;width:9811;height:3096;visibility:visible;mso-wrap-style:square;v-text-anchor:top" coordsize="618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11607c [2404]" stroked="f" strokeweight="0">
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<o:lock v:ext="edit" verticies="t"/>
                  </v:shape>
                  <v:shape id="Freeform 132" o:spid="_x0000_s1029" style="position:absolute;left:63;top:63;width:9811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11607c [2404]" stroked="f" strokeweight="0">
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<o:lock v:ext="edit" verticies="t"/>
                  </v:shape>
                  <v:shape id="Freeform 133" o:spid="_x0000_s1030" style="position:absolute;left:39116;top:63;width:9810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11607c [2404]" stroked="f" strokeweight="0">
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</v:shape>
                  <v:shape id="Freeform 134" o:spid="_x0000_s1031" style="position:absolute;left:19573;top:63;width:9875;height:3127;visibility:visible;mso-wrap-style:square;v-text-anchor:top" coordsize="62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11607c [2404]" stroked="f" strokeweight="0">
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</v:shape>
                  <v:shape id="Freeform 135" o:spid="_x0000_s1032" style="position:absolute;left:29321;top:79;width:9826;height:3111;visibility:visible;mso-wrap-style:square;v-text-anchor:top" coordsize="61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8ed6ef [1300]" strokecolor="#55c2e7 [1940]" strokeweight="0">
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<o:lock v:ext="edit" verticies="t"/>
                  </v:shape>
                  <v:shape id="Freeform 137" o:spid="_x0000_s1033" style="position:absolute;left:48879;width:9795;height:3143;visibility:visible;mso-wrap-style:square;v-text-anchor:top" coordsize="617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8ed6ef [1300]" strokecolor="#55c2e7 [1940]" strokeweight="0">
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<o:lock v:ext="edit" verticies="t"/>
                  </v:shape>
                  <v:shape id="Freeform 138" o:spid="_x0000_s1034" style="position:absolute;left:9794;top:158;width:9827;height:3096;visibility:visible;mso-wrap-style:square;v-text-anchor:top" coordsize="619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8ed6ef [1300]" strokecolor="#55c2e7 [1940]" strokeweight="0">
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<o:lock v:ext="edit" verticies="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Texture" o:spid="_x0000_s1035" type="#_x0000_t75" alt="Background Texture" style="position:absolute;width:69437;height:4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">
                  <v:imagedata r:id="rId8" o:title="Background Texture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tbl>
      <w:tblPr>
        <w:tblW w:w="0" w:type="auto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Calendar layout table"/>
      </w:tblPr>
      <w:tblGrid>
        <w:gridCol w:w="1196"/>
        <w:gridCol w:w="345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35"/>
      </w:tblGrid>
      <w:tr w:rsidR="007B74FB" w14:paraId="4E6BDBE8" w14:textId="77777777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5781910A" w14:textId="77777777" w:rsidR="007B74FB" w:rsidRDefault="007B74FB"/>
        </w:tc>
        <w:tc>
          <w:tcPr>
            <w:tcW w:w="345" w:type="dxa"/>
            <w:vAlign w:val="bottom"/>
          </w:tcPr>
          <w:p w14:paraId="20A5FF6E" w14:textId="77777777" w:rsidR="007B74FB" w:rsidRDefault="007B74FB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1B44EDCA" w14:textId="7751B9DF" w:rsidR="007B74FB" w:rsidRDefault="00B70597"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 wp14:anchorId="23E3CCB5" wp14:editId="753100AF">
                  <wp:extent cx="571500" cy="571500"/>
                  <wp:effectExtent l="0" t="0" r="0" b="0"/>
                  <wp:docPr id="2" name="Picture 2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35" cy="57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" w:type="dxa"/>
            <w:vAlign w:val="bottom"/>
          </w:tcPr>
          <w:p w14:paraId="3E631528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B70597">
              <w:instrText>Monday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 </w:instrText>
            </w:r>
            <w:r>
              <w:fldChar w:fldCharType="separate"/>
            </w:r>
            <w:r w:rsidR="00B70597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=B1+1 </w:instrText>
            </w:r>
            <w:r>
              <w:fldChar w:fldCharType="separate"/>
            </w:r>
            <w: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 w:rsidR="00B70597">
              <w:fldChar w:fldCharType="separate"/>
            </w:r>
            <w:r w:rsidR="00B70597"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A2F70E6" w14:textId="77777777" w:rsidR="007B74FB" w:rsidRDefault="00B70597">
            <w:r>
              <w:rPr>
                <w:noProof/>
              </w:rPr>
              <w:drawing>
                <wp:inline distT="0" distB="0" distL="0" distR="0" wp14:anchorId="4B867449" wp14:editId="0027E9CB">
                  <wp:extent cx="525780" cy="548640"/>
                  <wp:effectExtent l="0" t="0" r="7620" b="3810"/>
                  <wp:docPr id="150" name="Picture 150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085" cy="552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" w:type="dxa"/>
            <w:vAlign w:val="bottom"/>
          </w:tcPr>
          <w:p w14:paraId="090B31CD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B70597">
              <w:instrText>Monday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 </w:instrText>
            </w:r>
            <w:r>
              <w:fldChar w:fldCharType="separate"/>
            </w:r>
            <w:r w:rsidR="00B70597"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=D1+1 </w:instrText>
            </w:r>
            <w:r>
              <w:fldChar w:fldCharType="separate"/>
            </w:r>
            <w:r w:rsidR="00B70597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 w:rsidR="00B70597">
              <w:fldChar w:fldCharType="separate"/>
            </w:r>
            <w:r w:rsidR="00B70597">
              <w:rPr>
                <w:noProof/>
              </w:rPr>
              <w:instrText>2</w:instrText>
            </w:r>
            <w:r>
              <w:fldChar w:fldCharType="end"/>
            </w:r>
            <w:r w:rsidR="00B70597">
              <w:fldChar w:fldCharType="separate"/>
            </w:r>
            <w:r w:rsidR="00B70597"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0D823DE6" w14:textId="77777777" w:rsidR="007B74FB" w:rsidRDefault="00B70597">
            <w:r>
              <w:rPr>
                <w:noProof/>
              </w:rPr>
              <w:drawing>
                <wp:inline distT="0" distB="0" distL="0" distR="0" wp14:anchorId="73F43DF8" wp14:editId="7BFA51CB">
                  <wp:extent cx="453767" cy="480060"/>
                  <wp:effectExtent l="0" t="0" r="3810" b="0"/>
                  <wp:docPr id="136" name="Picture 136" descr="Image result for image karate emo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 result for image karate emoj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59233" cy="485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" w:type="dxa"/>
            <w:vAlign w:val="bottom"/>
          </w:tcPr>
          <w:p w14:paraId="588D4B6A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B70597">
              <w:instrText>Monday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 </w:instrText>
            </w:r>
            <w:r>
              <w:fldChar w:fldCharType="separate"/>
            </w:r>
            <w:r w:rsidR="00B70597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=F1+1 </w:instrText>
            </w:r>
            <w:r>
              <w:fldChar w:fldCharType="separate"/>
            </w:r>
            <w:r w:rsidR="00B70597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 w:rsidR="00B70597">
              <w:fldChar w:fldCharType="separate"/>
            </w:r>
            <w:r w:rsidR="00B70597">
              <w:rPr>
                <w:noProof/>
              </w:rPr>
              <w:instrText>3</w:instrText>
            </w:r>
            <w:r>
              <w:fldChar w:fldCharType="end"/>
            </w:r>
            <w:r w:rsidR="00B70597">
              <w:fldChar w:fldCharType="separate"/>
            </w:r>
            <w:r w:rsidR="00B70597"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3F92F773" w14:textId="77777777" w:rsidR="007B74FB" w:rsidRDefault="00B70597">
            <w:r>
              <w:rPr>
                <w:noProof/>
              </w:rPr>
              <w:drawing>
                <wp:inline distT="0" distB="0" distL="0" distR="0" wp14:anchorId="3B8A2318" wp14:editId="3D712DE7">
                  <wp:extent cx="533400" cy="533400"/>
                  <wp:effectExtent l="0" t="0" r="0" b="0"/>
                  <wp:docPr id="147" name="Picture 147" descr="Image result for image cooking emo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result for image cooking emoj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582" cy="533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" w:type="dxa"/>
            <w:vAlign w:val="bottom"/>
          </w:tcPr>
          <w:p w14:paraId="042BDDBC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B70597">
              <w:instrText>Monday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=H1 </w:instrText>
            </w:r>
            <w:r>
              <w:fldChar w:fldCharType="separate"/>
            </w:r>
            <w:r w:rsidR="00B70597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=H1+1 </w:instrText>
            </w:r>
            <w:r>
              <w:fldChar w:fldCharType="separate"/>
            </w:r>
            <w:r w:rsidR="00B70597"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 w:rsidR="00B70597">
              <w:fldChar w:fldCharType="separate"/>
            </w:r>
            <w:r w:rsidR="00B70597">
              <w:rPr>
                <w:noProof/>
              </w:rPr>
              <w:instrText>4</w:instrText>
            </w:r>
            <w:r>
              <w:fldChar w:fldCharType="end"/>
            </w:r>
            <w:r w:rsidR="00B70597">
              <w:fldChar w:fldCharType="separate"/>
            </w:r>
            <w:r w:rsidR="00B70597"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21E61871" w14:textId="77777777" w:rsidR="007B74FB" w:rsidRDefault="00B70597">
            <w:r>
              <w:rPr>
                <w:noProof/>
              </w:rPr>
              <w:drawing>
                <wp:inline distT="0" distB="0" distL="0" distR="0" wp14:anchorId="5A311EA2" wp14:editId="29711441">
                  <wp:extent cx="433636" cy="514350"/>
                  <wp:effectExtent l="0" t="0" r="5080" b="0"/>
                  <wp:docPr id="162" name="Picture 162" descr="Image result for image video games emo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Image result for image video games emoj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36101" cy="517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" w:type="dxa"/>
            <w:vAlign w:val="bottom"/>
          </w:tcPr>
          <w:p w14:paraId="134461CC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B70597">
              <w:instrText>Monday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=J1 </w:instrText>
            </w:r>
            <w:r>
              <w:fldChar w:fldCharType="separate"/>
            </w:r>
            <w:r w:rsidR="00B70597"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=J1+1 </w:instrText>
            </w:r>
            <w:r>
              <w:fldChar w:fldCharType="separate"/>
            </w:r>
            <w:r w:rsidR="00B70597"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"" </w:instrText>
            </w:r>
            <w:r w:rsidR="00B70597">
              <w:fldChar w:fldCharType="separate"/>
            </w:r>
            <w:r w:rsidR="00B70597">
              <w:rPr>
                <w:noProof/>
              </w:rPr>
              <w:instrText>5</w:instrText>
            </w:r>
            <w:r>
              <w:fldChar w:fldCharType="end"/>
            </w:r>
            <w:r w:rsidR="00B70597">
              <w:fldChar w:fldCharType="separate"/>
            </w:r>
            <w:r w:rsidR="00B70597"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4168922C" w14:textId="77777777" w:rsidR="007B74FB" w:rsidRDefault="00737056">
            <w:r>
              <w:rPr>
                <w:noProof/>
              </w:rPr>
              <w:drawing>
                <wp:inline distT="0" distB="0" distL="0" distR="0" wp14:anchorId="1F85FBE5" wp14:editId="721D4ABE">
                  <wp:extent cx="586740" cy="586740"/>
                  <wp:effectExtent l="0" t="0" r="3810" b="3810"/>
                  <wp:docPr id="163" name="Picture 163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" w:type="dxa"/>
            <w:vAlign w:val="bottom"/>
          </w:tcPr>
          <w:p w14:paraId="63BC6B43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B70597">
              <w:instrText>Monday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=L1 </w:instrText>
            </w:r>
            <w:r>
              <w:fldChar w:fldCharType="separate"/>
            </w:r>
            <w:r w:rsidR="00B70597"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=L1+1 </w:instrText>
            </w:r>
            <w:r>
              <w:fldChar w:fldCharType="separate"/>
            </w:r>
            <w:r w:rsidR="00B70597">
              <w:rPr>
                <w:noProof/>
              </w:rPr>
              <w:instrText>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B70597">
              <w:rPr>
                <w:noProof/>
              </w:rPr>
              <w:instrText>6</w:instrText>
            </w:r>
            <w:r>
              <w:fldChar w:fldCharType="end"/>
            </w:r>
            <w:r>
              <w:fldChar w:fldCharType="separate"/>
            </w:r>
            <w:r w:rsidR="00B70597">
              <w:rPr>
                <w:noProof/>
              </w:rPr>
              <w:t>6</w:t>
            </w:r>
            <w:r>
              <w:fldChar w:fldCharType="end"/>
            </w:r>
          </w:p>
        </w:tc>
      </w:tr>
      <w:tr w:rsidR="007B74FB" w14:paraId="2E261011" w14:textId="77777777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1AE022B5" w14:textId="77777777" w:rsidR="007B74FB" w:rsidRDefault="00737056">
            <w:r>
              <w:rPr>
                <w:noProof/>
              </w:rPr>
              <w:drawing>
                <wp:inline distT="0" distB="0" distL="0" distR="0" wp14:anchorId="6D9D1CF0" wp14:editId="3F6C233E">
                  <wp:extent cx="518160" cy="518160"/>
                  <wp:effectExtent l="0" t="0" r="0" b="0"/>
                  <wp:docPr id="167" name="Picture 167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" w:type="dxa"/>
            <w:vAlign w:val="bottom"/>
          </w:tcPr>
          <w:p w14:paraId="23A041E9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=N1+1 </w:instrText>
            </w:r>
            <w:r>
              <w:fldChar w:fldCharType="separate"/>
            </w:r>
            <w:r w:rsidR="00B70597"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560D5E69" w14:textId="77777777" w:rsidR="007B74FB" w:rsidRDefault="00B70597">
            <w:r>
              <w:rPr>
                <w:noProof/>
              </w:rPr>
              <w:drawing>
                <wp:inline distT="0" distB="0" distL="0" distR="0" wp14:anchorId="50BD1B05" wp14:editId="01C28283">
                  <wp:extent cx="571500" cy="571500"/>
                  <wp:effectExtent l="0" t="0" r="0" b="0"/>
                  <wp:docPr id="8" name="Picture 8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35" cy="57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" w:type="dxa"/>
            <w:vAlign w:val="bottom"/>
          </w:tcPr>
          <w:p w14:paraId="59EBC905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 w:rsidR="00B70597"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458BADB7" w14:textId="77777777" w:rsidR="007B74FB" w:rsidRDefault="00B70597">
            <w:r>
              <w:rPr>
                <w:noProof/>
              </w:rPr>
              <w:drawing>
                <wp:inline distT="0" distB="0" distL="0" distR="0" wp14:anchorId="5209D60A" wp14:editId="5E6510E0">
                  <wp:extent cx="496570" cy="518160"/>
                  <wp:effectExtent l="0" t="0" r="0" b="0"/>
                  <wp:docPr id="151" name="Picture 151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529" cy="521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" w:type="dxa"/>
            <w:vAlign w:val="bottom"/>
          </w:tcPr>
          <w:p w14:paraId="1A942AB6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 w:rsidR="00B70597"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41374ACE" w14:textId="77777777" w:rsidR="007B74FB" w:rsidRDefault="00B70597">
            <w:r>
              <w:rPr>
                <w:noProof/>
              </w:rPr>
              <w:drawing>
                <wp:inline distT="0" distB="0" distL="0" distR="0" wp14:anchorId="4D20DEF1" wp14:editId="0115A9AF">
                  <wp:extent cx="453767" cy="480060"/>
                  <wp:effectExtent l="0" t="0" r="3810" b="0"/>
                  <wp:docPr id="139" name="Picture 139" descr="Image result for image karate emo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 result for image karate emoj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59233" cy="485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" w:type="dxa"/>
            <w:vAlign w:val="bottom"/>
          </w:tcPr>
          <w:p w14:paraId="013D8DA4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 w:rsidR="00B70597"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316F8706" w14:textId="77777777" w:rsidR="007B74FB" w:rsidRDefault="00B70597">
            <w:r>
              <w:rPr>
                <w:noProof/>
              </w:rPr>
              <w:drawing>
                <wp:inline distT="0" distB="0" distL="0" distR="0" wp14:anchorId="0DD453D9" wp14:editId="25A1641B">
                  <wp:extent cx="533400" cy="533400"/>
                  <wp:effectExtent l="0" t="0" r="0" b="0"/>
                  <wp:docPr id="146" name="Picture 146" descr="Image result for image cooking emo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result for image cooking emoj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582" cy="533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" w:type="dxa"/>
            <w:vAlign w:val="bottom"/>
          </w:tcPr>
          <w:p w14:paraId="1E9BBEBC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=H2+1 </w:instrText>
            </w:r>
            <w:r>
              <w:fldChar w:fldCharType="separate"/>
            </w:r>
            <w:r w:rsidR="00B70597"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57F0F133" w14:textId="77777777" w:rsidR="007B74FB" w:rsidRDefault="00B70597">
            <w:r>
              <w:rPr>
                <w:noProof/>
              </w:rPr>
              <w:drawing>
                <wp:inline distT="0" distB="0" distL="0" distR="0" wp14:anchorId="047D67E2" wp14:editId="5A0703FE">
                  <wp:extent cx="433636" cy="514350"/>
                  <wp:effectExtent l="0" t="0" r="5080" b="0"/>
                  <wp:docPr id="161" name="Picture 161" descr="Image result for image video games emo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Image result for image video games emoj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36101" cy="517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" w:type="dxa"/>
            <w:vAlign w:val="bottom"/>
          </w:tcPr>
          <w:p w14:paraId="51620AE1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=J2+1 </w:instrText>
            </w:r>
            <w:r>
              <w:fldChar w:fldCharType="separate"/>
            </w:r>
            <w:r w:rsidR="00B70597"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394837B3" w14:textId="77777777" w:rsidR="007B74FB" w:rsidRDefault="00737056">
            <w:r>
              <w:rPr>
                <w:noProof/>
              </w:rPr>
              <w:drawing>
                <wp:inline distT="0" distB="0" distL="0" distR="0" wp14:anchorId="68C950F5" wp14:editId="0E33C39D">
                  <wp:extent cx="586740" cy="586740"/>
                  <wp:effectExtent l="0" t="0" r="3810" b="3810"/>
                  <wp:docPr id="164" name="Picture 164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" w:type="dxa"/>
            <w:vAlign w:val="bottom"/>
          </w:tcPr>
          <w:p w14:paraId="228D9F54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=L2+1 </w:instrText>
            </w:r>
            <w:r>
              <w:fldChar w:fldCharType="separate"/>
            </w:r>
            <w:r w:rsidR="00B70597">
              <w:rPr>
                <w:noProof/>
              </w:rPr>
              <w:t>13</w:t>
            </w:r>
            <w:r>
              <w:fldChar w:fldCharType="end"/>
            </w:r>
          </w:p>
        </w:tc>
      </w:tr>
      <w:tr w:rsidR="007B74FB" w14:paraId="18FC3A5D" w14:textId="77777777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54318A6" w14:textId="77777777" w:rsidR="007B74FB" w:rsidRDefault="00737056">
            <w:r>
              <w:rPr>
                <w:noProof/>
              </w:rPr>
              <w:drawing>
                <wp:inline distT="0" distB="0" distL="0" distR="0" wp14:anchorId="4AADD536" wp14:editId="09D94AD1">
                  <wp:extent cx="518160" cy="518160"/>
                  <wp:effectExtent l="0" t="0" r="0" b="0"/>
                  <wp:docPr id="169" name="Picture 169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" w:type="dxa"/>
            <w:vAlign w:val="bottom"/>
          </w:tcPr>
          <w:p w14:paraId="7A153BD1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=N2+1 </w:instrText>
            </w:r>
            <w:r>
              <w:fldChar w:fldCharType="separate"/>
            </w:r>
            <w:r w:rsidR="00B70597"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1BA4C4E1" w14:textId="77777777" w:rsidR="007B74FB" w:rsidRDefault="00B70597">
            <w:r>
              <w:rPr>
                <w:noProof/>
              </w:rPr>
              <w:drawing>
                <wp:inline distT="0" distB="0" distL="0" distR="0" wp14:anchorId="1E157A17" wp14:editId="38F97510">
                  <wp:extent cx="571500" cy="571500"/>
                  <wp:effectExtent l="0" t="0" r="0" b="0"/>
                  <wp:docPr id="9" name="Picture 9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35" cy="57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" w:type="dxa"/>
            <w:vAlign w:val="bottom"/>
          </w:tcPr>
          <w:p w14:paraId="1B219A45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=B3+1 </w:instrText>
            </w:r>
            <w:r>
              <w:fldChar w:fldCharType="separate"/>
            </w:r>
            <w:r w:rsidR="00B70597"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3281B2F" w14:textId="77777777" w:rsidR="007B74FB" w:rsidRDefault="00B70597">
            <w:r>
              <w:rPr>
                <w:noProof/>
              </w:rPr>
              <w:drawing>
                <wp:inline distT="0" distB="0" distL="0" distR="0" wp14:anchorId="0018E4AE" wp14:editId="56099FA2">
                  <wp:extent cx="496570" cy="518160"/>
                  <wp:effectExtent l="0" t="0" r="0" b="0"/>
                  <wp:docPr id="153" name="Picture 153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529" cy="521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" w:type="dxa"/>
            <w:vAlign w:val="bottom"/>
          </w:tcPr>
          <w:p w14:paraId="64A7DD46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=D3+1 </w:instrText>
            </w:r>
            <w:r>
              <w:fldChar w:fldCharType="separate"/>
            </w:r>
            <w:r w:rsidR="00B70597"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16E0A25F" w14:textId="77777777" w:rsidR="007B74FB" w:rsidRDefault="00B70597">
            <w:r>
              <w:rPr>
                <w:noProof/>
              </w:rPr>
              <w:drawing>
                <wp:inline distT="0" distB="0" distL="0" distR="0" wp14:anchorId="371B41CB" wp14:editId="2BB7CA76">
                  <wp:extent cx="453767" cy="480060"/>
                  <wp:effectExtent l="0" t="0" r="3810" b="0"/>
                  <wp:docPr id="140" name="Picture 140" descr="Image result for image karate emo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 result for image karate emoj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59233" cy="485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" w:type="dxa"/>
            <w:vAlign w:val="bottom"/>
          </w:tcPr>
          <w:p w14:paraId="42C1C51E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=F3+1 </w:instrText>
            </w:r>
            <w:r>
              <w:fldChar w:fldCharType="separate"/>
            </w:r>
            <w:r w:rsidR="00B70597"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1EB3E8FE" w14:textId="77777777" w:rsidR="007B74FB" w:rsidRDefault="00B70597">
            <w:r>
              <w:rPr>
                <w:noProof/>
              </w:rPr>
              <w:drawing>
                <wp:inline distT="0" distB="0" distL="0" distR="0" wp14:anchorId="0F796C88" wp14:editId="404546B1">
                  <wp:extent cx="533400" cy="533400"/>
                  <wp:effectExtent l="0" t="0" r="0" b="0"/>
                  <wp:docPr id="145" name="Picture 145" descr="Image result for image cooking emo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result for image cooking emoj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582" cy="533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" w:type="dxa"/>
            <w:vAlign w:val="bottom"/>
          </w:tcPr>
          <w:p w14:paraId="76FE0A9F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=H3+1 </w:instrText>
            </w:r>
            <w:r>
              <w:fldChar w:fldCharType="separate"/>
            </w:r>
            <w:r w:rsidR="00B70597"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0AEA785E" w14:textId="77777777" w:rsidR="007B74FB" w:rsidRDefault="00B70597">
            <w:r>
              <w:rPr>
                <w:noProof/>
              </w:rPr>
              <w:drawing>
                <wp:inline distT="0" distB="0" distL="0" distR="0" wp14:anchorId="3CB5D15D" wp14:editId="262DA731">
                  <wp:extent cx="433636" cy="514350"/>
                  <wp:effectExtent l="0" t="0" r="5080" b="0"/>
                  <wp:docPr id="158" name="Picture 158" descr="Image result for image video games emo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Image result for image video games emoj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36101" cy="517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" w:type="dxa"/>
            <w:vAlign w:val="bottom"/>
          </w:tcPr>
          <w:p w14:paraId="60185256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=J3+1 </w:instrText>
            </w:r>
            <w:r>
              <w:fldChar w:fldCharType="separate"/>
            </w:r>
            <w:r w:rsidR="00B70597"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201BA32E" w14:textId="77777777" w:rsidR="007B74FB" w:rsidRDefault="00737056">
            <w:r>
              <w:rPr>
                <w:noProof/>
              </w:rPr>
              <w:drawing>
                <wp:inline distT="0" distB="0" distL="0" distR="0" wp14:anchorId="72E41421" wp14:editId="32E53BBD">
                  <wp:extent cx="586740" cy="586740"/>
                  <wp:effectExtent l="0" t="0" r="3810" b="3810"/>
                  <wp:docPr id="165" name="Picture 165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" w:type="dxa"/>
            <w:vAlign w:val="bottom"/>
          </w:tcPr>
          <w:p w14:paraId="5F4FF1CD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=L3+1 </w:instrText>
            </w:r>
            <w:r>
              <w:fldChar w:fldCharType="separate"/>
            </w:r>
            <w:r w:rsidR="00B70597">
              <w:rPr>
                <w:noProof/>
              </w:rPr>
              <w:t>20</w:t>
            </w:r>
            <w:r>
              <w:fldChar w:fldCharType="end"/>
            </w:r>
          </w:p>
        </w:tc>
      </w:tr>
      <w:tr w:rsidR="007B74FB" w14:paraId="3C89F256" w14:textId="77777777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1F57C30D" w14:textId="77777777" w:rsidR="007B74FB" w:rsidRDefault="00737056">
            <w:r>
              <w:rPr>
                <w:noProof/>
              </w:rPr>
              <w:drawing>
                <wp:inline distT="0" distB="0" distL="0" distR="0" wp14:anchorId="7017F15D" wp14:editId="61937AE3">
                  <wp:extent cx="518160" cy="518160"/>
                  <wp:effectExtent l="0" t="0" r="0" b="0"/>
                  <wp:docPr id="170" name="Picture 170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" w:type="dxa"/>
            <w:vAlign w:val="bottom"/>
          </w:tcPr>
          <w:p w14:paraId="04E28538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=N3+1 </w:instrText>
            </w:r>
            <w:r>
              <w:fldChar w:fldCharType="separate"/>
            </w:r>
            <w:r w:rsidR="00B70597"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011D715E" w14:textId="77777777" w:rsidR="007B74FB" w:rsidRDefault="00B70597">
            <w:r>
              <w:rPr>
                <w:noProof/>
              </w:rPr>
              <w:drawing>
                <wp:inline distT="0" distB="0" distL="0" distR="0" wp14:anchorId="550CB3D6" wp14:editId="635C0E74">
                  <wp:extent cx="571500" cy="571500"/>
                  <wp:effectExtent l="0" t="0" r="0" b="0"/>
                  <wp:docPr id="10" name="Picture 10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35" cy="57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" w:type="dxa"/>
            <w:vAlign w:val="bottom"/>
          </w:tcPr>
          <w:p w14:paraId="6192C337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 w:rsidR="00B70597"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56580B4B" w14:textId="77777777" w:rsidR="007B74FB" w:rsidRDefault="00B70597">
            <w:r>
              <w:rPr>
                <w:noProof/>
              </w:rPr>
              <w:drawing>
                <wp:inline distT="0" distB="0" distL="0" distR="0" wp14:anchorId="4A3DDB13" wp14:editId="420A4B7B">
                  <wp:extent cx="496570" cy="518160"/>
                  <wp:effectExtent l="0" t="0" r="0" b="0"/>
                  <wp:docPr id="154" name="Picture 154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529" cy="521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" w:type="dxa"/>
            <w:vAlign w:val="bottom"/>
          </w:tcPr>
          <w:p w14:paraId="0AB61A49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 w:rsidR="00B70597"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071B146D" w14:textId="77777777" w:rsidR="007B74FB" w:rsidRDefault="00B70597">
            <w:r>
              <w:rPr>
                <w:noProof/>
              </w:rPr>
              <w:drawing>
                <wp:inline distT="0" distB="0" distL="0" distR="0" wp14:anchorId="44DEDB45" wp14:editId="348ECE11">
                  <wp:extent cx="453767" cy="480060"/>
                  <wp:effectExtent l="0" t="0" r="3810" b="0"/>
                  <wp:docPr id="141" name="Picture 141" descr="Image result for image karate emo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 result for image karate emoj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59233" cy="485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" w:type="dxa"/>
            <w:vAlign w:val="bottom"/>
          </w:tcPr>
          <w:p w14:paraId="34EB4C07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 w:rsidR="00B70597"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41D06563" w14:textId="77777777" w:rsidR="007B74FB" w:rsidRDefault="00B70597">
            <w:r>
              <w:rPr>
                <w:noProof/>
              </w:rPr>
              <w:drawing>
                <wp:inline distT="0" distB="0" distL="0" distR="0" wp14:anchorId="39FADD1F" wp14:editId="6801BECF">
                  <wp:extent cx="533400" cy="533400"/>
                  <wp:effectExtent l="0" t="0" r="0" b="0"/>
                  <wp:docPr id="148" name="Picture 148" descr="Image result for image cooking emo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result for image cooking emoj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582" cy="533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" w:type="dxa"/>
            <w:vAlign w:val="bottom"/>
          </w:tcPr>
          <w:p w14:paraId="72CE4D52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=H4+1 </w:instrText>
            </w:r>
            <w:r>
              <w:fldChar w:fldCharType="separate"/>
            </w:r>
            <w:r w:rsidR="00B70597"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6F793221" w14:textId="77777777" w:rsidR="007B74FB" w:rsidRDefault="00B70597">
            <w:r>
              <w:rPr>
                <w:noProof/>
              </w:rPr>
              <w:drawing>
                <wp:inline distT="0" distB="0" distL="0" distR="0" wp14:anchorId="6F94CAC8" wp14:editId="3A3453BE">
                  <wp:extent cx="433636" cy="514350"/>
                  <wp:effectExtent l="0" t="0" r="5080" b="0"/>
                  <wp:docPr id="160" name="Picture 160" descr="Image result for image video games emo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Image result for image video games emoj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36101" cy="517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" w:type="dxa"/>
            <w:vAlign w:val="bottom"/>
          </w:tcPr>
          <w:p w14:paraId="17851932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=J4+1 </w:instrText>
            </w:r>
            <w:r>
              <w:fldChar w:fldCharType="separate"/>
            </w:r>
            <w:r w:rsidR="00B70597"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68245AB8" w14:textId="77777777" w:rsidR="007B74FB" w:rsidRDefault="00737056">
            <w:r>
              <w:rPr>
                <w:noProof/>
              </w:rPr>
              <w:drawing>
                <wp:inline distT="0" distB="0" distL="0" distR="0" wp14:anchorId="1F317DFB" wp14:editId="48BAC220">
                  <wp:extent cx="586740" cy="586740"/>
                  <wp:effectExtent l="0" t="0" r="3810" b="3810"/>
                  <wp:docPr id="166" name="Picture 166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" w:type="dxa"/>
            <w:vAlign w:val="bottom"/>
          </w:tcPr>
          <w:p w14:paraId="55B93097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=L4+1 </w:instrText>
            </w:r>
            <w:r>
              <w:fldChar w:fldCharType="separate"/>
            </w:r>
            <w:r w:rsidR="00B70597">
              <w:rPr>
                <w:noProof/>
              </w:rPr>
              <w:t>27</w:t>
            </w:r>
            <w:r>
              <w:fldChar w:fldCharType="end"/>
            </w:r>
          </w:p>
        </w:tc>
      </w:tr>
      <w:tr w:rsidR="007B74FB" w14:paraId="27060C94" w14:textId="77777777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1322B326" w14:textId="77777777" w:rsidR="007B74FB" w:rsidRDefault="00737056">
            <w:r>
              <w:rPr>
                <w:noProof/>
              </w:rPr>
              <w:drawing>
                <wp:inline distT="0" distB="0" distL="0" distR="0" wp14:anchorId="71DE4B46" wp14:editId="77FAC373">
                  <wp:extent cx="518160" cy="518160"/>
                  <wp:effectExtent l="0" t="0" r="0" b="0"/>
                  <wp:docPr id="171" name="Picture 171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" w:type="dxa"/>
            <w:vAlign w:val="bottom"/>
          </w:tcPr>
          <w:p w14:paraId="353F6D7B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=N4</w:instrText>
            </w:r>
            <w:r>
              <w:fldChar w:fldCharType="separate"/>
            </w:r>
            <w:r w:rsidR="00B70597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=N4 </w:instrText>
            </w:r>
            <w:r>
              <w:fldChar w:fldCharType="separate"/>
            </w:r>
            <w:r w:rsidR="00B70597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B70597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=N4+1 </w:instrText>
            </w:r>
            <w:r>
              <w:fldChar w:fldCharType="separate"/>
            </w:r>
            <w:r w:rsidR="00B70597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B70597"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 w:rsidR="00B70597"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5D57D5C2" w14:textId="77777777" w:rsidR="007B74FB" w:rsidRDefault="00B70597">
            <w:r>
              <w:rPr>
                <w:noProof/>
              </w:rPr>
              <w:drawing>
                <wp:inline distT="0" distB="0" distL="0" distR="0" wp14:anchorId="5DA35FB1" wp14:editId="5F9AE430">
                  <wp:extent cx="571500" cy="571500"/>
                  <wp:effectExtent l="0" t="0" r="0" b="0"/>
                  <wp:docPr id="128" name="Picture 128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35" cy="57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" w:type="dxa"/>
            <w:vAlign w:val="bottom"/>
          </w:tcPr>
          <w:p w14:paraId="0DB057A9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=B5</w:instrText>
            </w:r>
            <w:r>
              <w:fldChar w:fldCharType="separate"/>
            </w:r>
            <w:r w:rsidR="00B70597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=B5 </w:instrText>
            </w:r>
            <w:r>
              <w:fldChar w:fldCharType="separate"/>
            </w:r>
            <w:r w:rsidR="00B70597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B70597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=B5+1 </w:instrText>
            </w:r>
            <w:r>
              <w:fldChar w:fldCharType="separate"/>
            </w:r>
            <w:r w:rsidR="00B70597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B70597"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 w:rsidR="00B70597"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411F9C40" w14:textId="77777777" w:rsidR="007B74FB" w:rsidRDefault="00B70597">
            <w:r>
              <w:rPr>
                <w:noProof/>
              </w:rPr>
              <w:drawing>
                <wp:inline distT="0" distB="0" distL="0" distR="0" wp14:anchorId="1FFE96E3" wp14:editId="04EF36D8">
                  <wp:extent cx="496570" cy="518160"/>
                  <wp:effectExtent l="0" t="0" r="0" b="0"/>
                  <wp:docPr id="155" name="Picture 155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529" cy="521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" w:type="dxa"/>
            <w:vAlign w:val="bottom"/>
          </w:tcPr>
          <w:p w14:paraId="74BA2361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=D5</w:instrText>
            </w:r>
            <w:r>
              <w:fldChar w:fldCharType="separate"/>
            </w:r>
            <w:r w:rsidR="00B70597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=D5 </w:instrText>
            </w:r>
            <w:r>
              <w:fldChar w:fldCharType="separate"/>
            </w:r>
            <w:r w:rsidR="00B70597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B70597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=D5+1 </w:instrText>
            </w:r>
            <w:r>
              <w:fldChar w:fldCharType="separate"/>
            </w:r>
            <w:r w:rsidR="00B70597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B70597"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 w:rsidR="00B70597"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23EC422A" w14:textId="77777777" w:rsidR="007B74FB" w:rsidRDefault="00B70597">
            <w:r>
              <w:rPr>
                <w:noProof/>
              </w:rPr>
              <w:drawing>
                <wp:inline distT="0" distB="0" distL="0" distR="0" wp14:anchorId="65844082" wp14:editId="1DABAF5E">
                  <wp:extent cx="453767" cy="480060"/>
                  <wp:effectExtent l="0" t="0" r="3810" b="0"/>
                  <wp:docPr id="143" name="Picture 143" descr="Image result for image karate emo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 result for image karate emoj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59233" cy="485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" w:type="dxa"/>
            <w:vAlign w:val="bottom"/>
          </w:tcPr>
          <w:p w14:paraId="39B31DE6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=F5</w:instrText>
            </w:r>
            <w:r>
              <w:fldChar w:fldCharType="separate"/>
            </w:r>
            <w:r w:rsidR="00B70597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=F5 </w:instrText>
            </w:r>
            <w:r>
              <w:fldChar w:fldCharType="separate"/>
            </w:r>
            <w:r w:rsidR="00B70597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B70597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=F5+1 </w:instrText>
            </w:r>
            <w:r>
              <w:fldChar w:fldCharType="separate"/>
            </w:r>
            <w:r w:rsidR="00B70597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B70597"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separate"/>
            </w:r>
            <w:r w:rsidR="00B70597">
              <w:rPr>
                <w:noProof/>
              </w:rPr>
              <w:t>31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278ED5D3" w14:textId="77777777" w:rsidR="007B74FB" w:rsidRDefault="007B74FB"/>
        </w:tc>
        <w:tc>
          <w:tcPr>
            <w:tcW w:w="346" w:type="dxa"/>
            <w:vAlign w:val="bottom"/>
          </w:tcPr>
          <w:p w14:paraId="2DADCE41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=H5</w:instrText>
            </w:r>
            <w:r>
              <w:fldChar w:fldCharType="separate"/>
            </w:r>
            <w:r w:rsidR="00B70597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=H5 </w:instrText>
            </w:r>
            <w:r>
              <w:fldChar w:fldCharType="separate"/>
            </w:r>
            <w:r w:rsidR="00B70597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B70597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=H5+1 </w:instrText>
            </w:r>
            <w:r>
              <w:fldChar w:fldCharType="separate"/>
            </w:r>
            <w:r w:rsidR="00B70597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FCE5BD7" w14:textId="77777777" w:rsidR="007B74FB" w:rsidRDefault="007B74FB"/>
        </w:tc>
        <w:tc>
          <w:tcPr>
            <w:tcW w:w="346" w:type="dxa"/>
            <w:vAlign w:val="bottom"/>
          </w:tcPr>
          <w:p w14:paraId="2AA64B35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=J5</w:instrText>
            </w:r>
            <w:r>
              <w:fldChar w:fldCharType="separate"/>
            </w:r>
            <w:r w:rsidR="00B70597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=J5 </w:instrText>
            </w:r>
            <w:r>
              <w:fldChar w:fldCharType="separate"/>
            </w:r>
            <w:r w:rsidR="00B70597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B70597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=J5+1 </w:instrText>
            </w:r>
            <w:r>
              <w:fldChar w:fldCharType="separate"/>
            </w:r>
            <w:r w:rsidR="00B70597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 w:rsidR="00B70597">
              <w:fldChar w:fldCharType="separate"/>
            </w:r>
            <w:r w:rsidR="00B70597"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489FECB9" w14:textId="77777777" w:rsidR="007B74FB" w:rsidRDefault="007B74FB"/>
        </w:tc>
        <w:tc>
          <w:tcPr>
            <w:tcW w:w="335" w:type="dxa"/>
            <w:vAlign w:val="bottom"/>
          </w:tcPr>
          <w:p w14:paraId="3A493F16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=L5</w:instrText>
            </w:r>
            <w:r>
              <w:fldChar w:fldCharType="separate"/>
            </w:r>
            <w:r w:rsidR="00B70597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=L5 </w:instrText>
            </w:r>
            <w:r>
              <w:fldChar w:fldCharType="separate"/>
            </w:r>
            <w:r w:rsidR="00B70597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B70597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=L5+1 </w:instrText>
            </w:r>
            <w:r>
              <w:fldChar w:fldCharType="separate"/>
            </w:r>
            <w:r w:rsidR="00B70597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B70597"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end"/>
            </w:r>
          </w:p>
        </w:tc>
      </w:tr>
      <w:tr w:rsidR="007B74FB" w14:paraId="7D79ABED" w14:textId="77777777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2E1D5E96" w14:textId="77777777" w:rsidR="007B74FB" w:rsidRDefault="007B74FB"/>
        </w:tc>
        <w:tc>
          <w:tcPr>
            <w:tcW w:w="345" w:type="dxa"/>
            <w:vAlign w:val="bottom"/>
          </w:tcPr>
          <w:p w14:paraId="37C26BA5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=N5</w:instrText>
            </w:r>
            <w:r>
              <w:fldChar w:fldCharType="separate"/>
            </w:r>
            <w:r w:rsidR="00B70597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=N5 </w:instrText>
            </w:r>
            <w:r>
              <w:fldChar w:fldCharType="separate"/>
            </w:r>
            <w:r w:rsidR="00B70597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B70597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=N5+1 </w:instrText>
            </w:r>
            <w:r>
              <w:fldChar w:fldCharType="separate"/>
            </w:r>
            <w:r w:rsidR="00B70597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B70597"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38A879E6" w14:textId="77777777" w:rsidR="007B74FB" w:rsidRDefault="007B74FB"/>
        </w:tc>
        <w:tc>
          <w:tcPr>
            <w:tcW w:w="346" w:type="dxa"/>
            <w:vAlign w:val="bottom"/>
          </w:tcPr>
          <w:p w14:paraId="3259480B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=B6</w:instrText>
            </w:r>
            <w:r>
              <w:fldChar w:fldCharType="separate"/>
            </w:r>
            <w:r w:rsidR="00B70597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=B6 </w:instrText>
            </w:r>
            <w:r>
              <w:fldChar w:fldCharType="separate"/>
            </w:r>
            <w:r w:rsidR="00B70597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B70597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 w:rsidR="009B25FC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262D9F85" w14:textId="77777777" w:rsidR="007B74FB" w:rsidRDefault="007B74FB"/>
        </w:tc>
        <w:tc>
          <w:tcPr>
            <w:tcW w:w="346" w:type="dxa"/>
            <w:vAlign w:val="bottom"/>
          </w:tcPr>
          <w:p w14:paraId="3F4D7CC5" w14:textId="77777777" w:rsidR="007B74FB" w:rsidRDefault="007B74FB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1AB86809" w14:textId="77777777" w:rsidR="007B74FB" w:rsidRDefault="007B74FB"/>
        </w:tc>
        <w:tc>
          <w:tcPr>
            <w:tcW w:w="346" w:type="dxa"/>
            <w:vAlign w:val="bottom"/>
          </w:tcPr>
          <w:p w14:paraId="2F7BEC46" w14:textId="77777777" w:rsidR="007B74FB" w:rsidRDefault="007B74FB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40240C73" w14:textId="77777777" w:rsidR="007B74FB" w:rsidRDefault="007B74FB"/>
        </w:tc>
        <w:tc>
          <w:tcPr>
            <w:tcW w:w="346" w:type="dxa"/>
            <w:vAlign w:val="bottom"/>
          </w:tcPr>
          <w:p w14:paraId="41FE7B82" w14:textId="77777777" w:rsidR="007B74FB" w:rsidRDefault="007B74FB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5AD4FAFF" w14:textId="77777777" w:rsidR="007B74FB" w:rsidRDefault="007B74FB"/>
        </w:tc>
        <w:tc>
          <w:tcPr>
            <w:tcW w:w="346" w:type="dxa"/>
            <w:vAlign w:val="bottom"/>
          </w:tcPr>
          <w:p w14:paraId="37AE017F" w14:textId="77777777" w:rsidR="007B74FB" w:rsidRDefault="007B74FB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297C3E74" w14:textId="77777777" w:rsidR="007B74FB" w:rsidRDefault="007B74FB"/>
        </w:tc>
        <w:tc>
          <w:tcPr>
            <w:tcW w:w="335" w:type="dxa"/>
            <w:vAlign w:val="bottom"/>
          </w:tcPr>
          <w:p w14:paraId="1E74AF66" w14:textId="77777777" w:rsidR="007B74FB" w:rsidRDefault="007B74FB">
            <w:pPr>
              <w:pStyle w:val="Dates"/>
            </w:pPr>
          </w:p>
        </w:tc>
      </w:tr>
    </w:tbl>
    <w:p w14:paraId="3FC59510" w14:textId="77777777" w:rsidR="007B74FB" w:rsidRDefault="007B74FB"/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Layout table"/>
      </w:tblPr>
      <w:tblGrid>
        <w:gridCol w:w="5760"/>
        <w:gridCol w:w="629"/>
        <w:gridCol w:w="4411"/>
      </w:tblGrid>
      <w:tr w:rsidR="007B74FB" w14:paraId="1F026756" w14:textId="77777777">
        <w:trPr>
          <w:trHeight w:hRule="exact" w:val="4464"/>
          <w:jc w:val="center"/>
        </w:trPr>
        <w:tc>
          <w:tcPr>
            <w:tcW w:w="5760" w:type="dxa"/>
          </w:tcPr>
          <w:p w14:paraId="19F46B4B" w14:textId="77777777" w:rsidR="007B74FB" w:rsidRDefault="000C7341">
            <w:pPr>
              <w:pStyle w:val="Month"/>
            </w:pPr>
            <w:r>
              <w:fldChar w:fldCharType="begin"/>
            </w:r>
            <w:r>
              <w:instrText xml:space="preserve"> DOCVARIABLE  MonthStart \@ MMMM \* MERGEFORMAT </w:instrText>
            </w:r>
            <w:r>
              <w:fldChar w:fldCharType="separate"/>
            </w:r>
            <w:r w:rsidR="00B70597">
              <w:t>October</w:t>
            </w:r>
            <w:r>
              <w:fldChar w:fldCharType="end"/>
            </w:r>
          </w:p>
          <w:p w14:paraId="50C4E5FA" w14:textId="77777777" w:rsidR="007B74FB" w:rsidRDefault="000C7341">
            <w:pPr>
              <w:pStyle w:val="Year"/>
              <w:spacing w:after="24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 w:rsidR="00B70597">
              <w:t>2018</w:t>
            </w:r>
            <w:r>
              <w:fldChar w:fldCharType="end"/>
            </w:r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Before and After Months"/>
            </w:tblPr>
            <w:tblGrid>
              <w:gridCol w:w="2254"/>
              <w:gridCol w:w="482"/>
              <w:gridCol w:w="2254"/>
            </w:tblGrid>
            <w:tr w:rsidR="007B74FB" w14:paraId="2CE4BC27" w14:textId="77777777">
              <w:trPr>
                <w:jc w:val="center"/>
              </w:trPr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Past month calendar layout table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C95B21" w14:paraId="2B2D19BB" w14:textId="77777777" w:rsidTr="00B70597">
                    <w:tc>
                      <w:tcPr>
                        <w:tcW w:w="714" w:type="pct"/>
                      </w:tcPr>
                      <w:p w14:paraId="2CB77778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B70597">
                          <w:instrText>Saturday</w:instrText>
                        </w:r>
                        <w:r>
                          <w:fldChar w:fldCharType="end"/>
                        </w:r>
                        <w:r>
                          <w:instrText xml:space="preserve"> = “Sunday" 1 ""</w:instrTex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56F13A8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B70597">
                          <w:instrText>Saturday</w:instrText>
                        </w:r>
                        <w:r>
                          <w:fldChar w:fldCharType="end"/>
                        </w:r>
                        <w:r>
                          <w:instrText xml:space="preserve"> = “Monday"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=A1 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=A1+1 </w:instrText>
                        </w:r>
                        <w:r>
                          <w:fldChar w:fldCharType="separate"/>
                        </w:r>
                        <w:r w:rsidR="009B25FC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151DE6F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B70597">
                          <w:instrText>Saturday</w:instrText>
                        </w:r>
                        <w:r>
                          <w:fldChar w:fldCharType="end"/>
                        </w:r>
                        <w:r>
                          <w:instrText xml:space="preserve"> = “Tuesday"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=B1 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=B1+1 </w:instrText>
                        </w:r>
                        <w:r>
                          <w:fldChar w:fldCharType="separate"/>
                        </w:r>
                        <w:r w:rsidR="009B25FC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CCF3054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B70597">
                          <w:instrText>Saturday</w:instrText>
                        </w:r>
                        <w:r>
                          <w:fldChar w:fldCharType="end"/>
                        </w:r>
                        <w:r>
                          <w:instrText xml:space="preserve"> = “Wednesday"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=C1 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=C1+1 </w:instrText>
                        </w:r>
                        <w:r>
                          <w:fldChar w:fldCharType="separate"/>
                        </w:r>
                        <w:r w:rsidR="009B25FC"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37DBE7C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B70597">
                          <w:instrText>Saturday</w:instrText>
                        </w:r>
                        <w:r>
                          <w:fldChar w:fldCharType="end"/>
                        </w:r>
                        <w:r>
                          <w:instrText xml:space="preserve">= “Thursday"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=D1 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=D1+1 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A018F30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B70597">
                          <w:instrText>Saturday</w:instrText>
                        </w:r>
                        <w:r>
                          <w:fldChar w:fldCharType="end"/>
                        </w:r>
                        <w:r>
                          <w:instrText xml:space="preserve"> = “Friday"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=E1 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=E1+1 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8DEECBE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B70597">
                          <w:instrText>Saturday</w:instrText>
                        </w:r>
                        <w:r>
                          <w:fldChar w:fldCharType="end"/>
                        </w:r>
                        <w:r>
                          <w:instrText xml:space="preserve"> = “Saturday"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=F1 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=F1+1 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c>
                  </w:tr>
                  <w:tr w:rsidR="00C95B21" w14:paraId="652B5AE9" w14:textId="77777777" w:rsidTr="00B70597">
                    <w:tc>
                      <w:tcPr>
                        <w:tcW w:w="714" w:type="pct"/>
                      </w:tcPr>
                      <w:p w14:paraId="7C40D334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=G1+1 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DF35B8A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=A2+1 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C0B9B77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=B2+1 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458185F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=C2+1 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2ABBCD2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=D2+1 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t>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17782A2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=E2+1 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t>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0DB3920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=F2+1 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tc>
                  </w:tr>
                  <w:tr w:rsidR="00C95B21" w14:paraId="112F7434" w14:textId="77777777" w:rsidTr="00B70597">
                    <w:tc>
                      <w:tcPr>
                        <w:tcW w:w="714" w:type="pct"/>
                      </w:tcPr>
                      <w:p w14:paraId="4B4B9820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=G2+1 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t>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E17EAA7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=A3+1 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t>10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691D924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=B3+1 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t>11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4441711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=C3+1 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t>12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335AA9D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=D3+1 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t>13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CDF0ECA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=E3+1 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t>14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4475FB6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=F3+1 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t>15</w:t>
                        </w:r>
                        <w:r>
                          <w:fldChar w:fldCharType="end"/>
                        </w:r>
                      </w:p>
                    </w:tc>
                  </w:tr>
                  <w:tr w:rsidR="00C95B21" w14:paraId="3AC8AA98" w14:textId="77777777" w:rsidTr="00B70597">
                    <w:tc>
                      <w:tcPr>
                        <w:tcW w:w="714" w:type="pct"/>
                      </w:tcPr>
                      <w:p w14:paraId="6489B360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=G3+1 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t>16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1B34477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=A4+1 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t>17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55653DC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=B4+1 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t>18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BDBF576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=C4+1 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t>19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064A834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=D4+1 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t>20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95A1F0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=E4+1 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t>21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772663B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=F4+1 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t>22</w:t>
                        </w:r>
                        <w:r>
                          <w:fldChar w:fldCharType="end"/>
                        </w:r>
                      </w:p>
                    </w:tc>
                  </w:tr>
                  <w:tr w:rsidR="00C95B21" w14:paraId="7CDF3F30" w14:textId="77777777" w:rsidTr="00B70597">
                    <w:tc>
                      <w:tcPr>
                        <w:tcW w:w="714" w:type="pct"/>
                      </w:tcPr>
                      <w:p w14:paraId="3F4555CC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=G4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instrText>22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=G4 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instrText>22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B70597"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=G4+1 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instrText>23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instrText>23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t>23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1F93F03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=A5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instrText>23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=A5 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instrText>23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B70597"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=A5+1 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t>24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1F33001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=B5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=B5 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B70597"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=B5+1 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 w:rsidR="00B70597"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 w:rsidR="00B70597"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t>25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9856F01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=C5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=C5 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B70597"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=C5+1 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 w:rsidR="00B70597"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t>26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F004EA1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=D5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=D5 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B70597"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=D5+1 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 w:rsidR="00B70597"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t>27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9D56B73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=E5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=E5 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B70597"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=E5+1 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 w:rsidR="00B70597"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t>28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B880973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=F5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=F5 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B70597"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=F5+1 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 w:rsidR="00B70597"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 w:rsidR="00B70597"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t>29</w:t>
                        </w:r>
                        <w:r>
                          <w:fldChar w:fldCharType="end"/>
                        </w:r>
                      </w:p>
                    </w:tc>
                  </w:tr>
                  <w:tr w:rsidR="00C95B21" w14:paraId="391587C9" w14:textId="77777777" w:rsidTr="00B70597">
                    <w:tc>
                      <w:tcPr>
                        <w:tcW w:w="714" w:type="pct"/>
                      </w:tcPr>
                      <w:p w14:paraId="1B882068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=G5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=G5 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B70597"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=G5+1 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 w:rsidR="00B70597"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 w:rsidR="00B70597"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t>30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04FF4F2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=A6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=A6 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B70597"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=A6+1 </w:instrText>
                        </w:r>
                        <w:r>
                          <w:fldChar w:fldCharType="separate"/>
                        </w:r>
                        <w:r w:rsidR="00267EEC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674C67A" w14:textId="77777777" w:rsidR="00C95B21" w:rsidRDefault="00C95B21" w:rsidP="00C95B21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68EEF2A3" w14:textId="77777777" w:rsidR="00C95B21" w:rsidRDefault="00C95B21" w:rsidP="00C95B21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31DF3986" w14:textId="77777777" w:rsidR="00C95B21" w:rsidRDefault="00C95B21" w:rsidP="00C95B21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5BAE8925" w14:textId="77777777" w:rsidR="00C95B21" w:rsidRDefault="00C95B21" w:rsidP="00C95B21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51D02483" w14:textId="77777777" w:rsidR="00C95B21" w:rsidRDefault="00C95B21" w:rsidP="00C95B21">
                        <w:pPr>
                          <w:pStyle w:val="Off-MonthDates"/>
                        </w:pPr>
                      </w:p>
                    </w:tc>
                  </w:tr>
                </w:tbl>
                <w:p w14:paraId="0A070DD4" w14:textId="77777777" w:rsidR="007B74FB" w:rsidRDefault="007B74FB"/>
              </w:tc>
              <w:tc>
                <w:tcPr>
                  <w:tcW w:w="482" w:type="dxa"/>
                </w:tcPr>
                <w:p w14:paraId="4BAA2F65" w14:textId="77777777" w:rsidR="007B74FB" w:rsidRDefault="007B74FB"/>
              </w:tc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Future month calendar layout table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7B74FB" w14:paraId="6A7B1253" w14:textId="77777777">
                    <w:tc>
                      <w:tcPr>
                        <w:tcW w:w="714" w:type="pct"/>
                      </w:tcPr>
                      <w:p w14:paraId="5AE90411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B70597"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 = “Sunday" 1 ""</w:instrTex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84DD9DE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B70597"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 = “Monday"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=A1 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=A1+1 </w:instrText>
                        </w:r>
                        <w:r>
                          <w:fldChar w:fldCharType="separate"/>
                        </w:r>
                        <w:r w:rsidR="009B25FC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DABDD63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B70597"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 = “Tuesday"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=B1 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=B1+1 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558DA3B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B70597"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 = “Wednesday"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=C1 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=C1+1 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CB8FD46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B70597"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= “Thursday"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=D1 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=D1+1 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 w:rsidR="00B70597"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 w:rsidR="00B70597"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FD93939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B70597"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 = “Friday"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=E1 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instrText>1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=E1+1 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B7534E5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B70597"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 = “Saturday"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=F1 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=F1+1 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tc>
                  </w:tr>
                  <w:tr w:rsidR="007B74FB" w14:paraId="1BDD8307" w14:textId="77777777">
                    <w:tc>
                      <w:tcPr>
                        <w:tcW w:w="714" w:type="pct"/>
                      </w:tcPr>
                      <w:p w14:paraId="0E7AF1E4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=G1+1 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D9E7559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=A2+1 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3088FAD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=B2+1 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t>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A7CD077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=C2+1 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t>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1563F4C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=D2+1 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4C706D2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=E2+1 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t>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25D99AE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=F2+1 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t>10</w:t>
                        </w:r>
                        <w:r>
                          <w:fldChar w:fldCharType="end"/>
                        </w:r>
                      </w:p>
                    </w:tc>
                  </w:tr>
                  <w:tr w:rsidR="007B74FB" w14:paraId="605131F8" w14:textId="77777777">
                    <w:tc>
                      <w:tcPr>
                        <w:tcW w:w="714" w:type="pct"/>
                      </w:tcPr>
                      <w:p w14:paraId="1BF85CB7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=G2+1 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t>11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209A2A9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=A3+1 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t>12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6B2007D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=B3+1 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t>13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5C9A61B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=C3+1 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t>14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3F64CD3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=D3+1 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t>15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AEE0D87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=E3+1 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t>16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989A378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=F3+1 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t>17</w:t>
                        </w:r>
                        <w:r>
                          <w:fldChar w:fldCharType="end"/>
                        </w:r>
                      </w:p>
                    </w:tc>
                  </w:tr>
                  <w:tr w:rsidR="007B74FB" w14:paraId="54E5F6F2" w14:textId="77777777">
                    <w:tc>
                      <w:tcPr>
                        <w:tcW w:w="714" w:type="pct"/>
                      </w:tcPr>
                      <w:p w14:paraId="25F6EF35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=G3+1 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t>18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D437E40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=A4+1 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t>19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14F275A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=B4+1 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t>20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4A59A31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=C4+1 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t>21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018EBE4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=D4+1 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t>22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71E7C78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=E4+1 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t>23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799DDFD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=F4+1 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t>24</w:t>
                        </w:r>
                        <w:r>
                          <w:fldChar w:fldCharType="end"/>
                        </w:r>
                      </w:p>
                    </w:tc>
                  </w:tr>
                  <w:tr w:rsidR="007B74FB" w14:paraId="58E7FBE5" w14:textId="77777777">
                    <w:tc>
                      <w:tcPr>
                        <w:tcW w:w="714" w:type="pct"/>
                      </w:tcPr>
                      <w:p w14:paraId="153F790F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=G4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=G4 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B70597"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=G4+1 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t>25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F13F171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=A5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=A5 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B70597"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=A5+1 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t>26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B225058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=B5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=B5 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B70597"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=B5+1 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t>27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E712711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=C5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=C5 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B70597"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=C5+1 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t>28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5F4B4FC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=D5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=D5 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B70597"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=D5+1 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 w:rsidR="00B70597"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 w:rsidR="00B70597"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t>29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7CFDA20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=E5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=E5 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B70597"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=E5+1 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 w:rsidR="00B70597"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t>30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BEFC868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=F5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=F5 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B70597"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=F5+1 </w:instrText>
                        </w:r>
                        <w:r>
                          <w:fldChar w:fldCharType="separate"/>
                        </w:r>
                        <w:r w:rsidR="009B25FC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</w:tr>
                  <w:tr w:rsidR="007B74FB" w14:paraId="6CF2A639" w14:textId="77777777">
                    <w:tc>
                      <w:tcPr>
                        <w:tcW w:w="714" w:type="pct"/>
                      </w:tcPr>
                      <w:p w14:paraId="56B77048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=G5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=G5 </w:instrText>
                        </w:r>
                        <w:r>
                          <w:fldChar w:fldCharType="separate"/>
                        </w:r>
                        <w:r w:rsidR="009B25FC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B70597"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=G5+1 </w:instrText>
                        </w:r>
                        <w:r>
                          <w:fldChar w:fldCharType="separate"/>
                        </w:r>
                        <w:r w:rsidR="009B25FC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65B702B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=A6</w:instrText>
                        </w:r>
                        <w:r>
                          <w:fldChar w:fldCharType="separate"/>
                        </w:r>
                        <w:r w:rsidR="00B70597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=A6 </w:instrText>
                        </w:r>
                        <w:r>
                          <w:fldChar w:fldCharType="separate"/>
                        </w:r>
                        <w:r w:rsidR="009B25FC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9B25FC"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=A6+1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CEAFEAF" w14:textId="77777777" w:rsidR="007B74FB" w:rsidRDefault="007B74FB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2E3949FB" w14:textId="77777777" w:rsidR="007B74FB" w:rsidRDefault="007B74FB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66D7E3D2" w14:textId="77777777" w:rsidR="007B74FB" w:rsidRDefault="007B74FB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034BCDA1" w14:textId="77777777" w:rsidR="007B74FB" w:rsidRDefault="007B74FB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0E1C40E7" w14:textId="77777777" w:rsidR="007B74FB" w:rsidRDefault="007B74FB">
                        <w:pPr>
                          <w:pStyle w:val="Off-MonthDates"/>
                        </w:pPr>
                      </w:p>
                    </w:tc>
                  </w:tr>
                </w:tbl>
                <w:p w14:paraId="33DFD46A" w14:textId="77777777" w:rsidR="007B74FB" w:rsidRDefault="007B74FB"/>
              </w:tc>
            </w:tr>
          </w:tbl>
          <w:p w14:paraId="5E12EF3F" w14:textId="77777777" w:rsidR="007B74FB" w:rsidRDefault="007B74FB">
            <w:pPr>
              <w:pStyle w:val="NoSpacing"/>
              <w:rPr>
                <w:sz w:val="2"/>
              </w:rPr>
            </w:pPr>
          </w:p>
          <w:tbl>
            <w:tblPr>
              <w:tblW w:w="4500" w:type="pct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Layout table"/>
            </w:tblPr>
            <w:tblGrid>
              <w:gridCol w:w="1646"/>
              <w:gridCol w:w="599"/>
              <w:gridCol w:w="499"/>
              <w:gridCol w:w="1647"/>
              <w:gridCol w:w="599"/>
            </w:tblGrid>
            <w:tr w:rsidR="007B74FB" w14:paraId="222757C2" w14:textId="77777777">
              <w:trPr>
                <w:trHeight w:hRule="exact" w:val="230"/>
                <w:jc w:val="center"/>
              </w:trPr>
              <w:tc>
                <w:tcPr>
                  <w:tcW w:w="1650" w:type="pct"/>
                  <w:shd w:val="clear" w:color="auto" w:fill="11607C" w:themeFill="accent1" w:themeFillShade="BF"/>
                  <w:vAlign w:val="center"/>
                </w:tcPr>
                <w:p w14:paraId="17711DE1" w14:textId="77777777" w:rsidR="007B74FB" w:rsidRDefault="000C7341">
                  <w:pPr>
                    <w:pStyle w:val="Off-Months"/>
                  </w:pPr>
                  <w:r>
                    <w:fldChar w:fldCharType="begin"/>
                  </w:r>
                  <w:r>
                    <w:instrText xml:space="preserve"> DOCVARIABLE  MonthStartB \@ MMMM \* MERGEFORMAT </w:instrText>
                  </w:r>
                  <w:r>
                    <w:fldChar w:fldCharType="separate"/>
                  </w:r>
                  <w:r w:rsidR="00B70597">
                    <w:t>September</w:t>
                  </w:r>
                  <w: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14:paraId="6993F9FB" w14:textId="77777777" w:rsidR="007B74FB" w:rsidRDefault="000C7341">
                  <w:pPr>
                    <w:pStyle w:val="Off-MonthYears"/>
                  </w:pPr>
                  <w:r>
                    <w:fldChar w:fldCharType="begin"/>
                  </w:r>
                  <w:r>
                    <w:instrText xml:space="preserve"> DOCVARIABLE  MonthStartB \@  yyyy   \* MERGEFORMAT </w:instrText>
                  </w:r>
                  <w:r>
                    <w:fldChar w:fldCharType="separate"/>
                  </w:r>
                  <w:r w:rsidR="00B70597">
                    <w:t>2018</w:t>
                  </w:r>
                  <w:r>
                    <w:fldChar w:fldCharType="end"/>
                  </w:r>
                </w:p>
              </w:tc>
              <w:tc>
                <w:tcPr>
                  <w:tcW w:w="500" w:type="pct"/>
                  <w:vAlign w:val="center"/>
                </w:tcPr>
                <w:p w14:paraId="6CEA09B1" w14:textId="77777777" w:rsidR="007B74FB" w:rsidRDefault="007B74FB">
                  <w:pPr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</w:tc>
              <w:tc>
                <w:tcPr>
                  <w:tcW w:w="1650" w:type="pct"/>
                  <w:shd w:val="clear" w:color="auto" w:fill="11607C" w:themeFill="accent1" w:themeFillShade="BF"/>
                  <w:vAlign w:val="center"/>
                </w:tcPr>
                <w:p w14:paraId="6982C0A3" w14:textId="77777777" w:rsidR="007B74FB" w:rsidRDefault="000C7341">
                  <w:pPr>
                    <w:pStyle w:val="Off-Months"/>
                  </w:pPr>
                  <w:r>
                    <w:fldChar w:fldCharType="begin"/>
                  </w:r>
                  <w:r>
                    <w:instrText xml:space="preserve"> DOCVARIABLE  MonthStartA \@ MMMM \* MERGEFORMAT </w:instrText>
                  </w:r>
                  <w:r>
                    <w:fldChar w:fldCharType="separate"/>
                  </w:r>
                  <w:r w:rsidR="00B70597">
                    <w:t>November</w:t>
                  </w:r>
                  <w: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14:paraId="58251870" w14:textId="77777777" w:rsidR="007B74FB" w:rsidRDefault="000C7341">
                  <w:pPr>
                    <w:pStyle w:val="Off-MonthYears"/>
                  </w:pPr>
                  <w:r>
                    <w:fldChar w:fldCharType="begin"/>
                  </w:r>
                  <w:r>
                    <w:instrText xml:space="preserve"> DOCVARIABLE  MonthStartA \@  yyyy   \* MERGEFORMAT </w:instrText>
                  </w:r>
                  <w:r>
                    <w:fldChar w:fldCharType="separate"/>
                  </w:r>
                  <w:r w:rsidR="00B70597">
                    <w:t>2018</w:t>
                  </w:r>
                  <w:r>
                    <w:fldChar w:fldCharType="end"/>
                  </w:r>
                </w:p>
              </w:tc>
            </w:tr>
          </w:tbl>
          <w:p w14:paraId="5A5E6380" w14:textId="77777777" w:rsidR="007B74FB" w:rsidRDefault="007B74FB"/>
        </w:tc>
        <w:tc>
          <w:tcPr>
            <w:tcW w:w="629" w:type="dxa"/>
          </w:tcPr>
          <w:p w14:paraId="721BFDEA" w14:textId="77777777" w:rsidR="007B74FB" w:rsidRDefault="007B74FB"/>
        </w:tc>
        <w:tc>
          <w:tcPr>
            <w:tcW w:w="4411" w:type="dxa"/>
            <w:tcMar>
              <w:left w:w="187" w:type="dxa"/>
              <w:right w:w="216" w:type="dxa"/>
            </w:tcMar>
          </w:tcPr>
          <w:p w14:paraId="36E8E0BC" w14:textId="6F63AA69" w:rsidR="007B74FB" w:rsidRDefault="007B74FB">
            <w:pPr>
              <w:pStyle w:val="Notes"/>
            </w:pPr>
          </w:p>
        </w:tc>
      </w:tr>
    </w:tbl>
    <w:p w14:paraId="03836B07" w14:textId="77777777" w:rsidR="0053791F" w:rsidRDefault="0053791F" w:rsidP="0053791F">
      <w:pPr>
        <w:rPr>
          <w:sz w:val="28"/>
        </w:rPr>
      </w:pPr>
    </w:p>
    <w:p w14:paraId="63AD9DF8" w14:textId="77777777" w:rsidR="0053791F" w:rsidRDefault="0053791F" w:rsidP="0053791F">
      <w:pPr>
        <w:pStyle w:val="NoSpacing"/>
        <w:ind w:left="720"/>
        <w:rPr>
          <w:sz w:val="28"/>
        </w:rPr>
      </w:pPr>
      <w:r>
        <w:rPr>
          <w:sz w:val="28"/>
        </w:rPr>
        <w:t xml:space="preserve">Look at the calendar.  Answer the questions about it. Use Spanish number words. You can use page </w:t>
      </w:r>
      <w:proofErr w:type="gramStart"/>
      <w:r>
        <w:rPr>
          <w:sz w:val="28"/>
        </w:rPr>
        <w:t>30  in</w:t>
      </w:r>
      <w:proofErr w:type="gramEnd"/>
      <w:r>
        <w:rPr>
          <w:sz w:val="28"/>
        </w:rPr>
        <w:t xml:space="preserve"> your book to do this. </w:t>
      </w:r>
    </w:p>
    <w:p w14:paraId="1692164D" w14:textId="77777777" w:rsidR="0053791F" w:rsidRDefault="0053791F" w:rsidP="0053791F">
      <w:pPr>
        <w:pStyle w:val="NoSpacing"/>
        <w:ind w:left="720"/>
        <w:rPr>
          <w:sz w:val="28"/>
        </w:rPr>
      </w:pPr>
    </w:p>
    <w:p w14:paraId="7D6E4E54" w14:textId="77777777" w:rsidR="0053791F" w:rsidRPr="00FA2013" w:rsidRDefault="0053791F" w:rsidP="0053791F">
      <w:pPr>
        <w:pStyle w:val="NoSpacing"/>
        <w:numPr>
          <w:ilvl w:val="0"/>
          <w:numId w:val="1"/>
        </w:numPr>
        <w:rPr>
          <w:sz w:val="28"/>
        </w:rPr>
      </w:pPr>
      <w:r>
        <w:rPr>
          <w:sz w:val="28"/>
        </w:rPr>
        <w:t xml:space="preserve">How any times in </w:t>
      </w:r>
      <w:proofErr w:type="spellStart"/>
      <w:r>
        <w:rPr>
          <w:sz w:val="28"/>
        </w:rPr>
        <w:t>Octubre</w:t>
      </w:r>
      <w:proofErr w:type="spellEnd"/>
      <w:r>
        <w:rPr>
          <w:sz w:val="28"/>
        </w:rPr>
        <w:t xml:space="preserve"> </w:t>
      </w:r>
      <w:r w:rsidRPr="00FA2013">
        <w:rPr>
          <w:sz w:val="28"/>
        </w:rPr>
        <w:t xml:space="preserve">do </w:t>
      </w:r>
      <w:proofErr w:type="gramStart"/>
      <w:r>
        <w:rPr>
          <w:sz w:val="28"/>
        </w:rPr>
        <w:t>I</w:t>
      </w:r>
      <w:proofErr w:type="gramEnd"/>
      <w:r>
        <w:rPr>
          <w:sz w:val="28"/>
        </w:rPr>
        <w:t xml:space="preserve"> </w:t>
      </w:r>
      <w:r w:rsidRPr="00FA2013">
        <w:rPr>
          <w:sz w:val="28"/>
        </w:rPr>
        <w:t>“</w:t>
      </w:r>
      <w:proofErr w:type="spellStart"/>
      <w:r w:rsidRPr="00FA2013">
        <w:rPr>
          <w:sz w:val="28"/>
        </w:rPr>
        <w:t>ver</w:t>
      </w:r>
      <w:proofErr w:type="spellEnd"/>
      <w:r w:rsidRPr="00FA2013">
        <w:rPr>
          <w:sz w:val="28"/>
        </w:rPr>
        <w:t xml:space="preserve"> television”?</w:t>
      </w:r>
    </w:p>
    <w:p w14:paraId="0BBFDBDD" w14:textId="77777777" w:rsidR="0053791F" w:rsidRPr="00FA2013" w:rsidRDefault="0053791F" w:rsidP="0053791F">
      <w:pPr>
        <w:pStyle w:val="NoSpacing"/>
        <w:ind w:left="720"/>
        <w:rPr>
          <w:sz w:val="28"/>
        </w:rPr>
      </w:pPr>
    </w:p>
    <w:p w14:paraId="5A625DC3" w14:textId="77777777" w:rsidR="0053791F" w:rsidRDefault="0053791F" w:rsidP="0053791F">
      <w:pPr>
        <w:pStyle w:val="NoSpacing"/>
        <w:numPr>
          <w:ilvl w:val="0"/>
          <w:numId w:val="1"/>
        </w:numPr>
        <w:rPr>
          <w:sz w:val="28"/>
        </w:rPr>
      </w:pPr>
      <w:r w:rsidRPr="00FA2013">
        <w:rPr>
          <w:sz w:val="28"/>
        </w:rPr>
        <w:t xml:space="preserve">I dance on el __________ de </w:t>
      </w:r>
      <w:proofErr w:type="spellStart"/>
      <w:r w:rsidRPr="00FA2013">
        <w:rPr>
          <w:sz w:val="28"/>
        </w:rPr>
        <w:t>Octubre</w:t>
      </w:r>
      <w:proofErr w:type="spellEnd"/>
      <w:r w:rsidRPr="00FA2013">
        <w:rPr>
          <w:sz w:val="28"/>
        </w:rPr>
        <w:t xml:space="preserve">, and el ______________ de </w:t>
      </w:r>
      <w:proofErr w:type="spellStart"/>
      <w:r w:rsidRPr="00FA2013">
        <w:rPr>
          <w:sz w:val="28"/>
        </w:rPr>
        <w:t>Octubre</w:t>
      </w:r>
      <w:proofErr w:type="spellEnd"/>
      <w:r w:rsidRPr="00FA2013">
        <w:rPr>
          <w:sz w:val="28"/>
        </w:rPr>
        <w:t xml:space="preserve">, and el ________________ </w:t>
      </w:r>
      <w:r>
        <w:rPr>
          <w:sz w:val="28"/>
        </w:rPr>
        <w:t xml:space="preserve">de </w:t>
      </w:r>
      <w:proofErr w:type="spellStart"/>
      <w:r>
        <w:rPr>
          <w:sz w:val="28"/>
        </w:rPr>
        <w:t>Octubre</w:t>
      </w:r>
      <w:proofErr w:type="spellEnd"/>
      <w:r w:rsidRPr="00FA2013">
        <w:rPr>
          <w:sz w:val="28"/>
        </w:rPr>
        <w:t xml:space="preserve">, and el ________________ </w:t>
      </w:r>
      <w:r>
        <w:rPr>
          <w:sz w:val="28"/>
        </w:rPr>
        <w:t xml:space="preserve">de </w:t>
      </w:r>
      <w:proofErr w:type="spellStart"/>
      <w:r>
        <w:rPr>
          <w:sz w:val="28"/>
        </w:rPr>
        <w:t>Octubre</w:t>
      </w:r>
      <w:proofErr w:type="spellEnd"/>
      <w:r w:rsidRPr="00FA2013">
        <w:rPr>
          <w:sz w:val="28"/>
        </w:rPr>
        <w:t xml:space="preserve">, and el ______________ de </w:t>
      </w:r>
      <w:proofErr w:type="spellStart"/>
      <w:r w:rsidRPr="00FA2013">
        <w:rPr>
          <w:sz w:val="28"/>
        </w:rPr>
        <w:t>Octubre</w:t>
      </w:r>
      <w:proofErr w:type="spellEnd"/>
      <w:r w:rsidRPr="00FA2013">
        <w:rPr>
          <w:sz w:val="28"/>
        </w:rPr>
        <w:t xml:space="preserve">. </w:t>
      </w:r>
    </w:p>
    <w:p w14:paraId="0AB3EFB0" w14:textId="77777777" w:rsidR="0053791F" w:rsidRDefault="0053791F" w:rsidP="0053791F">
      <w:pPr>
        <w:pStyle w:val="ListParagraph"/>
        <w:rPr>
          <w:sz w:val="28"/>
        </w:rPr>
      </w:pPr>
    </w:p>
    <w:p w14:paraId="33FEF15B" w14:textId="77777777" w:rsidR="0053791F" w:rsidRPr="00FA2013" w:rsidRDefault="0053791F" w:rsidP="0053791F">
      <w:pPr>
        <w:pStyle w:val="NoSpacing"/>
        <w:ind w:left="720"/>
        <w:rPr>
          <w:sz w:val="28"/>
        </w:rPr>
      </w:pPr>
    </w:p>
    <w:p w14:paraId="567DEF4C" w14:textId="77777777" w:rsidR="0053791F" w:rsidRDefault="0053791F" w:rsidP="0053791F">
      <w:pPr>
        <w:pStyle w:val="NoSpacing"/>
        <w:numPr>
          <w:ilvl w:val="0"/>
          <w:numId w:val="1"/>
        </w:numPr>
        <w:rPr>
          <w:sz w:val="28"/>
        </w:rPr>
      </w:pPr>
      <w:r w:rsidRPr="00FA2013">
        <w:rPr>
          <w:sz w:val="28"/>
        </w:rPr>
        <w:t xml:space="preserve">I </w:t>
      </w:r>
      <w:r>
        <w:rPr>
          <w:sz w:val="28"/>
        </w:rPr>
        <w:t>“</w:t>
      </w:r>
      <w:proofErr w:type="spellStart"/>
      <w:r>
        <w:rPr>
          <w:sz w:val="28"/>
        </w:rPr>
        <w:t>Jugar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Videojuegos</w:t>
      </w:r>
      <w:proofErr w:type="spellEnd"/>
      <w:r>
        <w:rPr>
          <w:sz w:val="28"/>
        </w:rPr>
        <w:t>”</w:t>
      </w:r>
      <w:r w:rsidRPr="00FA2013">
        <w:rPr>
          <w:sz w:val="28"/>
        </w:rPr>
        <w:t xml:space="preserve"> on el __________ de </w:t>
      </w:r>
      <w:proofErr w:type="spellStart"/>
      <w:r w:rsidRPr="00FA2013">
        <w:rPr>
          <w:sz w:val="28"/>
        </w:rPr>
        <w:t>Octubre</w:t>
      </w:r>
      <w:proofErr w:type="spellEnd"/>
      <w:r w:rsidRPr="00FA2013">
        <w:rPr>
          <w:sz w:val="28"/>
        </w:rPr>
        <w:t xml:space="preserve">, and el ______________ </w:t>
      </w:r>
      <w:r>
        <w:rPr>
          <w:sz w:val="28"/>
        </w:rPr>
        <w:t xml:space="preserve">de </w:t>
      </w:r>
      <w:proofErr w:type="spellStart"/>
      <w:r>
        <w:rPr>
          <w:sz w:val="28"/>
        </w:rPr>
        <w:t>Octubre</w:t>
      </w:r>
      <w:proofErr w:type="spellEnd"/>
      <w:r w:rsidRPr="00FA2013">
        <w:rPr>
          <w:sz w:val="28"/>
        </w:rPr>
        <w:t xml:space="preserve">, and el ________________ </w:t>
      </w:r>
      <w:r>
        <w:rPr>
          <w:sz w:val="28"/>
        </w:rPr>
        <w:t xml:space="preserve">de </w:t>
      </w:r>
      <w:proofErr w:type="spellStart"/>
      <w:r>
        <w:rPr>
          <w:sz w:val="28"/>
        </w:rPr>
        <w:t>Octubre</w:t>
      </w:r>
      <w:proofErr w:type="spellEnd"/>
      <w:r w:rsidRPr="00FA2013">
        <w:rPr>
          <w:sz w:val="28"/>
        </w:rPr>
        <w:t>, and el ________________</w:t>
      </w:r>
      <w:r>
        <w:rPr>
          <w:sz w:val="28"/>
        </w:rPr>
        <w:t xml:space="preserve">de </w:t>
      </w:r>
      <w:proofErr w:type="spellStart"/>
      <w:proofErr w:type="gramStart"/>
      <w:r>
        <w:rPr>
          <w:sz w:val="28"/>
        </w:rPr>
        <w:t>Octubre</w:t>
      </w:r>
      <w:proofErr w:type="spellEnd"/>
      <w:r w:rsidRPr="00FA2013">
        <w:rPr>
          <w:sz w:val="28"/>
        </w:rPr>
        <w:t xml:space="preserve"> </w:t>
      </w:r>
      <w:r>
        <w:rPr>
          <w:sz w:val="28"/>
        </w:rPr>
        <w:t>.</w:t>
      </w:r>
      <w:proofErr w:type="gramEnd"/>
    </w:p>
    <w:p w14:paraId="38521C23" w14:textId="77777777" w:rsidR="0053791F" w:rsidRPr="00FA2013" w:rsidRDefault="0053791F" w:rsidP="0053791F">
      <w:pPr>
        <w:pStyle w:val="NoSpacing"/>
        <w:ind w:left="720"/>
        <w:rPr>
          <w:sz w:val="28"/>
        </w:rPr>
      </w:pPr>
      <w:r w:rsidRPr="00FA2013">
        <w:rPr>
          <w:sz w:val="28"/>
        </w:rPr>
        <w:t xml:space="preserve"> </w:t>
      </w:r>
    </w:p>
    <w:p w14:paraId="410E4946" w14:textId="77777777" w:rsidR="0053791F" w:rsidRDefault="0053791F" w:rsidP="0053791F">
      <w:pPr>
        <w:pStyle w:val="NoSpacing"/>
        <w:numPr>
          <w:ilvl w:val="0"/>
          <w:numId w:val="1"/>
        </w:numPr>
        <w:rPr>
          <w:sz w:val="28"/>
        </w:rPr>
      </w:pPr>
      <w:r w:rsidRPr="00FA2013">
        <w:rPr>
          <w:sz w:val="28"/>
        </w:rPr>
        <w:t xml:space="preserve">I </w:t>
      </w:r>
      <w:r>
        <w:rPr>
          <w:sz w:val="28"/>
        </w:rPr>
        <w:t>do Karate</w:t>
      </w:r>
      <w:r w:rsidRPr="00FA2013">
        <w:rPr>
          <w:sz w:val="28"/>
        </w:rPr>
        <w:t xml:space="preserve"> on el __________ de </w:t>
      </w:r>
      <w:proofErr w:type="spellStart"/>
      <w:r w:rsidRPr="00FA2013">
        <w:rPr>
          <w:sz w:val="28"/>
        </w:rPr>
        <w:t>Octubre</w:t>
      </w:r>
      <w:proofErr w:type="spellEnd"/>
      <w:r w:rsidRPr="00FA2013">
        <w:rPr>
          <w:sz w:val="28"/>
        </w:rPr>
        <w:t xml:space="preserve">, and el ______________ </w:t>
      </w:r>
      <w:r>
        <w:rPr>
          <w:sz w:val="28"/>
        </w:rPr>
        <w:t xml:space="preserve">de </w:t>
      </w:r>
      <w:proofErr w:type="spellStart"/>
      <w:r>
        <w:rPr>
          <w:sz w:val="28"/>
        </w:rPr>
        <w:t>Octubre</w:t>
      </w:r>
      <w:proofErr w:type="spellEnd"/>
      <w:r w:rsidRPr="00FA2013">
        <w:rPr>
          <w:sz w:val="28"/>
        </w:rPr>
        <w:t xml:space="preserve">, and el ________________ </w:t>
      </w:r>
      <w:r>
        <w:rPr>
          <w:sz w:val="28"/>
        </w:rPr>
        <w:t xml:space="preserve">de </w:t>
      </w:r>
      <w:proofErr w:type="spellStart"/>
      <w:r>
        <w:rPr>
          <w:sz w:val="28"/>
        </w:rPr>
        <w:t>Octubre</w:t>
      </w:r>
      <w:proofErr w:type="spellEnd"/>
      <w:r w:rsidRPr="00FA2013">
        <w:rPr>
          <w:sz w:val="28"/>
        </w:rPr>
        <w:t xml:space="preserve">, and el ________________ </w:t>
      </w:r>
      <w:r>
        <w:rPr>
          <w:sz w:val="28"/>
        </w:rPr>
        <w:t xml:space="preserve">de </w:t>
      </w:r>
      <w:proofErr w:type="spellStart"/>
      <w:r>
        <w:rPr>
          <w:sz w:val="28"/>
        </w:rPr>
        <w:t>Octubre</w:t>
      </w:r>
      <w:proofErr w:type="spellEnd"/>
      <w:r w:rsidRPr="00FA2013">
        <w:rPr>
          <w:sz w:val="28"/>
        </w:rPr>
        <w:t xml:space="preserve">, and el ______________ de </w:t>
      </w:r>
      <w:proofErr w:type="spellStart"/>
      <w:r w:rsidRPr="00FA2013">
        <w:rPr>
          <w:sz w:val="28"/>
        </w:rPr>
        <w:t>Octubre</w:t>
      </w:r>
      <w:proofErr w:type="spellEnd"/>
      <w:r w:rsidRPr="00FA2013">
        <w:rPr>
          <w:sz w:val="28"/>
        </w:rPr>
        <w:t xml:space="preserve">. </w:t>
      </w:r>
    </w:p>
    <w:p w14:paraId="5C1DE51C" w14:textId="77777777" w:rsidR="0053791F" w:rsidRDefault="0053791F" w:rsidP="0053791F">
      <w:pPr>
        <w:pStyle w:val="ListParagraph"/>
        <w:rPr>
          <w:sz w:val="28"/>
        </w:rPr>
      </w:pPr>
    </w:p>
    <w:p w14:paraId="01EB457B" w14:textId="77777777" w:rsidR="0053791F" w:rsidRPr="00FA2013" w:rsidRDefault="0053791F" w:rsidP="0053791F">
      <w:pPr>
        <w:pStyle w:val="NoSpacing"/>
        <w:ind w:left="720"/>
        <w:rPr>
          <w:sz w:val="28"/>
        </w:rPr>
      </w:pPr>
    </w:p>
    <w:p w14:paraId="39D53F26" w14:textId="77777777" w:rsidR="0053791F" w:rsidRDefault="0053791F" w:rsidP="0053791F">
      <w:pPr>
        <w:pStyle w:val="NoSpacing"/>
        <w:numPr>
          <w:ilvl w:val="0"/>
          <w:numId w:val="1"/>
        </w:numPr>
        <w:rPr>
          <w:sz w:val="28"/>
        </w:rPr>
      </w:pPr>
      <w:r w:rsidRPr="00FA2013">
        <w:rPr>
          <w:sz w:val="28"/>
        </w:rPr>
        <w:t xml:space="preserve">I </w:t>
      </w:r>
      <w:r>
        <w:rPr>
          <w:sz w:val="28"/>
        </w:rPr>
        <w:t>clean</w:t>
      </w:r>
      <w:r w:rsidRPr="00FA2013">
        <w:rPr>
          <w:sz w:val="28"/>
        </w:rPr>
        <w:t xml:space="preserve"> on el __________ de </w:t>
      </w:r>
      <w:proofErr w:type="spellStart"/>
      <w:r w:rsidRPr="00FA2013">
        <w:rPr>
          <w:sz w:val="28"/>
        </w:rPr>
        <w:t>Octubre</w:t>
      </w:r>
      <w:proofErr w:type="spellEnd"/>
      <w:r w:rsidRPr="00FA2013">
        <w:rPr>
          <w:sz w:val="28"/>
        </w:rPr>
        <w:t xml:space="preserve">, and el ______________ </w:t>
      </w:r>
      <w:r>
        <w:rPr>
          <w:sz w:val="28"/>
        </w:rPr>
        <w:t xml:space="preserve">de </w:t>
      </w:r>
      <w:proofErr w:type="spellStart"/>
      <w:r>
        <w:rPr>
          <w:sz w:val="28"/>
        </w:rPr>
        <w:t>Octubre</w:t>
      </w:r>
      <w:proofErr w:type="spellEnd"/>
      <w:r w:rsidRPr="00FA2013">
        <w:rPr>
          <w:sz w:val="28"/>
        </w:rPr>
        <w:t xml:space="preserve">, and el ________________ </w:t>
      </w:r>
      <w:r>
        <w:rPr>
          <w:sz w:val="28"/>
        </w:rPr>
        <w:t xml:space="preserve">de </w:t>
      </w:r>
      <w:proofErr w:type="spellStart"/>
      <w:r>
        <w:rPr>
          <w:sz w:val="28"/>
        </w:rPr>
        <w:t>Octubre</w:t>
      </w:r>
      <w:proofErr w:type="spellEnd"/>
      <w:proofErr w:type="gramStart"/>
      <w:r>
        <w:rPr>
          <w:sz w:val="28"/>
        </w:rPr>
        <w:t xml:space="preserve">, </w:t>
      </w:r>
      <w:r w:rsidRPr="00FA2013">
        <w:rPr>
          <w:sz w:val="28"/>
        </w:rPr>
        <w:t xml:space="preserve"> and</w:t>
      </w:r>
      <w:proofErr w:type="gramEnd"/>
      <w:r w:rsidRPr="00FA2013">
        <w:rPr>
          <w:sz w:val="28"/>
        </w:rPr>
        <w:t xml:space="preserve"> el ________________ de </w:t>
      </w:r>
      <w:proofErr w:type="spellStart"/>
      <w:r w:rsidRPr="00FA2013">
        <w:rPr>
          <w:sz w:val="28"/>
        </w:rPr>
        <w:t>Octubre</w:t>
      </w:r>
      <w:proofErr w:type="spellEnd"/>
      <w:r w:rsidRPr="00FA2013">
        <w:rPr>
          <w:sz w:val="28"/>
        </w:rPr>
        <w:t xml:space="preserve">. </w:t>
      </w:r>
    </w:p>
    <w:p w14:paraId="44E468E0" w14:textId="77777777" w:rsidR="0053791F" w:rsidRPr="00FA2013" w:rsidRDefault="0053791F" w:rsidP="0053791F">
      <w:pPr>
        <w:pStyle w:val="NoSpacing"/>
        <w:ind w:left="720"/>
        <w:rPr>
          <w:sz w:val="28"/>
        </w:rPr>
      </w:pPr>
    </w:p>
    <w:p w14:paraId="09984294" w14:textId="77777777" w:rsidR="0053791F" w:rsidRDefault="0053791F" w:rsidP="0053791F">
      <w:pPr>
        <w:pStyle w:val="NoSpacing"/>
        <w:numPr>
          <w:ilvl w:val="0"/>
          <w:numId w:val="1"/>
        </w:numPr>
        <w:rPr>
          <w:sz w:val="28"/>
        </w:rPr>
      </w:pPr>
      <w:r w:rsidRPr="00FA2013">
        <w:rPr>
          <w:sz w:val="28"/>
        </w:rPr>
        <w:t xml:space="preserve">I </w:t>
      </w:r>
      <w:r>
        <w:rPr>
          <w:sz w:val="28"/>
        </w:rPr>
        <w:t>cook</w:t>
      </w:r>
      <w:r w:rsidRPr="00FA2013">
        <w:rPr>
          <w:sz w:val="28"/>
        </w:rPr>
        <w:t xml:space="preserve"> on el __________ de </w:t>
      </w:r>
      <w:proofErr w:type="spellStart"/>
      <w:r w:rsidRPr="00FA2013">
        <w:rPr>
          <w:sz w:val="28"/>
        </w:rPr>
        <w:t>Octubre</w:t>
      </w:r>
      <w:proofErr w:type="spellEnd"/>
      <w:r w:rsidRPr="00FA2013">
        <w:rPr>
          <w:sz w:val="28"/>
        </w:rPr>
        <w:t xml:space="preserve">, and el ______________ </w:t>
      </w:r>
      <w:r>
        <w:rPr>
          <w:sz w:val="28"/>
        </w:rPr>
        <w:t xml:space="preserve">de </w:t>
      </w:r>
      <w:proofErr w:type="spellStart"/>
      <w:r>
        <w:rPr>
          <w:sz w:val="28"/>
        </w:rPr>
        <w:t>Octubre</w:t>
      </w:r>
      <w:proofErr w:type="spellEnd"/>
      <w:r w:rsidRPr="00FA2013">
        <w:rPr>
          <w:sz w:val="28"/>
        </w:rPr>
        <w:t xml:space="preserve">, and el ________________ </w:t>
      </w:r>
      <w:r>
        <w:rPr>
          <w:sz w:val="28"/>
        </w:rPr>
        <w:t xml:space="preserve">de </w:t>
      </w:r>
      <w:proofErr w:type="spellStart"/>
      <w:r>
        <w:rPr>
          <w:sz w:val="28"/>
        </w:rPr>
        <w:t>Octubre</w:t>
      </w:r>
      <w:proofErr w:type="spellEnd"/>
      <w:proofErr w:type="gramStart"/>
      <w:r>
        <w:rPr>
          <w:sz w:val="28"/>
        </w:rPr>
        <w:t xml:space="preserve">, </w:t>
      </w:r>
      <w:r w:rsidRPr="00FA2013">
        <w:rPr>
          <w:sz w:val="28"/>
        </w:rPr>
        <w:t xml:space="preserve"> and</w:t>
      </w:r>
      <w:proofErr w:type="gramEnd"/>
      <w:r w:rsidRPr="00FA2013">
        <w:rPr>
          <w:sz w:val="28"/>
        </w:rPr>
        <w:t xml:space="preserve"> el ________________ de </w:t>
      </w:r>
      <w:proofErr w:type="spellStart"/>
      <w:r w:rsidRPr="00FA2013">
        <w:rPr>
          <w:sz w:val="28"/>
        </w:rPr>
        <w:t>Octubre</w:t>
      </w:r>
      <w:proofErr w:type="spellEnd"/>
      <w:r w:rsidRPr="00FA2013">
        <w:rPr>
          <w:sz w:val="28"/>
        </w:rPr>
        <w:t xml:space="preserve">. </w:t>
      </w:r>
    </w:p>
    <w:p w14:paraId="313EDC24" w14:textId="77777777" w:rsidR="0053791F" w:rsidRDefault="0053791F" w:rsidP="0053791F">
      <w:pPr>
        <w:pStyle w:val="ListParagraph"/>
        <w:rPr>
          <w:sz w:val="28"/>
        </w:rPr>
      </w:pPr>
    </w:p>
    <w:p w14:paraId="539029A4" w14:textId="77777777" w:rsidR="0053791F" w:rsidRDefault="0053791F" w:rsidP="0053791F">
      <w:pPr>
        <w:pStyle w:val="NoSpacing"/>
        <w:ind w:left="720"/>
        <w:rPr>
          <w:sz w:val="28"/>
        </w:rPr>
      </w:pPr>
    </w:p>
    <w:p w14:paraId="5C9A6D3D" w14:textId="77777777" w:rsidR="0053791F" w:rsidRDefault="0053791F" w:rsidP="0053791F">
      <w:pPr>
        <w:pStyle w:val="NoSpacing"/>
        <w:numPr>
          <w:ilvl w:val="0"/>
          <w:numId w:val="1"/>
        </w:numPr>
        <w:rPr>
          <w:sz w:val="28"/>
        </w:rPr>
      </w:pPr>
      <w:r w:rsidRPr="00FA2013">
        <w:rPr>
          <w:sz w:val="28"/>
        </w:rPr>
        <w:t xml:space="preserve">I </w:t>
      </w:r>
      <w:r>
        <w:rPr>
          <w:sz w:val="28"/>
        </w:rPr>
        <w:t>go to the grocery store</w:t>
      </w:r>
      <w:r w:rsidRPr="00FA2013">
        <w:rPr>
          <w:sz w:val="28"/>
        </w:rPr>
        <w:t xml:space="preserve"> on el __________ de </w:t>
      </w:r>
      <w:proofErr w:type="spellStart"/>
      <w:r w:rsidRPr="00FA2013">
        <w:rPr>
          <w:sz w:val="28"/>
        </w:rPr>
        <w:t>Octubre</w:t>
      </w:r>
      <w:proofErr w:type="spellEnd"/>
      <w:r w:rsidRPr="00FA2013">
        <w:rPr>
          <w:sz w:val="28"/>
        </w:rPr>
        <w:t xml:space="preserve">, and el ______________ </w:t>
      </w:r>
      <w:r>
        <w:rPr>
          <w:sz w:val="28"/>
        </w:rPr>
        <w:t xml:space="preserve">de </w:t>
      </w:r>
      <w:proofErr w:type="spellStart"/>
      <w:r>
        <w:rPr>
          <w:sz w:val="28"/>
        </w:rPr>
        <w:t>Octubre</w:t>
      </w:r>
      <w:proofErr w:type="spellEnd"/>
      <w:r w:rsidRPr="00FA2013">
        <w:rPr>
          <w:sz w:val="28"/>
        </w:rPr>
        <w:t xml:space="preserve">, and el ________________ </w:t>
      </w:r>
      <w:r>
        <w:rPr>
          <w:sz w:val="28"/>
        </w:rPr>
        <w:t xml:space="preserve">de </w:t>
      </w:r>
      <w:proofErr w:type="spellStart"/>
      <w:r>
        <w:rPr>
          <w:sz w:val="28"/>
        </w:rPr>
        <w:t>Octubre</w:t>
      </w:r>
      <w:proofErr w:type="spellEnd"/>
      <w:proofErr w:type="gramStart"/>
      <w:r>
        <w:rPr>
          <w:sz w:val="28"/>
        </w:rPr>
        <w:t xml:space="preserve">, </w:t>
      </w:r>
      <w:r w:rsidRPr="00FA2013">
        <w:rPr>
          <w:sz w:val="28"/>
        </w:rPr>
        <w:t xml:space="preserve"> and</w:t>
      </w:r>
      <w:proofErr w:type="gramEnd"/>
      <w:r w:rsidRPr="00FA2013">
        <w:rPr>
          <w:sz w:val="28"/>
        </w:rPr>
        <w:t xml:space="preserve"> el ________________ de </w:t>
      </w:r>
      <w:proofErr w:type="spellStart"/>
      <w:r w:rsidRPr="00FA2013">
        <w:rPr>
          <w:sz w:val="28"/>
        </w:rPr>
        <w:t>Octubre</w:t>
      </w:r>
      <w:proofErr w:type="spellEnd"/>
      <w:r w:rsidRPr="00FA2013">
        <w:rPr>
          <w:sz w:val="28"/>
        </w:rPr>
        <w:t xml:space="preserve">. </w:t>
      </w:r>
    </w:p>
    <w:p w14:paraId="2B5DB63F" w14:textId="77777777" w:rsidR="0053791F" w:rsidRDefault="0053791F" w:rsidP="0053791F">
      <w:pPr>
        <w:pStyle w:val="NoSpacing"/>
        <w:ind w:left="360"/>
        <w:rPr>
          <w:sz w:val="28"/>
        </w:rPr>
      </w:pPr>
    </w:p>
    <w:p w14:paraId="452556BE" w14:textId="77777777" w:rsidR="0053791F" w:rsidRPr="00FA2013" w:rsidRDefault="0053791F" w:rsidP="0053791F">
      <w:pPr>
        <w:pStyle w:val="NoSpacing"/>
        <w:numPr>
          <w:ilvl w:val="0"/>
          <w:numId w:val="1"/>
        </w:numPr>
        <w:rPr>
          <w:sz w:val="28"/>
        </w:rPr>
      </w:pPr>
      <w:r>
        <w:rPr>
          <w:sz w:val="28"/>
        </w:rPr>
        <w:t xml:space="preserve"> How many days are in this month</w:t>
      </w:r>
      <w:proofErr w:type="gramStart"/>
      <w:r>
        <w:rPr>
          <w:sz w:val="28"/>
        </w:rPr>
        <w:t>?_</w:t>
      </w:r>
      <w:proofErr w:type="gramEnd"/>
      <w:r>
        <w:rPr>
          <w:sz w:val="28"/>
        </w:rPr>
        <w:t>_________________________</w:t>
      </w:r>
    </w:p>
    <w:p w14:paraId="081B5279" w14:textId="46686E65" w:rsidR="0092456E" w:rsidRDefault="0092456E" w:rsidP="0053791F">
      <w:pPr>
        <w:pStyle w:val="NoSpacing"/>
      </w:pPr>
    </w:p>
    <w:sectPr w:rsidR="0092456E">
      <w:headerReference w:type="default" r:id="rId16"/>
      <w:footerReference w:type="default" r:id="rId17"/>
      <w:pgSz w:w="12240" w:h="15840"/>
      <w:pgMar w:top="720" w:right="720" w:bottom="720" w:left="72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075669" w14:textId="77777777" w:rsidR="00B70597" w:rsidRDefault="00B70597">
      <w:pPr>
        <w:spacing w:after="0"/>
      </w:pPr>
      <w:r>
        <w:separator/>
      </w:r>
    </w:p>
  </w:endnote>
  <w:endnote w:type="continuationSeparator" w:id="0">
    <w:p w14:paraId="41D9DFEA" w14:textId="77777777" w:rsidR="00B70597" w:rsidRDefault="00B7059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97231F" w14:textId="77777777" w:rsidR="00B70597" w:rsidRDefault="00B70597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15744" behindDoc="1" locked="0" layoutInCell="1" allowOverlap="1" wp14:anchorId="332FD11C" wp14:editId="4C75F4E4">
              <wp:simplePos x="0" y="0"/>
              <wp:positionH relativeFrom="column">
                <wp:posOffset>6868448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14" name="Freeform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17CC0BD" id="Freeform 14" o:spid="_x0000_s1026" style="position:absolute;margin-left:540.8pt;margin-top:-258.4pt;width:0;height:.5pt;z-index:-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" path="m,l,1,,2,,4,,xe" fillcolor="#8ed6ef [1300]" strokecolor="#8ed6ef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6768" behindDoc="1" locked="0" layoutInCell="1" allowOverlap="1" wp14:anchorId="6440A0DF" wp14:editId="1E68873F">
              <wp:simplePos x="0" y="0"/>
              <wp:positionH relativeFrom="column">
                <wp:posOffset>-18875</wp:posOffset>
              </wp:positionH>
              <wp:positionV relativeFrom="paragraph">
                <wp:posOffset>-3229157</wp:posOffset>
              </wp:positionV>
              <wp:extent cx="1603" cy="9547"/>
              <wp:effectExtent l="0" t="0" r="17780" b="28575"/>
              <wp:wrapNone/>
              <wp:docPr id="15" name="Freeform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9547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C6EC697" id="Freeform 15" o:spid="_x0000_s1026" style="position:absolute;margin-left:-1.5pt;margin-top:-254.25pt;width:.15pt;height:.75pt;z-index:-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" path="m,l1,5r,1l,xe" fillcolor="#8ed6ef [1300]" strokecolor="#8ed6ef [1300]" strokeweight="0">
              <v:path arrowok="t" o:connecttype="custom" o:connectlocs="0,0;1603,7956;1603,9547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7792" behindDoc="1" locked="0" layoutInCell="1" allowOverlap="1" wp14:anchorId="2B193582" wp14:editId="012689DB">
              <wp:simplePos x="0" y="0"/>
              <wp:positionH relativeFrom="column">
                <wp:posOffset>-22079</wp:posOffset>
              </wp:positionH>
              <wp:positionV relativeFrom="paragraph">
                <wp:posOffset>-3265752</wp:posOffset>
              </wp:positionV>
              <wp:extent cx="4807" cy="30232"/>
              <wp:effectExtent l="0" t="0" r="14605" b="27305"/>
              <wp:wrapNone/>
              <wp:docPr id="16" name="Freeform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EFBC08B" id="Freeform 16" o:spid="_x0000_s1026" style="position:absolute;margin-left:-1.75pt;margin-top:-257.15pt;width:.4pt;height:2.4pt;z-index:-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" path="m,l,3,2,7r1,4l3,15r,4l,2r,l,xe" fillcolor="#8ed6ef [1300]" strokecolor="#8ed6ef [1300]" strokeweight="0">
              <v:path arrowok="t" o:connecttype="custom" o:connectlocs="0,0;0,4773;3205,11138;4807,17503;4807,23867;4807,30232;0,3182;0,3182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8816" behindDoc="1" locked="0" layoutInCell="1" allowOverlap="1" wp14:anchorId="3E8350EE" wp14:editId="4EC4810B">
              <wp:simplePos x="0" y="0"/>
              <wp:positionH relativeFrom="column">
                <wp:posOffset>-22079</wp:posOffset>
              </wp:positionH>
              <wp:positionV relativeFrom="paragraph">
                <wp:posOffset>-3288028</wp:posOffset>
              </wp:positionV>
              <wp:extent cx="3204" cy="14321"/>
              <wp:effectExtent l="0" t="0" r="15875" b="24130"/>
              <wp:wrapNone/>
              <wp:docPr id="17" name="Freeform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4321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457C7C7" id="Freeform 17" o:spid="_x0000_s1026" style="position:absolute;margin-left:-1.75pt;margin-top:-258.9pt;width:.25pt;height:1.15pt;z-index:-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" path="m,l,1,2,3r,2l2,9,,9r,l,6,,4,,1,,xe" fillcolor="#8ed6ef [1300]" strokecolor="#8ed6ef [1300]" strokeweight="0">
              <v:path arrowok="t" o:connecttype="custom" o:connectlocs="0,0;0,1591;3204,4774;3204,7956;3204,14321;0,14321;0,14321;0,9547;0,6365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0864" behindDoc="1" locked="0" layoutInCell="1" allowOverlap="1" wp14:anchorId="63976C58" wp14:editId="432454A5">
              <wp:simplePos x="0" y="0"/>
              <wp:positionH relativeFrom="column">
                <wp:posOffset>-22079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18" name="Freeform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8A8A9BF" id="Freeform 18" o:spid="_x0000_s1026" style="position:absolute;margin-left:-1.75pt;margin-top:-329.7pt;width:0;height:.25pt;z-index:-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" path="m,l,1,,2,,xe" fillcolor="#8ed6ef [1300]" strokecolor="#8ed6ef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1888" behindDoc="1" locked="0" layoutInCell="1" allowOverlap="1" wp14:anchorId="63D00E43" wp14:editId="3FC015C1">
              <wp:simplePos x="0" y="0"/>
              <wp:positionH relativeFrom="column">
                <wp:posOffset>-25283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20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4329119A" id="Rectangle 20" o:spid="_x0000_s1026" style="position:absolute;margin-left:-2pt;margin-top:-309.5pt;width:.15pt;height:.15pt;z-index:-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2912" behindDoc="1" locked="0" layoutInCell="1" allowOverlap="1" wp14:anchorId="470F58CA" wp14:editId="32CE28C2">
              <wp:simplePos x="0" y="0"/>
              <wp:positionH relativeFrom="column">
                <wp:posOffset>-31692</wp:posOffset>
              </wp:positionH>
              <wp:positionV relativeFrom="paragraph">
                <wp:posOffset>-4153593</wp:posOffset>
              </wp:positionV>
              <wp:extent cx="12817" cy="1592"/>
              <wp:effectExtent l="0" t="0" r="25400" b="17780"/>
              <wp:wrapNone/>
              <wp:docPr id="21" name="Freeform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1592"/>
                      </a:xfrm>
                      <a:custGeom>
                        <a:avLst/>
                        <a:gdLst>
                          <a:gd name="T0" fmla="*/ 8 w 8"/>
                          <a:gd name="T1" fmla="*/ 0 h 1"/>
                          <a:gd name="T2" fmla="*/ 6 w 8"/>
                          <a:gd name="T3" fmla="*/ 0 h 1"/>
                          <a:gd name="T4" fmla="*/ 3 w 8"/>
                          <a:gd name="T5" fmla="*/ 1 h 1"/>
                          <a:gd name="T6" fmla="*/ 3 w 8"/>
                          <a:gd name="T7" fmla="*/ 1 h 1"/>
                          <a:gd name="T8" fmla="*/ 0 w 8"/>
                          <a:gd name="T9" fmla="*/ 1 h 1"/>
                          <a:gd name="T10" fmla="*/ 3 w 8"/>
                          <a:gd name="T11" fmla="*/ 0 h 1"/>
                          <a:gd name="T12" fmla="*/ 6 w 8"/>
                          <a:gd name="T13" fmla="*/ 0 h 1"/>
                          <a:gd name="T14" fmla="*/ 8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8" y="0"/>
                            </a:moveTo>
                            <a:lnTo>
                              <a:pt x="6" y="0"/>
                            </a:lnTo>
                            <a:lnTo>
                              <a:pt x="3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18AF474" id="Freeform 21" o:spid="_x0000_s1026" style="position:absolute;margin-left:-2.5pt;margin-top:-327.05pt;width:1pt;height:.15pt;z-index:-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" path="m8,l6,,3,1r,l,1,3,,6,,8,xe" fillcolor="#8ed6ef [1300]" strokecolor="#8ed6ef [1300]" strokeweight="0">
              <v:path arrowok="t" o:connecttype="custom" o:connectlocs="12817,0;9613,0;4806,1592;4806,1592;0,1592;4806,0;9613,0;12817,0" o:connectangles="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3936" behindDoc="1" locked="0" layoutInCell="1" allowOverlap="1" wp14:anchorId="29FE591E" wp14:editId="1DADA80C">
              <wp:simplePos x="0" y="0"/>
              <wp:positionH relativeFrom="column">
                <wp:posOffset>-10864</wp:posOffset>
              </wp:positionH>
              <wp:positionV relativeFrom="paragraph">
                <wp:posOffset>-4156775</wp:posOffset>
              </wp:positionV>
              <wp:extent cx="35246" cy="4774"/>
              <wp:effectExtent l="0" t="0" r="22225" b="14605"/>
              <wp:wrapNone/>
              <wp:docPr id="22" name="Freeform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2 h 3"/>
                          <a:gd name="T12" fmla="*/ 9 w 22"/>
                          <a:gd name="T13" fmla="*/ 2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2"/>
                            </a:lnTo>
                            <a:lnTo>
                              <a:pt x="9" y="2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F5D4958" id="Freeform 22" o:spid="_x0000_s1026" style="position:absolute;margin-left:-.85pt;margin-top:-327.3pt;width:2.8pt;height:.4pt;z-index:-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" path="m21,r,l22,,20,,17,,13,2,9,2,4,3,,3,21,xe" fillcolor="#8ed6ef [1300]" strokecolor="#8ed6ef [1300]" strokeweight="0">
              <v:path arrowok="t" o:connecttype="custom" o:connectlocs="33644,0;33644,0;35246,0;32042,0;27236,0;20827,3183;14419,3183;6408,4774;0,4774;33644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4960" behindDoc="1" locked="0" layoutInCell="1" allowOverlap="1" wp14:anchorId="2A14872A" wp14:editId="70920F93">
              <wp:simplePos x="0" y="0"/>
              <wp:positionH relativeFrom="column">
                <wp:posOffset>33994</wp:posOffset>
              </wp:positionH>
              <wp:positionV relativeFrom="paragraph">
                <wp:posOffset>-4156775</wp:posOffset>
              </wp:positionV>
              <wp:extent cx="20827" cy="0"/>
              <wp:effectExtent l="0" t="0" r="17780" b="19050"/>
              <wp:wrapNone/>
              <wp:docPr id="23" name="Freeform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A18E9DD" id="Freeform 23" o:spid="_x0000_s1026" style="position:absolute;margin-left:2.7pt;margin-top:-327.3pt;width:1.65pt;height:0;z-index:-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" path="m13,l11,,9,,5,,,,1,,2,,3,,6,,7,r3,l13,xe" fillcolor="#8ed6ef [1300]" strokecolor="#8ed6ef [1300]" strokeweight="0">
              <v:path arrowok="t" o:connecttype="custom" o:connectlocs="20827,0;17623,0;14419,0;8010,0;0,0;1602,0;3204,0;4806,0;9612,0;11215,0;16021,0;2082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5984" behindDoc="1" locked="0" layoutInCell="1" allowOverlap="1" wp14:anchorId="2E6C78E2" wp14:editId="126640F5">
              <wp:simplePos x="0" y="0"/>
              <wp:positionH relativeFrom="column">
                <wp:posOffset>1142630</wp:posOffset>
              </wp:positionH>
              <wp:positionV relativeFrom="paragraph">
                <wp:posOffset>-4156775</wp:posOffset>
              </wp:positionV>
              <wp:extent cx="4807" cy="0"/>
              <wp:effectExtent l="0" t="0" r="0" b="0"/>
              <wp:wrapNone/>
              <wp:docPr id="24" name="Freeform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C620B67" id="Freeform 24" o:spid="_x0000_s1026" style="position:absolute;margin-left:89.95pt;margin-top:-327.3pt;width:.4pt;height:0;z-index:-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" path="m3,l1,,,,3,xe" fillcolor="#8ed6ef [1300]" strokecolor="#8ed6ef [1300]" strokeweight="0">
              <v:path arrowok="t" o:connecttype="custom" o:connectlocs="4807,0;1602,0;0,0;4807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7008" behindDoc="1" locked="0" layoutInCell="1" allowOverlap="1" wp14:anchorId="77D6BC16" wp14:editId="03FA83F8">
              <wp:simplePos x="0" y="0"/>
              <wp:positionH relativeFrom="column">
                <wp:posOffset>62831</wp:posOffset>
              </wp:positionH>
              <wp:positionV relativeFrom="paragraph">
                <wp:posOffset>-4171096</wp:posOffset>
              </wp:positionV>
              <wp:extent cx="6805617" cy="17503"/>
              <wp:effectExtent l="0" t="0" r="14605" b="20955"/>
              <wp:wrapNone/>
              <wp:docPr id="25" name="Freeform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7503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9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11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7 h 11"/>
                          <a:gd name="T20" fmla="*/ 1001 w 4248"/>
                          <a:gd name="T21" fmla="*/ 6 h 11"/>
                          <a:gd name="T22" fmla="*/ 1114 w 4248"/>
                          <a:gd name="T23" fmla="*/ 6 h 11"/>
                          <a:gd name="T24" fmla="*/ 963 w 4248"/>
                          <a:gd name="T25" fmla="*/ 9 h 11"/>
                          <a:gd name="T26" fmla="*/ 654 w 4248"/>
                          <a:gd name="T27" fmla="*/ 9 h 11"/>
                          <a:gd name="T28" fmla="*/ 755 w 4248"/>
                          <a:gd name="T29" fmla="*/ 6 h 11"/>
                          <a:gd name="T30" fmla="*/ 910 w 4248"/>
                          <a:gd name="T31" fmla="*/ 6 h 11"/>
                          <a:gd name="T32" fmla="*/ 1586 w 4248"/>
                          <a:gd name="T33" fmla="*/ 6 h 11"/>
                          <a:gd name="T34" fmla="*/ 1776 w 4248"/>
                          <a:gd name="T35" fmla="*/ 6 h 11"/>
                          <a:gd name="T36" fmla="*/ 1624 w 4248"/>
                          <a:gd name="T37" fmla="*/ 8 h 11"/>
                          <a:gd name="T38" fmla="*/ 1406 w 4248"/>
                          <a:gd name="T39" fmla="*/ 11 h 11"/>
                          <a:gd name="T40" fmla="*/ 1198 w 4248"/>
                          <a:gd name="T41" fmla="*/ 6 h 11"/>
                          <a:gd name="T42" fmla="*/ 1296 w 4248"/>
                          <a:gd name="T43" fmla="*/ 7 h 11"/>
                          <a:gd name="T44" fmla="*/ 1378 w 4248"/>
                          <a:gd name="T45" fmla="*/ 6 h 11"/>
                          <a:gd name="T46" fmla="*/ 2354 w 4248"/>
                          <a:gd name="T47" fmla="*/ 3 h 11"/>
                          <a:gd name="T48" fmla="*/ 2395 w 4248"/>
                          <a:gd name="T49" fmla="*/ 3 h 11"/>
                          <a:gd name="T50" fmla="*/ 2397 w 4248"/>
                          <a:gd name="T51" fmla="*/ 7 h 11"/>
                          <a:gd name="T52" fmla="*/ 1835 w 4248"/>
                          <a:gd name="T53" fmla="*/ 8 h 11"/>
                          <a:gd name="T54" fmla="*/ 2030 w 4248"/>
                          <a:gd name="T55" fmla="*/ 4 h 11"/>
                          <a:gd name="T56" fmla="*/ 2339 w 4248"/>
                          <a:gd name="T57" fmla="*/ 4 h 11"/>
                          <a:gd name="T58" fmla="*/ 2915 w 4248"/>
                          <a:gd name="T59" fmla="*/ 2 h 11"/>
                          <a:gd name="T60" fmla="*/ 2971 w 4248"/>
                          <a:gd name="T61" fmla="*/ 2 h 11"/>
                          <a:gd name="T62" fmla="*/ 3009 w 4248"/>
                          <a:gd name="T63" fmla="*/ 3 h 11"/>
                          <a:gd name="T64" fmla="*/ 2691 w 4248"/>
                          <a:gd name="T65" fmla="*/ 8 h 11"/>
                          <a:gd name="T66" fmla="*/ 2475 w 4248"/>
                          <a:gd name="T67" fmla="*/ 3 h 11"/>
                          <a:gd name="T68" fmla="*/ 2735 w 4248"/>
                          <a:gd name="T69" fmla="*/ 3 h 11"/>
                          <a:gd name="T70" fmla="*/ 3870 w 4248"/>
                          <a:gd name="T71" fmla="*/ 2 h 11"/>
                          <a:gd name="T72" fmla="*/ 3901 w 4248"/>
                          <a:gd name="T73" fmla="*/ 2 h 11"/>
                          <a:gd name="T74" fmla="*/ 3939 w 4248"/>
                          <a:gd name="T75" fmla="*/ 2 h 11"/>
                          <a:gd name="T76" fmla="*/ 3965 w 4248"/>
                          <a:gd name="T77" fmla="*/ 2 h 11"/>
                          <a:gd name="T78" fmla="*/ 4014 w 4248"/>
                          <a:gd name="T79" fmla="*/ 3 h 11"/>
                          <a:gd name="T80" fmla="*/ 4154 w 4248"/>
                          <a:gd name="T81" fmla="*/ 3 h 11"/>
                          <a:gd name="T82" fmla="*/ 4172 w 4248"/>
                          <a:gd name="T83" fmla="*/ 3 h 11"/>
                          <a:gd name="T84" fmla="*/ 4207 w 4248"/>
                          <a:gd name="T85" fmla="*/ 3 h 11"/>
                          <a:gd name="T86" fmla="*/ 4236 w 4248"/>
                          <a:gd name="T87" fmla="*/ 6 h 11"/>
                          <a:gd name="T88" fmla="*/ 4248 w 4248"/>
                          <a:gd name="T89" fmla="*/ 6 h 11"/>
                          <a:gd name="T90" fmla="*/ 4237 w 4248"/>
                          <a:gd name="T91" fmla="*/ 9 h 11"/>
                          <a:gd name="T92" fmla="*/ 4224 w 4248"/>
                          <a:gd name="T93" fmla="*/ 9 h 11"/>
                          <a:gd name="T94" fmla="*/ 4222 w 4248"/>
                          <a:gd name="T95" fmla="*/ 8 h 11"/>
                          <a:gd name="T96" fmla="*/ 4199 w 4248"/>
                          <a:gd name="T97" fmla="*/ 6 h 11"/>
                          <a:gd name="T98" fmla="*/ 4184 w 4248"/>
                          <a:gd name="T99" fmla="*/ 6 h 11"/>
                          <a:gd name="T100" fmla="*/ 4175 w 4248"/>
                          <a:gd name="T101" fmla="*/ 4 h 11"/>
                          <a:gd name="T102" fmla="*/ 4152 w 4248"/>
                          <a:gd name="T103" fmla="*/ 7 h 11"/>
                          <a:gd name="T104" fmla="*/ 4117 w 4248"/>
                          <a:gd name="T105" fmla="*/ 7 h 11"/>
                          <a:gd name="T106" fmla="*/ 4004 w 4248"/>
                          <a:gd name="T107" fmla="*/ 7 h 11"/>
                          <a:gd name="T108" fmla="*/ 3633 w 4248"/>
                          <a:gd name="T109" fmla="*/ 2 h 11"/>
                          <a:gd name="T110" fmla="*/ 3762 w 4248"/>
                          <a:gd name="T111" fmla="*/ 0 h 11"/>
                          <a:gd name="T112" fmla="*/ 3604 w 4248"/>
                          <a:gd name="T113" fmla="*/ 2 h 11"/>
                          <a:gd name="T114" fmla="*/ 3348 w 4248"/>
                          <a:gd name="T115" fmla="*/ 8 h 11"/>
                          <a:gd name="T116" fmla="*/ 3029 w 4248"/>
                          <a:gd name="T117" fmla="*/ 4 h 11"/>
                          <a:gd name="T118" fmla="*/ 3167 w 4248"/>
                          <a:gd name="T119" fmla="*/ 3 h 11"/>
                          <a:gd name="T120" fmla="*/ 3380 w 4248"/>
                          <a:gd name="T121" fmla="*/ 2 h 11"/>
                          <a:gd name="T122" fmla="*/ 3465 w 4248"/>
                          <a:gd name="T123" fmla="*/ 2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6"/>
                            </a:moveTo>
                            <a:lnTo>
                              <a:pt x="475" y="7"/>
                            </a:lnTo>
                            <a:lnTo>
                              <a:pt x="483" y="7"/>
                            </a:lnTo>
                            <a:lnTo>
                              <a:pt x="480" y="7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7"/>
                            </a:lnTo>
                            <a:lnTo>
                              <a:pt x="492" y="7"/>
                            </a:lnTo>
                            <a:lnTo>
                              <a:pt x="491" y="7"/>
                            </a:lnTo>
                            <a:lnTo>
                              <a:pt x="556" y="7"/>
                            </a:lnTo>
                            <a:lnTo>
                              <a:pt x="556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1"/>
                            </a:lnTo>
                            <a:lnTo>
                              <a:pt x="208" y="11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11"/>
                            </a:lnTo>
                            <a:lnTo>
                              <a:pt x="175" y="11"/>
                            </a:lnTo>
                            <a:lnTo>
                              <a:pt x="163" y="11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1"/>
                            </a:lnTo>
                            <a:lnTo>
                              <a:pt x="61" y="11"/>
                            </a:lnTo>
                            <a:lnTo>
                              <a:pt x="61" y="11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11"/>
                            </a:lnTo>
                            <a:lnTo>
                              <a:pt x="46" y="9"/>
                            </a:lnTo>
                            <a:lnTo>
                              <a:pt x="27" y="11"/>
                            </a:lnTo>
                            <a:lnTo>
                              <a:pt x="19" y="11"/>
                            </a:lnTo>
                            <a:lnTo>
                              <a:pt x="10" y="11"/>
                            </a:lnTo>
                            <a:lnTo>
                              <a:pt x="1" y="11"/>
                            </a:lnTo>
                            <a:lnTo>
                              <a:pt x="2" y="11"/>
                            </a:lnTo>
                            <a:lnTo>
                              <a:pt x="2" y="11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7"/>
                            </a:lnTo>
                            <a:lnTo>
                              <a:pt x="415" y="7"/>
                            </a:lnTo>
                            <a:lnTo>
                              <a:pt x="419" y="7"/>
                            </a:lnTo>
                            <a:lnTo>
                              <a:pt x="425" y="7"/>
                            </a:lnTo>
                            <a:lnTo>
                              <a:pt x="434" y="7"/>
                            </a:lnTo>
                            <a:lnTo>
                              <a:pt x="444" y="7"/>
                            </a:lnTo>
                            <a:lnTo>
                              <a:pt x="466" y="6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6"/>
                            </a:lnTo>
                            <a:lnTo>
                              <a:pt x="982" y="6"/>
                            </a:lnTo>
                            <a:lnTo>
                              <a:pt x="980" y="6"/>
                            </a:lnTo>
                            <a:lnTo>
                              <a:pt x="1001" y="6"/>
                            </a:lnTo>
                            <a:lnTo>
                              <a:pt x="1020" y="6"/>
                            </a:lnTo>
                            <a:lnTo>
                              <a:pt x="1038" y="6"/>
                            </a:lnTo>
                            <a:lnTo>
                              <a:pt x="1056" y="6"/>
                            </a:lnTo>
                            <a:lnTo>
                              <a:pt x="1071" y="4"/>
                            </a:lnTo>
                            <a:lnTo>
                              <a:pt x="1065" y="6"/>
                            </a:lnTo>
                            <a:lnTo>
                              <a:pt x="1068" y="6"/>
                            </a:lnTo>
                            <a:lnTo>
                              <a:pt x="1114" y="6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60" y="8"/>
                            </a:lnTo>
                            <a:lnTo>
                              <a:pt x="560" y="6"/>
                            </a:lnTo>
                            <a:lnTo>
                              <a:pt x="643" y="6"/>
                            </a:lnTo>
                            <a:lnTo>
                              <a:pt x="726" y="6"/>
                            </a:lnTo>
                            <a:lnTo>
                              <a:pt x="755" y="6"/>
                            </a:lnTo>
                            <a:lnTo>
                              <a:pt x="753" y="6"/>
                            </a:lnTo>
                            <a:lnTo>
                              <a:pt x="774" y="6"/>
                            </a:lnTo>
                            <a:lnTo>
                              <a:pt x="798" y="6"/>
                            </a:lnTo>
                            <a:lnTo>
                              <a:pt x="822" y="6"/>
                            </a:lnTo>
                            <a:lnTo>
                              <a:pt x="860" y="4"/>
                            </a:lnTo>
                            <a:lnTo>
                              <a:pt x="859" y="6"/>
                            </a:lnTo>
                            <a:lnTo>
                              <a:pt x="910" y="6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6"/>
                            </a:lnTo>
                            <a:lnTo>
                              <a:pt x="1445" y="4"/>
                            </a:lnTo>
                            <a:lnTo>
                              <a:pt x="1496" y="6"/>
                            </a:lnTo>
                            <a:lnTo>
                              <a:pt x="1546" y="6"/>
                            </a:lnTo>
                            <a:lnTo>
                              <a:pt x="1586" y="6"/>
                            </a:lnTo>
                            <a:lnTo>
                              <a:pt x="1586" y="6"/>
                            </a:lnTo>
                            <a:lnTo>
                              <a:pt x="1614" y="6"/>
                            </a:lnTo>
                            <a:lnTo>
                              <a:pt x="1640" y="6"/>
                            </a:lnTo>
                            <a:lnTo>
                              <a:pt x="1666" y="6"/>
                            </a:lnTo>
                            <a:lnTo>
                              <a:pt x="1681" y="6"/>
                            </a:lnTo>
                            <a:lnTo>
                              <a:pt x="1703" y="6"/>
                            </a:lnTo>
                            <a:lnTo>
                              <a:pt x="1776" y="6"/>
                            </a:lnTo>
                            <a:lnTo>
                              <a:pt x="1785" y="6"/>
                            </a:lnTo>
                            <a:lnTo>
                              <a:pt x="1785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1"/>
                            </a:lnTo>
                            <a:lnTo>
                              <a:pt x="1291" y="9"/>
                            </a:lnTo>
                            <a:lnTo>
                              <a:pt x="1173" y="9"/>
                            </a:lnTo>
                            <a:lnTo>
                              <a:pt x="1173" y="4"/>
                            </a:lnTo>
                            <a:lnTo>
                              <a:pt x="1200" y="6"/>
                            </a:lnTo>
                            <a:lnTo>
                              <a:pt x="1199" y="6"/>
                            </a:lnTo>
                            <a:lnTo>
                              <a:pt x="1198" y="6"/>
                            </a:lnTo>
                            <a:lnTo>
                              <a:pt x="1198" y="6"/>
                            </a:lnTo>
                            <a:lnTo>
                              <a:pt x="1196" y="6"/>
                            </a:lnTo>
                            <a:lnTo>
                              <a:pt x="1203" y="7"/>
                            </a:lnTo>
                            <a:lnTo>
                              <a:pt x="1209" y="7"/>
                            </a:lnTo>
                            <a:lnTo>
                              <a:pt x="1236" y="6"/>
                            </a:lnTo>
                            <a:lnTo>
                              <a:pt x="1233" y="7"/>
                            </a:lnTo>
                            <a:lnTo>
                              <a:pt x="1260" y="6"/>
                            </a:lnTo>
                            <a:lnTo>
                              <a:pt x="1296" y="7"/>
                            </a:lnTo>
                            <a:lnTo>
                              <a:pt x="1327" y="7"/>
                            </a:lnTo>
                            <a:lnTo>
                              <a:pt x="1360" y="6"/>
                            </a:lnTo>
                            <a:lnTo>
                              <a:pt x="1370" y="7"/>
                            </a:lnTo>
                            <a:lnTo>
                              <a:pt x="1370" y="6"/>
                            </a:lnTo>
                            <a:lnTo>
                              <a:pt x="1372" y="6"/>
                            </a:lnTo>
                            <a:lnTo>
                              <a:pt x="1374" y="6"/>
                            </a:lnTo>
                            <a:lnTo>
                              <a:pt x="1378" y="6"/>
                            </a:lnTo>
                            <a:lnTo>
                              <a:pt x="1382" y="6"/>
                            </a:lnTo>
                            <a:lnTo>
                              <a:pt x="1386" y="6"/>
                            </a:lnTo>
                            <a:lnTo>
                              <a:pt x="1389" y="6"/>
                            </a:lnTo>
                            <a:lnTo>
                              <a:pt x="1395" y="6"/>
                            </a:lnTo>
                            <a:lnTo>
                              <a:pt x="1401" y="6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3"/>
                            </a:moveTo>
                            <a:lnTo>
                              <a:pt x="2365" y="3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3"/>
                            </a:lnTo>
                            <a:lnTo>
                              <a:pt x="2395" y="3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4"/>
                            </a:lnTo>
                            <a:lnTo>
                              <a:pt x="2399" y="4"/>
                            </a:lnTo>
                            <a:lnTo>
                              <a:pt x="2399" y="7"/>
                            </a:lnTo>
                            <a:lnTo>
                              <a:pt x="2395" y="7"/>
                            </a:lnTo>
                            <a:lnTo>
                              <a:pt x="2397" y="7"/>
                            </a:lnTo>
                            <a:lnTo>
                              <a:pt x="2254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8" y="8"/>
                            </a:lnTo>
                            <a:lnTo>
                              <a:pt x="1788" y="6"/>
                            </a:lnTo>
                            <a:lnTo>
                              <a:pt x="1850" y="6"/>
                            </a:lnTo>
                            <a:lnTo>
                              <a:pt x="1932" y="6"/>
                            </a:lnTo>
                            <a:lnTo>
                              <a:pt x="1931" y="6"/>
                            </a:lnTo>
                            <a:lnTo>
                              <a:pt x="2013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6" y="3"/>
                            </a:lnTo>
                            <a:lnTo>
                              <a:pt x="2339" y="3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4"/>
                            </a:lnTo>
                            <a:lnTo>
                              <a:pt x="2346" y="3"/>
                            </a:lnTo>
                            <a:lnTo>
                              <a:pt x="2354" y="3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3"/>
                            </a:lnTo>
                            <a:lnTo>
                              <a:pt x="2945" y="3"/>
                            </a:lnTo>
                            <a:lnTo>
                              <a:pt x="2957" y="2"/>
                            </a:lnTo>
                            <a:lnTo>
                              <a:pt x="2958" y="3"/>
                            </a:lnTo>
                            <a:lnTo>
                              <a:pt x="2971" y="2"/>
                            </a:lnTo>
                            <a:lnTo>
                              <a:pt x="2986" y="3"/>
                            </a:lnTo>
                            <a:lnTo>
                              <a:pt x="3000" y="3"/>
                            </a:lnTo>
                            <a:lnTo>
                              <a:pt x="3008" y="3"/>
                            </a:lnTo>
                            <a:lnTo>
                              <a:pt x="3007" y="3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5" y="3"/>
                            </a:lnTo>
                            <a:lnTo>
                              <a:pt x="3015" y="7"/>
                            </a:lnTo>
                            <a:lnTo>
                              <a:pt x="3004" y="7"/>
                            </a:lnTo>
                            <a:lnTo>
                              <a:pt x="2953" y="6"/>
                            </a:lnTo>
                            <a:lnTo>
                              <a:pt x="2841" y="7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7"/>
                            </a:lnTo>
                            <a:lnTo>
                              <a:pt x="2447" y="7"/>
                            </a:lnTo>
                            <a:lnTo>
                              <a:pt x="2403" y="7"/>
                            </a:lnTo>
                            <a:lnTo>
                              <a:pt x="2403" y="4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4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5" y="3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2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3"/>
                            </a:lnTo>
                            <a:lnTo>
                              <a:pt x="3877" y="2"/>
                            </a:lnTo>
                            <a:lnTo>
                              <a:pt x="3884" y="2"/>
                            </a:lnTo>
                            <a:lnTo>
                              <a:pt x="3890" y="2"/>
                            </a:lnTo>
                            <a:lnTo>
                              <a:pt x="3901" y="2"/>
                            </a:lnTo>
                            <a:lnTo>
                              <a:pt x="3910" y="2"/>
                            </a:lnTo>
                            <a:lnTo>
                              <a:pt x="3915" y="2"/>
                            </a:lnTo>
                            <a:lnTo>
                              <a:pt x="3919" y="2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2"/>
                            </a:lnTo>
                            <a:lnTo>
                              <a:pt x="3949" y="2"/>
                            </a:lnTo>
                            <a:lnTo>
                              <a:pt x="3955" y="0"/>
                            </a:lnTo>
                            <a:lnTo>
                              <a:pt x="3960" y="2"/>
                            </a:lnTo>
                            <a:lnTo>
                              <a:pt x="3966" y="2"/>
                            </a:lnTo>
                            <a:lnTo>
                              <a:pt x="3966" y="2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1" y="3"/>
                            </a:lnTo>
                            <a:lnTo>
                              <a:pt x="4006" y="3"/>
                            </a:lnTo>
                            <a:lnTo>
                              <a:pt x="4015" y="4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3"/>
                            </a:lnTo>
                            <a:lnTo>
                              <a:pt x="4037" y="3"/>
                            </a:lnTo>
                            <a:lnTo>
                              <a:pt x="4097" y="3"/>
                            </a:lnTo>
                            <a:lnTo>
                              <a:pt x="4155" y="2"/>
                            </a:lnTo>
                            <a:lnTo>
                              <a:pt x="4154" y="3"/>
                            </a:lnTo>
                            <a:lnTo>
                              <a:pt x="4154" y="3"/>
                            </a:lnTo>
                            <a:lnTo>
                              <a:pt x="4156" y="3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2"/>
                            </a:lnTo>
                            <a:lnTo>
                              <a:pt x="4169" y="2"/>
                            </a:lnTo>
                            <a:lnTo>
                              <a:pt x="4172" y="3"/>
                            </a:lnTo>
                            <a:lnTo>
                              <a:pt x="4177" y="3"/>
                            </a:lnTo>
                            <a:lnTo>
                              <a:pt x="4181" y="3"/>
                            </a:lnTo>
                            <a:lnTo>
                              <a:pt x="4188" y="3"/>
                            </a:lnTo>
                            <a:lnTo>
                              <a:pt x="4194" y="3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3"/>
                            </a:lnTo>
                            <a:lnTo>
                              <a:pt x="4214" y="3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6"/>
                            </a:lnTo>
                            <a:lnTo>
                              <a:pt x="4237" y="6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5" y="6"/>
                            </a:lnTo>
                            <a:lnTo>
                              <a:pt x="4247" y="6"/>
                            </a:lnTo>
                            <a:lnTo>
                              <a:pt x="4248" y="6"/>
                            </a:lnTo>
                            <a:lnTo>
                              <a:pt x="4248" y="6"/>
                            </a:lnTo>
                            <a:lnTo>
                              <a:pt x="4247" y="7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1" y="9"/>
                            </a:lnTo>
                            <a:lnTo>
                              <a:pt x="4237" y="9"/>
                            </a:lnTo>
                            <a:lnTo>
                              <a:pt x="4233" y="9"/>
                            </a:lnTo>
                            <a:lnTo>
                              <a:pt x="4230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7"/>
                            </a:lnTo>
                            <a:lnTo>
                              <a:pt x="4220" y="7"/>
                            </a:lnTo>
                            <a:lnTo>
                              <a:pt x="4216" y="6"/>
                            </a:lnTo>
                            <a:lnTo>
                              <a:pt x="4212" y="6"/>
                            </a:lnTo>
                            <a:lnTo>
                              <a:pt x="4206" y="6"/>
                            </a:lnTo>
                            <a:lnTo>
                              <a:pt x="4199" y="6"/>
                            </a:lnTo>
                            <a:lnTo>
                              <a:pt x="4197" y="6"/>
                            </a:lnTo>
                            <a:lnTo>
                              <a:pt x="4193" y="6"/>
                            </a:lnTo>
                            <a:lnTo>
                              <a:pt x="4190" y="6"/>
                            </a:lnTo>
                            <a:lnTo>
                              <a:pt x="4190" y="6"/>
                            </a:lnTo>
                            <a:lnTo>
                              <a:pt x="4186" y="4"/>
                            </a:lnTo>
                            <a:lnTo>
                              <a:pt x="4185" y="6"/>
                            </a:lnTo>
                            <a:lnTo>
                              <a:pt x="4184" y="6"/>
                            </a:lnTo>
                            <a:lnTo>
                              <a:pt x="4182" y="6"/>
                            </a:lnTo>
                            <a:lnTo>
                              <a:pt x="4180" y="6"/>
                            </a:lnTo>
                            <a:lnTo>
                              <a:pt x="4177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6"/>
                            </a:lnTo>
                            <a:lnTo>
                              <a:pt x="4163" y="6"/>
                            </a:lnTo>
                            <a:lnTo>
                              <a:pt x="4158" y="6"/>
                            </a:lnTo>
                            <a:lnTo>
                              <a:pt x="4152" y="7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7"/>
                            </a:lnTo>
                            <a:lnTo>
                              <a:pt x="4125" y="6"/>
                            </a:lnTo>
                            <a:lnTo>
                              <a:pt x="4117" y="7"/>
                            </a:lnTo>
                            <a:lnTo>
                              <a:pt x="4108" y="7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7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7"/>
                            </a:lnTo>
                            <a:lnTo>
                              <a:pt x="3942" y="6"/>
                            </a:lnTo>
                            <a:lnTo>
                              <a:pt x="3911" y="6"/>
                            </a:lnTo>
                            <a:lnTo>
                              <a:pt x="3812" y="4"/>
                            </a:lnTo>
                            <a:lnTo>
                              <a:pt x="3724" y="6"/>
                            </a:lnTo>
                            <a:lnTo>
                              <a:pt x="3635" y="6"/>
                            </a:lnTo>
                            <a:lnTo>
                              <a:pt x="3633" y="6"/>
                            </a:lnTo>
                            <a:lnTo>
                              <a:pt x="3633" y="2"/>
                            </a:lnTo>
                            <a:lnTo>
                              <a:pt x="3656" y="2"/>
                            </a:lnTo>
                            <a:lnTo>
                              <a:pt x="3676" y="2"/>
                            </a:lnTo>
                            <a:lnTo>
                              <a:pt x="3690" y="2"/>
                            </a:lnTo>
                            <a:lnTo>
                              <a:pt x="3707" y="2"/>
                            </a:lnTo>
                            <a:lnTo>
                              <a:pt x="3722" y="2"/>
                            </a:lnTo>
                            <a:lnTo>
                              <a:pt x="3736" y="2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2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2"/>
                            </a:lnTo>
                            <a:lnTo>
                              <a:pt x="3604" y="2"/>
                            </a:lnTo>
                            <a:lnTo>
                              <a:pt x="3601" y="2"/>
                            </a:lnTo>
                            <a:lnTo>
                              <a:pt x="3626" y="2"/>
                            </a:lnTo>
                            <a:lnTo>
                              <a:pt x="3629" y="2"/>
                            </a:lnTo>
                            <a:lnTo>
                              <a:pt x="3629" y="6"/>
                            </a:lnTo>
                            <a:lnTo>
                              <a:pt x="3576" y="6"/>
                            </a:lnTo>
                            <a:lnTo>
                              <a:pt x="3462" y="7"/>
                            </a:lnTo>
                            <a:lnTo>
                              <a:pt x="3348" y="8"/>
                            </a:lnTo>
                            <a:lnTo>
                              <a:pt x="3211" y="6"/>
                            </a:lnTo>
                            <a:lnTo>
                              <a:pt x="3172" y="6"/>
                            </a:lnTo>
                            <a:lnTo>
                              <a:pt x="3108" y="6"/>
                            </a:lnTo>
                            <a:lnTo>
                              <a:pt x="3043" y="7"/>
                            </a:lnTo>
                            <a:lnTo>
                              <a:pt x="3019" y="7"/>
                            </a:lnTo>
                            <a:lnTo>
                              <a:pt x="3019" y="3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3"/>
                            </a:lnTo>
                            <a:lnTo>
                              <a:pt x="3088" y="0"/>
                            </a:lnTo>
                            <a:lnTo>
                              <a:pt x="3167" y="3"/>
                            </a:lnTo>
                            <a:lnTo>
                              <a:pt x="3248" y="3"/>
                            </a:lnTo>
                            <a:lnTo>
                              <a:pt x="3309" y="3"/>
                            </a:lnTo>
                            <a:lnTo>
                              <a:pt x="3367" y="2"/>
                            </a:lnTo>
                            <a:lnTo>
                              <a:pt x="3368" y="2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2"/>
                            </a:lnTo>
                            <a:lnTo>
                              <a:pt x="3465" y="2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F20DCD7" id="Freeform 25" o:spid="_x0000_s1026" style="position:absolute;margin-left:4.95pt;margin-top:-328.45pt;width:535.9pt;height:1.4pt;z-index:-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" path="m466,6r9,1l483,7r-3,l479,7r,l480,7r7,l493,7r-1,l491,7r65,l556,8,516,9r-11,l391,9,279,9r-64,l212,11r-4,l203,11r-5,l187,11r-12,l163,11,156,9r-41,2l72,11r-1,l72,11r,l73,11r-1,l71,11,68,9r-3,l63,9r,2l61,11r,l60,11r-3,l54,11r2,l46,9,27,11r-8,l10,11r-9,l2,11r,l2,9,1,9,,9r1,l94,9,190,8r-2,1l190,9r2,l302,8r108,l408,7r2,l411,7r4,l419,7r6,l434,7r10,l466,6xm962,4r5,l967,6r15,l980,6r21,l1020,6r18,l1056,6r15,-2l1065,6r3,l1114,6r46,-2l1169,4r,5l1164,9r-120,l1004,9r-41,l763,8r-20,l725,8r-26,l677,9r,l654,9,609,8r-46,l560,8r,-2l643,6r83,l755,6r-2,l774,6r24,l822,6,860,4r-1,2l910,6,962,4xm1404,4r-3,2l1445,4r51,2l1546,6r40,l1586,6r28,l1640,6r26,l1681,6r22,l1776,6r9,l1785,8r-68,1l1717,8r-28,1l1657,8r-33,l1596,8r1,l1598,8r,l1598,8r-98,1l1406,11,1291,9r-118,l1173,4r27,2l1199,6r-1,l1198,6r-2,l1203,7r6,l1236,6r-3,1l1260,6r36,1l1327,7r33,-1l1370,7r,-1l1372,6r2,l1378,6r4,l1386,6r3,l1395,6r6,l1404,4xm2354,3r11,l2372,3r8,l2386,3r7,l2395,3r,l2394,3r-1,l2393,4r6,l2399,7r-4,l2397,7r-143,l2114,7r-92,l1962,8r-61,l1868,8r-33,l1788,8r,-2l1850,6r82,l1931,6r82,-2l2030,4r46,l2122,3r94,l2339,3r-1,l2338,3r1,1l2346,3r8,xm2951,2r2,l2949,2r2,xm2915,2r34,l2947,2r,1l2945,3r12,-1l2958,3r13,-1l2986,3r14,l3008,3r-1,l3006,3r,l3009,3r6,l3015,7r-11,l2953,6,2841,7,2731,8r-40,l2651,8,2549,7r-102,l2403,7r,-3l2437,3r38,l2500,3r-1,l2498,4r28,-1l2521,3r29,l2735,3,2915,2xm3089,r-1,l3088,r1,xm3762,r108,2l3870,2r1,l3872,3r5,-1l3884,2r6,l3901,2r9,l3915,2r4,l3921,r7,2l3934,2r5,l3944,2r5,l3955,r5,2l3966,2r,l3965,2r-1,l3966,2r12,l3991,3r15,l4015,4r-1,-1l4017,3r7,l4032,3r5,l4097,3r58,-1l4154,3r,l4156,3r4,-1l4163,2r4,l4169,2r3,1l4177,3r4,l4188,3r6,l4199,2r,l4207,3r7,l4222,4r10,l4233,4r,l4235,4r1,2l4237,6r3,-2l4244,4r1,2l4247,6r1,l4248,6r-1,1l4245,7r-1,1l4244,8r-1,l4241,9r-4,l4233,9r-3,l4226,9r-4,l4218,9r4,l4224,9r2,-1l4226,8r-2,l4223,8r-1,l4222,8r,l4223,8r-1,-1l4220,7r-4,-1l4212,6r-6,l4199,6r-2,l4193,6r-3,l4190,6r-4,-2l4185,6r-1,l4182,6r-2,l4177,6r-1,l4176,6r,l4175,4r,l4172,4r-4,l4167,6r-4,l4158,6r-6,1l4146,7r-7,l4134,7r3,l4131,7r-6,-1l4117,7r-9,l4099,7r-10,l4078,7r1,l4068,7r-64,l3942,6r-31,l3812,4r-88,2l3635,6r-2,l3633,2r23,l3676,2r14,l3707,2r15,l3736,2,3762,xm3482,r20,2l3517,3r17,-1l3557,2r23,l3604,2r-3,l3626,2r3,l3629,6r-53,l3462,7,3348,8,3211,6r-39,l3108,6r-65,1l3019,7r,-4l3029,4r21,l3053,4r-2,l3053,4r18,-1l3088,r79,3l3248,3r61,l3367,2r1,l3371,2r4,l3380,2r5,l3388,2r4,l3393,2r24,l3441,2r24,l3482,xe" fillcolor="#8ed6ef [1300]" strokecolor="#8ed6ef [1300]" strokeweight="0">
              <v:path arrowok="t" o:connecttype="custom" o:connectlocs="768996,11138;826671,14321;325221,17503;115349,17503;108941,14321;91318,17503;1602,17503;150595,14321;653647,11138;711322,11138;1603678,9547;1784712,9547;1542799,14321;1047757,14321;1209567,9547;1457889,9547;2540892,9547;2845286,9547;2601771,12729;2252518,17503;1919287,9547;2076290,11138;2207660,9547;3771286,4774;3836971,4774;3840175,11138;2939809,12729;3252213,6365;3747255,6365;4670050,3182;4759767,3182;4820645,4774;4311185,12729;3965137,4774;4381677,4774;6200032,3182;6249697,3182;6310576,3182;6352230,3182;6430731,4774;6655022,4774;6683859,4774;6739932,4774;6786392,9547;6805617,9547;6787994,14321;6767167,14321;6763963,12729;6727115,9547;6703084,9547;6688665,6365;6651818,11138;6595745,11138;6414711,11138;5820341,3182;6027008,0;5773880,3182;5363749,12729;4852687,6365;5073773,4774;5415015,3182;5551192,3182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3CA56AD4" wp14:editId="31002786">
              <wp:simplePos x="0" y="0"/>
              <wp:positionH relativeFrom="column">
                <wp:posOffset>836633</wp:posOffset>
              </wp:positionH>
              <wp:positionV relativeFrom="paragraph">
                <wp:posOffset>-4159958</wp:posOffset>
              </wp:positionV>
              <wp:extent cx="1603" cy="1592"/>
              <wp:effectExtent l="0" t="0" r="0" b="0"/>
              <wp:wrapNone/>
              <wp:docPr id="26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073E477A" id="Rectangle 26" o:spid="_x0000_s1026" style="position:absolute;margin-left:65.9pt;margin-top:-327.55pt;width:.15pt;height:.15pt;z-index:-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6DF917B8" wp14:editId="080FD819">
              <wp:simplePos x="0" y="0"/>
              <wp:positionH relativeFrom="column">
                <wp:posOffset>6783538</wp:posOffset>
              </wp:positionH>
              <wp:positionV relativeFrom="paragraph">
                <wp:posOffset>-4167914</wp:posOffset>
              </wp:positionV>
              <wp:extent cx="6408" cy="0"/>
              <wp:effectExtent l="0" t="0" r="0" b="0"/>
              <wp:wrapNone/>
              <wp:docPr id="27" name="Freeform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A75EF70" id="Freeform 27" o:spid="_x0000_s1026" style="position:absolute;margin-left:534.15pt;margin-top:-328.2pt;width:.5pt;height:0;z-index:-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" path="m,l2,,3,,4,,,xe" fillcolor="#8ed6ef [1300]" strokecolor="#8ed6ef [1300]" strokeweight="0">
              <v:path arrowok="t" o:connecttype="custom" o:connectlocs="0,0;3204,0;4806,0;6408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62E1DA12" wp14:editId="0D77DE13">
              <wp:simplePos x="0" y="0"/>
              <wp:positionH relativeFrom="column">
                <wp:posOffset>5884774</wp:posOffset>
              </wp:positionH>
              <wp:positionV relativeFrom="paragraph">
                <wp:posOffset>-3229157</wp:posOffset>
              </wp:positionV>
              <wp:extent cx="1603" cy="9547"/>
              <wp:effectExtent l="0" t="0" r="17780" b="28575"/>
              <wp:wrapNone/>
              <wp:docPr id="56" name="Freeform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9547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0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6E707FE" id="Freeform 56" o:spid="_x0000_s1026" style="position:absolute;margin-left:463.35pt;margin-top:-254.25pt;width:.15pt;height:.75pt;z-index:-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" path="m,l1,5,,6,,xe" fillcolor="#8ed6ef [1300]" strokecolor="#8ed6ef [1300]" strokeweight="0">
              <v:path arrowok="t" o:connecttype="custom" o:connectlocs="0,0;1603,7956;0,9547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848" behindDoc="1" locked="0" layoutInCell="1" allowOverlap="1" wp14:anchorId="4A8F4A34" wp14:editId="761E9BC8">
              <wp:simplePos x="0" y="0"/>
              <wp:positionH relativeFrom="column">
                <wp:posOffset>5879967</wp:posOffset>
              </wp:positionH>
              <wp:positionV relativeFrom="paragraph">
                <wp:posOffset>-3265752</wp:posOffset>
              </wp:positionV>
              <wp:extent cx="4807" cy="30232"/>
              <wp:effectExtent l="0" t="0" r="14605" b="27305"/>
              <wp:wrapNone/>
              <wp:docPr id="57" name="Freeform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2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2 w 3"/>
                          <a:gd name="T15" fmla="*/ 2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2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528FB49" id="Freeform 57" o:spid="_x0000_s1026" style="position:absolute;margin-left:463pt;margin-top:-257.15pt;width:.4pt;height:2.4pt;z-index:-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" path="m2,r,3l2,7r1,4l3,15r,4l,2r2,l2,xe" fillcolor="#8ed6ef [1300]" strokecolor="#8ed6ef [1300]" strokeweight="0">
              <v:path arrowok="t" o:connecttype="custom" o:connectlocs="3205,0;3205,4773;3205,11138;4807,17503;4807,23867;4807,30232;0,3182;3205,3182;3205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872" behindDoc="1" locked="0" layoutInCell="1" allowOverlap="1" wp14:anchorId="0F4B4145" wp14:editId="5513A00C">
              <wp:simplePos x="0" y="0"/>
              <wp:positionH relativeFrom="column">
                <wp:posOffset>5879967</wp:posOffset>
              </wp:positionH>
              <wp:positionV relativeFrom="paragraph">
                <wp:posOffset>-3288028</wp:posOffset>
              </wp:positionV>
              <wp:extent cx="3204" cy="14321"/>
              <wp:effectExtent l="0" t="0" r="15875" b="24130"/>
              <wp:wrapNone/>
              <wp:docPr id="58" name="Freeform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4321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2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2 w 2"/>
                          <a:gd name="T11" fmla="*/ 9 h 9"/>
                          <a:gd name="T12" fmla="*/ 2 w 2"/>
                          <a:gd name="T13" fmla="*/ 9 h 9"/>
                          <a:gd name="T14" fmla="*/ 2 w 2"/>
                          <a:gd name="T15" fmla="*/ 6 h 9"/>
                          <a:gd name="T16" fmla="*/ 2 w 2"/>
                          <a:gd name="T17" fmla="*/ 4 h 9"/>
                          <a:gd name="T18" fmla="*/ 2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6"/>
                            </a:lnTo>
                            <a:lnTo>
                              <a:pt x="2" y="4"/>
                            </a:lnTo>
                            <a:lnTo>
                              <a:pt x="2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ECB75E1" id="Freeform 58" o:spid="_x0000_s1026" style="position:absolute;margin-left:463pt;margin-top:-258.9pt;width:.25pt;height:1.15pt;z-index:-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" path="m,l2,1r,2l2,5r,4l2,9r,l2,6,2,4,2,1,,xe" fillcolor="#8ed6ef [1300]" strokecolor="#8ed6ef [1300]" strokeweight="0">
              <v:path arrowok="t" o:connecttype="custom" o:connectlocs="0,0;3204,1591;3204,4774;3204,7956;3204,14321;3204,14321;3204,14321;3204,9547;3204,6365;3204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896" behindDoc="1" locked="0" layoutInCell="1" allowOverlap="1" wp14:anchorId="6CEFDE19" wp14:editId="49285AF2">
              <wp:simplePos x="0" y="0"/>
              <wp:positionH relativeFrom="column">
                <wp:posOffset>5883171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59" name="Freeform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B72A093" id="Freeform 59" o:spid="_x0000_s1026" style="position:absolute;margin-left:463.25pt;margin-top:-329.7pt;width:0;height:.25pt;z-index:-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" path="m,l,1,,2,,xe" fillcolor="#8ed6ef [1300]" strokecolor="#8ed6ef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920" behindDoc="1" locked="0" layoutInCell="1" allowOverlap="1" wp14:anchorId="2C35C51D" wp14:editId="25D7C327">
              <wp:simplePos x="0" y="0"/>
              <wp:positionH relativeFrom="column">
                <wp:posOffset>5878366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61" name="Rectangle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684E6F1B" id="Rectangle 61" o:spid="_x0000_s1026" style="position:absolute;margin-left:462.85pt;margin-top:-309.5pt;width:.15pt;height:.15pt;z-index:-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040" behindDoc="1" locked="0" layoutInCell="1" allowOverlap="1" wp14:anchorId="61666BEF" wp14:editId="31479594">
              <wp:simplePos x="0" y="0"/>
              <wp:positionH relativeFrom="column">
                <wp:posOffset>4899497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64" name="Freeform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8F813C5" id="Freeform 64" o:spid="_x0000_s1026" style="position:absolute;margin-left:385.8pt;margin-top:-258.4pt;width:0;height:.5pt;z-index:-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" path="m,l,1,,2,,4,,xe" fillcolor="#8ed6ef [1300]" strokecolor="#8ed6ef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064" behindDoc="1" locked="0" layoutInCell="1" allowOverlap="1" wp14:anchorId="22421BDE" wp14:editId="5D33E9F7">
              <wp:simplePos x="0" y="0"/>
              <wp:positionH relativeFrom="column">
                <wp:posOffset>3915823</wp:posOffset>
              </wp:positionH>
              <wp:positionV relativeFrom="paragraph">
                <wp:posOffset>-3229157</wp:posOffset>
              </wp:positionV>
              <wp:extent cx="1603" cy="9547"/>
              <wp:effectExtent l="0" t="0" r="17780" b="28575"/>
              <wp:wrapNone/>
              <wp:docPr id="65" name="Freeform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9547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7E6D3EC" id="Freeform 65" o:spid="_x0000_s1026" style="position:absolute;margin-left:308.35pt;margin-top:-254.25pt;width:.15pt;height:.75pt;z-index:-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" path="m,l1,5r,1l,xe" fillcolor="#8ed6ef [1300]" strokecolor="#8ed6ef [1300]" strokeweight="0">
              <v:path arrowok="t" o:connecttype="custom" o:connectlocs="0,0;1603,7956;1603,9547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088" behindDoc="1" locked="0" layoutInCell="1" allowOverlap="1" wp14:anchorId="2BA38C29" wp14:editId="3C44DC28">
              <wp:simplePos x="0" y="0"/>
              <wp:positionH relativeFrom="column">
                <wp:posOffset>3912618</wp:posOffset>
              </wp:positionH>
              <wp:positionV relativeFrom="paragraph">
                <wp:posOffset>-3265752</wp:posOffset>
              </wp:positionV>
              <wp:extent cx="4807" cy="30232"/>
              <wp:effectExtent l="0" t="0" r="14605" b="27305"/>
              <wp:wrapNone/>
              <wp:docPr id="66" name="Freeform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2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2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9B2F152" id="Freeform 66" o:spid="_x0000_s1026" style="position:absolute;margin-left:308.1pt;margin-top:-257.15pt;width:.4pt;height:2.4pt;z-index:-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" path="m,l,3,2,7r,4l3,15r,4l,2r,l,xe" fillcolor="#8ed6ef [1300]" strokecolor="#8ed6ef [1300]" strokeweight="0">
              <v:path arrowok="t" o:connecttype="custom" o:connectlocs="0,0;0,4773;3205,11138;3205,17503;4807,23867;4807,30232;0,3182;0,3182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112" behindDoc="1" locked="0" layoutInCell="1" allowOverlap="1" wp14:anchorId="38BECD83" wp14:editId="0ADEF269">
              <wp:simplePos x="0" y="0"/>
              <wp:positionH relativeFrom="column">
                <wp:posOffset>3912618</wp:posOffset>
              </wp:positionH>
              <wp:positionV relativeFrom="paragraph">
                <wp:posOffset>-3288028</wp:posOffset>
              </wp:positionV>
              <wp:extent cx="3204" cy="14321"/>
              <wp:effectExtent l="0" t="0" r="15875" b="24130"/>
              <wp:wrapNone/>
              <wp:docPr id="67" name="Freeform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4321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0 w 2"/>
                          <a:gd name="T5" fmla="*/ 3 h 9"/>
                          <a:gd name="T6" fmla="*/ 2 w 2"/>
                          <a:gd name="T7" fmla="*/ 5 h 9"/>
                          <a:gd name="T8" fmla="*/ 0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2" y="5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240C881" id="Freeform 67" o:spid="_x0000_s1026" style="position:absolute;margin-left:308.1pt;margin-top:-258.9pt;width:.25pt;height:1.15pt;z-index:-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" path="m,l,1,,3,2,5,,9r,l,9,,6,,4,,1,,xe" fillcolor="#8ed6ef [1300]" strokecolor="#8ed6ef [1300]" strokeweight="0">
              <v:path arrowok="t" o:connecttype="custom" o:connectlocs="0,0;0,1591;0,4774;3204,7956;0,14321;0,14321;0,14321;0,9547;0,6365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0496" behindDoc="1" locked="0" layoutInCell="1" allowOverlap="1" wp14:anchorId="26065520" wp14:editId="5BFC8231">
              <wp:simplePos x="0" y="0"/>
              <wp:positionH relativeFrom="column">
                <wp:posOffset>3912618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68" name="Freeform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58F67D1" id="Freeform 68" o:spid="_x0000_s1026" style="position:absolute;margin-left:308.1pt;margin-top:-329.7pt;width:0;height:.25pt;z-index:-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" path="m,l,1,,2,,xe" fillcolor="#8ed6ef [1300]" strokecolor="#8ed6ef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1520" behindDoc="1" locked="0" layoutInCell="1" allowOverlap="1" wp14:anchorId="011B7C47" wp14:editId="167B678B">
              <wp:simplePos x="0" y="0"/>
              <wp:positionH relativeFrom="column">
                <wp:posOffset>3909414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70" name="Rectangle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5C91F022" id="Rectangle 70" o:spid="_x0000_s1026" style="position:absolute;margin-left:307.85pt;margin-top:-309.5pt;width:.15pt;height:.15pt;z-index:-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2544" behindDoc="1" locked="0" layoutInCell="1" allowOverlap="1" wp14:anchorId="173FF85F" wp14:editId="0C280E53">
              <wp:simplePos x="0" y="0"/>
              <wp:positionH relativeFrom="column">
                <wp:posOffset>2928944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74" name="Freeform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513A794" id="Freeform 74" o:spid="_x0000_s1026" style="position:absolute;margin-left:230.65pt;margin-top:-258.4pt;width:0;height:.5pt;z-index:-2516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" path="m,l,1,,2,,4,,xe" fillcolor="#8ed6ef [1300]" strokecolor="#8ed6ef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3568" behindDoc="1" locked="0" layoutInCell="1" allowOverlap="1" wp14:anchorId="77BA2BA7" wp14:editId="3C298F48">
              <wp:simplePos x="0" y="0"/>
              <wp:positionH relativeFrom="column">
                <wp:posOffset>1945270</wp:posOffset>
              </wp:positionH>
              <wp:positionV relativeFrom="paragraph">
                <wp:posOffset>-3229157</wp:posOffset>
              </wp:positionV>
              <wp:extent cx="0" cy="9547"/>
              <wp:effectExtent l="0" t="0" r="19050" b="28575"/>
              <wp:wrapNone/>
              <wp:docPr id="75" name="Freeform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9547"/>
                      </a:xfrm>
                      <a:custGeom>
                        <a:avLst/>
                        <a:gdLst>
                          <a:gd name="T0" fmla="*/ 0 h 6"/>
                          <a:gd name="T1" fmla="*/ 5 h 6"/>
                          <a:gd name="T2" fmla="*/ 6 h 6"/>
                          <a:gd name="T3" fmla="*/ 0 h 6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6">
                            <a:moveTo>
                              <a:pt x="0" y="0"/>
                            </a:moveTo>
                            <a:lnTo>
                              <a:pt x="0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E41C901" id="Freeform 75" o:spid="_x0000_s1026" style="position:absolute;margin-left:153.15pt;margin-top:-254.25pt;width:0;height:.75pt;z-index:-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" path="m,l,5,,6,,xe" fillcolor="#8ed6ef [1300]" strokecolor="#8ed6ef [1300]" strokeweight="0">
              <v:path arrowok="t" o:connecttype="custom" o:connectlocs="0,0;0,7956;0,9547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4592" behindDoc="1" locked="0" layoutInCell="1" allowOverlap="1" wp14:anchorId="216A84B7" wp14:editId="0E7225DE">
              <wp:simplePos x="0" y="0"/>
              <wp:positionH relativeFrom="column">
                <wp:posOffset>1942065</wp:posOffset>
              </wp:positionH>
              <wp:positionV relativeFrom="paragraph">
                <wp:posOffset>-3265752</wp:posOffset>
              </wp:positionV>
              <wp:extent cx="3204" cy="30232"/>
              <wp:effectExtent l="0" t="0" r="15875" b="27305"/>
              <wp:wrapNone/>
              <wp:docPr id="76" name="Freeform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30232"/>
                      </a:xfrm>
                      <a:custGeom>
                        <a:avLst/>
                        <a:gdLst>
                          <a:gd name="T0" fmla="*/ 1 w 2"/>
                          <a:gd name="T1" fmla="*/ 0 h 19"/>
                          <a:gd name="T2" fmla="*/ 1 w 2"/>
                          <a:gd name="T3" fmla="*/ 3 h 19"/>
                          <a:gd name="T4" fmla="*/ 1 w 2"/>
                          <a:gd name="T5" fmla="*/ 7 h 19"/>
                          <a:gd name="T6" fmla="*/ 2 w 2"/>
                          <a:gd name="T7" fmla="*/ 11 h 19"/>
                          <a:gd name="T8" fmla="*/ 2 w 2"/>
                          <a:gd name="T9" fmla="*/ 15 h 19"/>
                          <a:gd name="T10" fmla="*/ 2 w 2"/>
                          <a:gd name="T11" fmla="*/ 19 h 19"/>
                          <a:gd name="T12" fmla="*/ 0 w 2"/>
                          <a:gd name="T13" fmla="*/ 2 h 19"/>
                          <a:gd name="T14" fmla="*/ 1 w 2"/>
                          <a:gd name="T15" fmla="*/ 2 h 19"/>
                          <a:gd name="T16" fmla="*/ 1 w 2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" h="19">
                            <a:moveTo>
                              <a:pt x="1" y="0"/>
                            </a:moveTo>
                            <a:lnTo>
                              <a:pt x="1" y="3"/>
                            </a:lnTo>
                            <a:lnTo>
                              <a:pt x="1" y="7"/>
                            </a:lnTo>
                            <a:lnTo>
                              <a:pt x="2" y="11"/>
                            </a:lnTo>
                            <a:lnTo>
                              <a:pt x="2" y="15"/>
                            </a:lnTo>
                            <a:lnTo>
                              <a:pt x="2" y="19"/>
                            </a:lnTo>
                            <a:lnTo>
                              <a:pt x="0" y="2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CB56CD5" id="Freeform 76" o:spid="_x0000_s1026" style="position:absolute;margin-left:152.9pt;margin-top:-257.15pt;width:.25pt;height:2.4pt;z-index:-2516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" path="m1,r,3l1,7r1,4l2,15r,4l,2r1,l1,xe" fillcolor="#8ed6ef [1300]" strokecolor="#8ed6ef [1300]" strokeweight="0">
              <v:path arrowok="t" o:connecttype="custom" o:connectlocs="1602,0;1602,4773;1602,11138;3204,17503;3204,23867;3204,30232;0,3182;1602,3182;1602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5616" behindDoc="1" locked="0" layoutInCell="1" allowOverlap="1" wp14:anchorId="4C2370C4" wp14:editId="06A9F51C">
              <wp:simplePos x="0" y="0"/>
              <wp:positionH relativeFrom="column">
                <wp:posOffset>1942065</wp:posOffset>
              </wp:positionH>
              <wp:positionV relativeFrom="paragraph">
                <wp:posOffset>-3288028</wp:posOffset>
              </wp:positionV>
              <wp:extent cx="1603" cy="14321"/>
              <wp:effectExtent l="0" t="0" r="17780" b="24130"/>
              <wp:wrapNone/>
              <wp:docPr id="77" name="Freeform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14321"/>
                      </a:xfrm>
                      <a:custGeom>
                        <a:avLst/>
                        <a:gdLst>
                          <a:gd name="T0" fmla="*/ 0 w 1"/>
                          <a:gd name="T1" fmla="*/ 0 h 9"/>
                          <a:gd name="T2" fmla="*/ 1 w 1"/>
                          <a:gd name="T3" fmla="*/ 1 h 9"/>
                          <a:gd name="T4" fmla="*/ 1 w 1"/>
                          <a:gd name="T5" fmla="*/ 3 h 9"/>
                          <a:gd name="T6" fmla="*/ 1 w 1"/>
                          <a:gd name="T7" fmla="*/ 5 h 9"/>
                          <a:gd name="T8" fmla="*/ 1 w 1"/>
                          <a:gd name="T9" fmla="*/ 9 h 9"/>
                          <a:gd name="T10" fmla="*/ 1 w 1"/>
                          <a:gd name="T11" fmla="*/ 9 h 9"/>
                          <a:gd name="T12" fmla="*/ 1 w 1"/>
                          <a:gd name="T13" fmla="*/ 9 h 9"/>
                          <a:gd name="T14" fmla="*/ 0 w 1"/>
                          <a:gd name="T15" fmla="*/ 6 h 9"/>
                          <a:gd name="T16" fmla="*/ 1 w 1"/>
                          <a:gd name="T17" fmla="*/ 4 h 9"/>
                          <a:gd name="T18" fmla="*/ 0 w 1"/>
                          <a:gd name="T19" fmla="*/ 1 h 9"/>
                          <a:gd name="T20" fmla="*/ 0 w 1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9">
                            <a:moveTo>
                              <a:pt x="0" y="0"/>
                            </a:moveTo>
                            <a:lnTo>
                              <a:pt x="1" y="1"/>
                            </a:lnTo>
                            <a:lnTo>
                              <a:pt x="1" y="3"/>
                            </a:lnTo>
                            <a:lnTo>
                              <a:pt x="1" y="5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0" y="6"/>
                            </a:lnTo>
                            <a:lnTo>
                              <a:pt x="1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33BE02C" id="Freeform 77" o:spid="_x0000_s1026" style="position:absolute;margin-left:152.9pt;margin-top:-258.9pt;width:.15pt;height:1.15pt;z-index:-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" path="m,l1,1r,2l1,5r,4l1,9r,l,6,1,4,,1,,xe" fillcolor="#8ed6ef [1300]" strokecolor="#8ed6ef [1300]" strokeweight="0">
              <v:path arrowok="t" o:connecttype="custom" o:connectlocs="0,0;1603,1591;1603,4774;1603,7956;1603,14321;1603,14321;1603,14321;0,9547;1603,6365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6640" behindDoc="1" locked="0" layoutInCell="1" allowOverlap="1" wp14:anchorId="412CE7D9" wp14:editId="72C73DE8">
              <wp:simplePos x="0" y="0"/>
              <wp:positionH relativeFrom="column">
                <wp:posOffset>1943668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78" name="Freeform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3285D8A" id="Freeform 78" o:spid="_x0000_s1026" style="position:absolute;margin-left:153.05pt;margin-top:-329.7pt;width:0;height:.25pt;z-index:-2516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" path="m,l,1,,2,,xe" fillcolor="#8ed6ef [1300]" strokecolor="#8ed6ef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7664" behindDoc="1" locked="0" layoutInCell="1" allowOverlap="1" wp14:anchorId="609ED175" wp14:editId="47D67029">
              <wp:simplePos x="0" y="0"/>
              <wp:positionH relativeFrom="column">
                <wp:posOffset>1937260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80" name="Rectangl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4B4C4AFC" id="Rectangle 80" o:spid="_x0000_s1026" style="position:absolute;margin-left:152.55pt;margin-top:-309.5pt;width:.15pt;height:.15pt;z-index:-2516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8688" behindDoc="1" locked="0" layoutInCell="1" allowOverlap="1" wp14:anchorId="0899BC00" wp14:editId="0CCDFD15">
              <wp:simplePos x="0" y="0"/>
              <wp:positionH relativeFrom="column">
                <wp:posOffset>959994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95" name="Freeform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F30C0BF" id="Freeform 95" o:spid="_x0000_s1026" style="position:absolute;margin-left:75.6pt;margin-top:-258.4pt;width:0;height:.5pt;z-index:-251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" path="m,l,1,,2,,4,,xe" fillcolor="#8ed6ef [1300]" strokecolor="#8ed6ef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9712" behindDoc="1" locked="0" layoutInCell="1" allowOverlap="1" wp14:anchorId="5572C121" wp14:editId="2E67F92A">
              <wp:simplePos x="0" y="0"/>
              <wp:positionH relativeFrom="column">
                <wp:posOffset>2444773</wp:posOffset>
              </wp:positionH>
              <wp:positionV relativeFrom="paragraph">
                <wp:posOffset>-2329180</wp:posOffset>
              </wp:positionV>
              <wp:extent cx="801212" cy="411427"/>
              <wp:effectExtent l="0" t="0" r="0" b="8255"/>
              <wp:wrapNone/>
              <wp:docPr id="191" name="Freeform 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801212" cy="411427"/>
                      </a:xfrm>
                      <a:custGeom>
                        <a:avLst/>
                        <a:gdLst>
                          <a:gd name="T0" fmla="*/ 76 w 87"/>
                          <a:gd name="T1" fmla="*/ 1 h 45"/>
                          <a:gd name="T2" fmla="*/ 70 w 87"/>
                          <a:gd name="T3" fmla="*/ 1 h 45"/>
                          <a:gd name="T4" fmla="*/ 70 w 87"/>
                          <a:gd name="T5" fmla="*/ 1 h 45"/>
                          <a:gd name="T6" fmla="*/ 78 w 87"/>
                          <a:gd name="T7" fmla="*/ 0 h 45"/>
                          <a:gd name="T8" fmla="*/ 76 w 87"/>
                          <a:gd name="T9" fmla="*/ 1 h 45"/>
                          <a:gd name="T10" fmla="*/ 76 w 87"/>
                          <a:gd name="T11" fmla="*/ 1 h 45"/>
                          <a:gd name="T12" fmla="*/ 74 w 87"/>
                          <a:gd name="T13" fmla="*/ 1 h 45"/>
                          <a:gd name="T14" fmla="*/ 74 w 87"/>
                          <a:gd name="T15" fmla="*/ 1 h 45"/>
                          <a:gd name="T16" fmla="*/ 72 w 87"/>
                          <a:gd name="T17" fmla="*/ 1 h 45"/>
                          <a:gd name="T18" fmla="*/ 71 w 87"/>
                          <a:gd name="T19" fmla="*/ 1 h 45"/>
                          <a:gd name="T20" fmla="*/ 70 w 87"/>
                          <a:gd name="T21" fmla="*/ 1 h 45"/>
                          <a:gd name="T22" fmla="*/ 44 w 87"/>
                          <a:gd name="T23" fmla="*/ 2 h 45"/>
                          <a:gd name="T24" fmla="*/ 43 w 87"/>
                          <a:gd name="T25" fmla="*/ 2 h 45"/>
                          <a:gd name="T26" fmla="*/ 43 w 87"/>
                          <a:gd name="T27" fmla="*/ 2 h 45"/>
                          <a:gd name="T28" fmla="*/ 37 w 87"/>
                          <a:gd name="T29" fmla="*/ 2 h 45"/>
                          <a:gd name="T30" fmla="*/ 35 w 87"/>
                          <a:gd name="T31" fmla="*/ 2 h 45"/>
                          <a:gd name="T32" fmla="*/ 33 w 87"/>
                          <a:gd name="T33" fmla="*/ 3 h 45"/>
                          <a:gd name="T34" fmla="*/ 20 w 87"/>
                          <a:gd name="T35" fmla="*/ 3 h 45"/>
                          <a:gd name="T36" fmla="*/ 9 w 87"/>
                          <a:gd name="T37" fmla="*/ 4 h 45"/>
                          <a:gd name="T38" fmla="*/ 0 w 87"/>
                          <a:gd name="T39" fmla="*/ 4 h 45"/>
                          <a:gd name="T40" fmla="*/ 1 w 87"/>
                          <a:gd name="T41" fmla="*/ 10 h 45"/>
                          <a:gd name="T42" fmla="*/ 1 w 87"/>
                          <a:gd name="T43" fmla="*/ 15 h 45"/>
                          <a:gd name="T44" fmla="*/ 1 w 87"/>
                          <a:gd name="T45" fmla="*/ 25 h 45"/>
                          <a:gd name="T46" fmla="*/ 2 w 87"/>
                          <a:gd name="T47" fmla="*/ 27 h 45"/>
                          <a:gd name="T48" fmla="*/ 2 w 87"/>
                          <a:gd name="T49" fmla="*/ 27 h 45"/>
                          <a:gd name="T50" fmla="*/ 2 w 87"/>
                          <a:gd name="T51" fmla="*/ 31 h 45"/>
                          <a:gd name="T52" fmla="*/ 2 w 87"/>
                          <a:gd name="T53" fmla="*/ 34 h 45"/>
                          <a:gd name="T54" fmla="*/ 2 w 87"/>
                          <a:gd name="T55" fmla="*/ 34 h 45"/>
                          <a:gd name="T56" fmla="*/ 2 w 87"/>
                          <a:gd name="T57" fmla="*/ 36 h 45"/>
                          <a:gd name="T58" fmla="*/ 2 w 87"/>
                          <a:gd name="T59" fmla="*/ 43 h 45"/>
                          <a:gd name="T60" fmla="*/ 3 w 87"/>
                          <a:gd name="T61" fmla="*/ 45 h 45"/>
                          <a:gd name="T62" fmla="*/ 3 w 87"/>
                          <a:gd name="T63" fmla="*/ 45 h 45"/>
                          <a:gd name="T64" fmla="*/ 5 w 87"/>
                          <a:gd name="T65" fmla="*/ 45 h 45"/>
                          <a:gd name="T66" fmla="*/ 6 w 87"/>
                          <a:gd name="T67" fmla="*/ 45 h 45"/>
                          <a:gd name="T68" fmla="*/ 13 w 87"/>
                          <a:gd name="T69" fmla="*/ 45 h 45"/>
                          <a:gd name="T70" fmla="*/ 19 w 87"/>
                          <a:gd name="T71" fmla="*/ 45 h 45"/>
                          <a:gd name="T72" fmla="*/ 52 w 87"/>
                          <a:gd name="T73" fmla="*/ 43 h 45"/>
                          <a:gd name="T74" fmla="*/ 68 w 87"/>
                          <a:gd name="T75" fmla="*/ 43 h 45"/>
                          <a:gd name="T76" fmla="*/ 68 w 87"/>
                          <a:gd name="T77" fmla="*/ 43 h 45"/>
                          <a:gd name="T78" fmla="*/ 70 w 87"/>
                          <a:gd name="T79" fmla="*/ 43 h 45"/>
                          <a:gd name="T80" fmla="*/ 71 w 87"/>
                          <a:gd name="T81" fmla="*/ 43 h 45"/>
                          <a:gd name="T82" fmla="*/ 72 w 87"/>
                          <a:gd name="T83" fmla="*/ 43 h 45"/>
                          <a:gd name="T84" fmla="*/ 73 w 87"/>
                          <a:gd name="T85" fmla="*/ 43 h 45"/>
                          <a:gd name="T86" fmla="*/ 73 w 87"/>
                          <a:gd name="T87" fmla="*/ 43 h 45"/>
                          <a:gd name="T88" fmla="*/ 81 w 87"/>
                          <a:gd name="T89" fmla="*/ 43 h 45"/>
                          <a:gd name="T90" fmla="*/ 85 w 87"/>
                          <a:gd name="T91" fmla="*/ 43 h 45"/>
                          <a:gd name="T92" fmla="*/ 85 w 87"/>
                          <a:gd name="T93" fmla="*/ 43 h 45"/>
                          <a:gd name="T94" fmla="*/ 87 w 87"/>
                          <a:gd name="T95" fmla="*/ 43 h 45"/>
                          <a:gd name="T96" fmla="*/ 87 w 87"/>
                          <a:gd name="T97" fmla="*/ 41 h 45"/>
                          <a:gd name="T98" fmla="*/ 87 w 87"/>
                          <a:gd name="T99" fmla="*/ 38 h 45"/>
                          <a:gd name="T100" fmla="*/ 87 w 87"/>
                          <a:gd name="T101" fmla="*/ 33 h 45"/>
                          <a:gd name="T102" fmla="*/ 86 w 87"/>
                          <a:gd name="T103" fmla="*/ 24 h 45"/>
                          <a:gd name="T104" fmla="*/ 85 w 87"/>
                          <a:gd name="T105" fmla="*/ 19 h 45"/>
                          <a:gd name="T106" fmla="*/ 85 w 87"/>
                          <a:gd name="T107" fmla="*/ 13 h 45"/>
                          <a:gd name="T108" fmla="*/ 84 w 87"/>
                          <a:gd name="T109" fmla="*/ 1 h 45"/>
                          <a:gd name="T110" fmla="*/ 84 w 87"/>
                          <a:gd name="T111" fmla="*/ 1 h 45"/>
                          <a:gd name="T112" fmla="*/ 78 w 87"/>
                          <a:gd name="T113" fmla="*/ 0 h 4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87" h="45">
                            <a:moveTo>
                              <a:pt x="76" y="1"/>
                            </a:moveTo>
                            <a:cubicBezTo>
                              <a:pt x="76" y="1"/>
                              <a:pt x="76" y="1"/>
                              <a:pt x="76" y="1"/>
                            </a:cubicBezTo>
                            <a:cubicBezTo>
                              <a:pt x="76" y="1"/>
                              <a:pt x="76" y="1"/>
                              <a:pt x="76" y="1"/>
                            </a:cubicBezTo>
                            <a:moveTo>
                              <a:pt x="70" y="1"/>
                            </a:move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moveTo>
                              <a:pt x="78" y="0"/>
                            </a:moveTo>
                            <a:cubicBezTo>
                              <a:pt x="78" y="0"/>
                              <a:pt x="78" y="0"/>
                              <a:pt x="78" y="0"/>
                            </a:cubicBezTo>
                            <a:cubicBezTo>
                              <a:pt x="78" y="1"/>
                              <a:pt x="77" y="1"/>
                              <a:pt x="76" y="1"/>
                            </a:cubicBezTo>
                            <a:cubicBezTo>
                              <a:pt x="76" y="1"/>
                              <a:pt x="76" y="1"/>
                              <a:pt x="76" y="1"/>
                            </a:cubicBezTo>
                            <a:cubicBezTo>
                              <a:pt x="76" y="1"/>
                              <a:pt x="76" y="1"/>
                              <a:pt x="76" y="1"/>
                            </a:cubicBezTo>
                            <a:cubicBezTo>
                              <a:pt x="76" y="1"/>
                              <a:pt x="75" y="1"/>
                              <a:pt x="75" y="1"/>
                            </a:cubicBezTo>
                            <a:cubicBezTo>
                              <a:pt x="75" y="1"/>
                              <a:pt x="74" y="1"/>
                              <a:pt x="74" y="1"/>
                            </a:cubicBezTo>
                            <a:cubicBezTo>
                              <a:pt x="74" y="1"/>
                              <a:pt x="74" y="1"/>
                              <a:pt x="73" y="1"/>
                            </a:cubicBezTo>
                            <a:cubicBezTo>
                              <a:pt x="73" y="1"/>
                              <a:pt x="73" y="1"/>
                              <a:pt x="74" y="1"/>
                            </a:cubicBezTo>
                            <a:cubicBezTo>
                              <a:pt x="73" y="1"/>
                              <a:pt x="73" y="1"/>
                              <a:pt x="73" y="1"/>
                            </a:cubicBezTo>
                            <a:cubicBezTo>
                              <a:pt x="73" y="1"/>
                              <a:pt x="73" y="1"/>
                              <a:pt x="72" y="1"/>
                            </a:cubicBezTo>
                            <a:cubicBezTo>
                              <a:pt x="72" y="1"/>
                              <a:pt x="72" y="1"/>
                              <a:pt x="72" y="1"/>
                            </a:cubicBezTo>
                            <a:cubicBezTo>
                              <a:pt x="71" y="1"/>
                              <a:pt x="71" y="1"/>
                              <a:pt x="71" y="1"/>
                            </a:cubicBezTo>
                            <a:cubicBezTo>
                              <a:pt x="71" y="1"/>
                              <a:pt x="71" y="1"/>
                              <a:pt x="71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62" y="1"/>
                              <a:pt x="53" y="2"/>
                              <a:pt x="44" y="2"/>
                            </a:cubicBezTo>
                            <a:cubicBezTo>
                              <a:pt x="45" y="2"/>
                              <a:pt x="45" y="2"/>
                              <a:pt x="45" y="2"/>
                            </a:cubicBezTo>
                            <a:cubicBezTo>
                              <a:pt x="43" y="2"/>
                              <a:pt x="43" y="2"/>
                              <a:pt x="43" y="2"/>
                            </a:cubicBezTo>
                            <a:cubicBezTo>
                              <a:pt x="43" y="2"/>
                              <a:pt x="43" y="2"/>
                              <a:pt x="43" y="2"/>
                            </a:cubicBezTo>
                            <a:cubicBezTo>
                              <a:pt x="43" y="2"/>
                              <a:pt x="43" y="2"/>
                              <a:pt x="43" y="2"/>
                            </a:cubicBezTo>
                            <a:cubicBezTo>
                              <a:pt x="41" y="2"/>
                              <a:pt x="39" y="2"/>
                              <a:pt x="37" y="2"/>
                            </a:cubicBezTo>
                            <a:cubicBezTo>
                              <a:pt x="37" y="2"/>
                              <a:pt x="37" y="2"/>
                              <a:pt x="37" y="2"/>
                            </a:cubicBezTo>
                            <a:cubicBezTo>
                              <a:pt x="36" y="2"/>
                              <a:pt x="36" y="2"/>
                              <a:pt x="36" y="2"/>
                            </a:cubicBezTo>
                            <a:cubicBezTo>
                              <a:pt x="35" y="2"/>
                              <a:pt x="35" y="2"/>
                              <a:pt x="35" y="2"/>
                            </a:cubicBezTo>
                            <a:cubicBezTo>
                              <a:pt x="35" y="2"/>
                              <a:pt x="35" y="2"/>
                              <a:pt x="34" y="2"/>
                            </a:cubicBezTo>
                            <a:cubicBezTo>
                              <a:pt x="34" y="2"/>
                              <a:pt x="34" y="2"/>
                              <a:pt x="33" y="3"/>
                            </a:cubicBezTo>
                            <a:cubicBezTo>
                              <a:pt x="33" y="3"/>
                              <a:pt x="33" y="2"/>
                              <a:pt x="34" y="2"/>
                            </a:cubicBezTo>
                            <a:cubicBezTo>
                              <a:pt x="29" y="3"/>
                              <a:pt x="25" y="3"/>
                              <a:pt x="20" y="3"/>
                            </a:cubicBezTo>
                            <a:cubicBezTo>
                              <a:pt x="17" y="4"/>
                              <a:pt x="13" y="3"/>
                              <a:pt x="9" y="4"/>
                            </a:cubicBezTo>
                            <a:cubicBezTo>
                              <a:pt x="9" y="4"/>
                              <a:pt x="9" y="4"/>
                              <a:pt x="9" y="4"/>
                            </a:cubicBezTo>
                            <a:cubicBezTo>
                              <a:pt x="6" y="4"/>
                              <a:pt x="3" y="4"/>
                              <a:pt x="0" y="4"/>
                            </a:cubicBezTo>
                            <a:cubicBezTo>
                              <a:pt x="0" y="4"/>
                              <a:pt x="0" y="4"/>
                              <a:pt x="0" y="4"/>
                            </a:cubicBezTo>
                            <a:cubicBezTo>
                              <a:pt x="0" y="4"/>
                              <a:pt x="0" y="4"/>
                              <a:pt x="0" y="4"/>
                            </a:cubicBezTo>
                            <a:cubicBezTo>
                              <a:pt x="0" y="6"/>
                              <a:pt x="0" y="8"/>
                              <a:pt x="1" y="10"/>
                            </a:cubicBezTo>
                            <a:cubicBezTo>
                              <a:pt x="1" y="12"/>
                              <a:pt x="1" y="13"/>
                              <a:pt x="1" y="15"/>
                            </a:cubicBezTo>
                            <a:cubicBezTo>
                              <a:pt x="1" y="15"/>
                              <a:pt x="1" y="15"/>
                              <a:pt x="1" y="15"/>
                            </a:cubicBezTo>
                            <a:cubicBezTo>
                              <a:pt x="1" y="18"/>
                              <a:pt x="1" y="22"/>
                              <a:pt x="1" y="25"/>
                            </a:cubicBezTo>
                            <a:cubicBezTo>
                              <a:pt x="1" y="25"/>
                              <a:pt x="1" y="25"/>
                              <a:pt x="1" y="25"/>
                            </a:cubicBezTo>
                            <a:cubicBezTo>
                              <a:pt x="2" y="25"/>
                              <a:pt x="1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8"/>
                            </a:cubicBezTo>
                            <a:cubicBezTo>
                              <a:pt x="2" y="31"/>
                              <a:pt x="2" y="31"/>
                              <a:pt x="2" y="31"/>
                            </a:cubicBezTo>
                            <a:cubicBezTo>
                              <a:pt x="2" y="32"/>
                              <a:pt x="2" y="33"/>
                              <a:pt x="2" y="34"/>
                            </a:cubicBezTo>
                            <a:cubicBezTo>
                              <a:pt x="2" y="34"/>
                              <a:pt x="2" y="34"/>
                              <a:pt x="2" y="34"/>
                            </a:cubicBezTo>
                            <a:cubicBezTo>
                              <a:pt x="2" y="34"/>
                              <a:pt x="2" y="34"/>
                              <a:pt x="2" y="34"/>
                            </a:cubicBezTo>
                            <a:cubicBezTo>
                              <a:pt x="2" y="34"/>
                              <a:pt x="2" y="34"/>
                              <a:pt x="2" y="34"/>
                            </a:cubicBezTo>
                            <a:cubicBezTo>
                              <a:pt x="2" y="36"/>
                              <a:pt x="2" y="36"/>
                              <a:pt x="2" y="36"/>
                            </a:cubicBezTo>
                            <a:cubicBezTo>
                              <a:pt x="2" y="36"/>
                              <a:pt x="2" y="36"/>
                              <a:pt x="2" y="36"/>
                            </a:cubicBezTo>
                            <a:cubicBezTo>
                              <a:pt x="2" y="36"/>
                              <a:pt x="2" y="36"/>
                              <a:pt x="2" y="36"/>
                            </a:cubicBezTo>
                            <a:cubicBezTo>
                              <a:pt x="2" y="38"/>
                              <a:pt x="2" y="41"/>
                              <a:pt x="2" y="43"/>
                            </a:cubicBezTo>
                            <a:cubicBezTo>
                              <a:pt x="2" y="43"/>
                              <a:pt x="2" y="43"/>
                              <a:pt x="2" y="43"/>
                            </a:cubicBezTo>
                            <a:cubicBezTo>
                              <a:pt x="2" y="43"/>
                              <a:pt x="2" y="44"/>
                              <a:pt x="3" y="45"/>
                            </a:cubicBezTo>
                            <a:cubicBezTo>
                              <a:pt x="3" y="45"/>
                              <a:pt x="3" y="45"/>
                              <a:pt x="3" y="45"/>
                            </a:cubicBezTo>
                            <a:cubicBezTo>
                              <a:pt x="3" y="45"/>
                              <a:pt x="3" y="45"/>
                              <a:pt x="3" y="45"/>
                            </a:cubicBezTo>
                            <a:cubicBezTo>
                              <a:pt x="4" y="45"/>
                              <a:pt x="5" y="45"/>
                              <a:pt x="5" y="45"/>
                            </a:cubicBezTo>
                            <a:cubicBezTo>
                              <a:pt x="5" y="45"/>
                              <a:pt x="5" y="45"/>
                              <a:pt x="5" y="45"/>
                            </a:cubicBezTo>
                            <a:cubicBezTo>
                              <a:pt x="6" y="45"/>
                              <a:pt x="6" y="45"/>
                              <a:pt x="6" y="45"/>
                            </a:cubicBezTo>
                            <a:cubicBezTo>
                              <a:pt x="6" y="45"/>
                              <a:pt x="6" y="45"/>
                              <a:pt x="6" y="45"/>
                            </a:cubicBezTo>
                            <a:cubicBezTo>
                              <a:pt x="8" y="45"/>
                              <a:pt x="11" y="45"/>
                              <a:pt x="13" y="45"/>
                            </a:cubicBezTo>
                            <a:cubicBezTo>
                              <a:pt x="13" y="45"/>
                              <a:pt x="13" y="45"/>
                              <a:pt x="13" y="45"/>
                            </a:cubicBezTo>
                            <a:cubicBezTo>
                              <a:pt x="15" y="45"/>
                              <a:pt x="17" y="45"/>
                              <a:pt x="19" y="45"/>
                            </a:cubicBezTo>
                            <a:cubicBezTo>
                              <a:pt x="19" y="45"/>
                              <a:pt x="19" y="45"/>
                              <a:pt x="19" y="45"/>
                            </a:cubicBezTo>
                            <a:cubicBezTo>
                              <a:pt x="23" y="45"/>
                              <a:pt x="27" y="44"/>
                              <a:pt x="30" y="44"/>
                            </a:cubicBezTo>
                            <a:cubicBezTo>
                              <a:pt x="52" y="43"/>
                              <a:pt x="52" y="43"/>
                              <a:pt x="52" y="43"/>
                            </a:cubicBezTo>
                            <a:cubicBezTo>
                              <a:pt x="67" y="43"/>
                              <a:pt x="67" y="43"/>
                              <a:pt x="67" y="43"/>
                            </a:cubicBezTo>
                            <a:cubicBezTo>
                              <a:pt x="67" y="43"/>
                              <a:pt x="68" y="43"/>
                              <a:pt x="68" y="43"/>
                            </a:cubicBezTo>
                            <a:cubicBezTo>
                              <a:pt x="68" y="43"/>
                              <a:pt x="68" y="43"/>
                              <a:pt x="68" y="43"/>
                            </a:cubicBezTo>
                            <a:cubicBezTo>
                              <a:pt x="68" y="43"/>
                              <a:pt x="68" y="43"/>
                              <a:pt x="68" y="43"/>
                            </a:cubicBezTo>
                            <a:cubicBezTo>
                              <a:pt x="68" y="43"/>
                              <a:pt x="68" y="43"/>
                              <a:pt x="68" y="43"/>
                            </a:cubicBezTo>
                            <a:cubicBezTo>
                              <a:pt x="69" y="43"/>
                              <a:pt x="70" y="43"/>
                              <a:pt x="70" y="43"/>
                            </a:cubicBezTo>
                            <a:cubicBezTo>
                              <a:pt x="70" y="43"/>
                              <a:pt x="70" y="43"/>
                              <a:pt x="70" y="43"/>
                            </a:cubicBezTo>
                            <a:cubicBezTo>
                              <a:pt x="71" y="43"/>
                              <a:pt x="71" y="43"/>
                              <a:pt x="71" y="43"/>
                            </a:cubicBezTo>
                            <a:cubicBezTo>
                              <a:pt x="72" y="43"/>
                              <a:pt x="72" y="43"/>
                              <a:pt x="72" y="43"/>
                            </a:cubicBezTo>
                            <a:cubicBezTo>
                              <a:pt x="72" y="43"/>
                              <a:pt x="72" y="43"/>
                              <a:pt x="72" y="43"/>
                            </a:cubicBezTo>
                            <a:cubicBezTo>
                              <a:pt x="72" y="43"/>
                              <a:pt x="72" y="43"/>
                              <a:pt x="72" y="43"/>
                            </a:cubicBezTo>
                            <a:cubicBezTo>
                              <a:pt x="72" y="43"/>
                              <a:pt x="73" y="43"/>
                              <a:pt x="73" y="43"/>
                            </a:cubicBezTo>
                            <a:cubicBezTo>
                              <a:pt x="73" y="43"/>
                              <a:pt x="73" y="43"/>
                              <a:pt x="73" y="43"/>
                            </a:cubicBezTo>
                            <a:cubicBezTo>
                              <a:pt x="73" y="43"/>
                              <a:pt x="73" y="43"/>
                              <a:pt x="73" y="43"/>
                            </a:cubicBezTo>
                            <a:cubicBezTo>
                              <a:pt x="75" y="43"/>
                              <a:pt x="78" y="43"/>
                              <a:pt x="80" y="43"/>
                            </a:cubicBezTo>
                            <a:cubicBezTo>
                              <a:pt x="80" y="43"/>
                              <a:pt x="82" y="43"/>
                              <a:pt x="81" y="43"/>
                            </a:cubicBezTo>
                            <a:cubicBezTo>
                              <a:pt x="82" y="43"/>
                              <a:pt x="83" y="43"/>
                              <a:pt x="84" y="43"/>
                            </a:cubicBezTo>
                            <a:cubicBezTo>
                              <a:pt x="84" y="43"/>
                              <a:pt x="84" y="43"/>
                              <a:pt x="85" y="43"/>
                            </a:cubicBezTo>
                            <a:cubicBezTo>
                              <a:pt x="84" y="43"/>
                              <a:pt x="84" y="43"/>
                              <a:pt x="84" y="43"/>
                            </a:cubicBezTo>
                            <a:cubicBezTo>
                              <a:pt x="85" y="43"/>
                              <a:pt x="85" y="43"/>
                              <a:pt x="85" y="43"/>
                            </a:cubicBezTo>
                            <a:cubicBezTo>
                              <a:pt x="85" y="43"/>
                              <a:pt x="86" y="43"/>
                              <a:pt x="86" y="43"/>
                            </a:cubicBezTo>
                            <a:cubicBezTo>
                              <a:pt x="87" y="43"/>
                              <a:pt x="87" y="43"/>
                              <a:pt x="87" y="43"/>
                            </a:cubicBezTo>
                            <a:cubicBezTo>
                              <a:pt x="87" y="42"/>
                              <a:pt x="87" y="42"/>
                              <a:pt x="87" y="42"/>
                            </a:cubicBezTo>
                            <a:cubicBezTo>
                              <a:pt x="87" y="42"/>
                              <a:pt x="87" y="42"/>
                              <a:pt x="87" y="41"/>
                            </a:cubicBezTo>
                            <a:cubicBezTo>
                              <a:pt x="87" y="41"/>
                              <a:pt x="87" y="39"/>
                              <a:pt x="86" y="38"/>
                            </a:cubicBezTo>
                            <a:cubicBezTo>
                              <a:pt x="87" y="38"/>
                              <a:pt x="87" y="38"/>
                              <a:pt x="87" y="38"/>
                            </a:cubicBezTo>
                            <a:cubicBezTo>
                              <a:pt x="87" y="38"/>
                              <a:pt x="87" y="38"/>
                              <a:pt x="87" y="38"/>
                            </a:cubicBezTo>
                            <a:cubicBezTo>
                              <a:pt x="87" y="36"/>
                              <a:pt x="87" y="34"/>
                              <a:pt x="87" y="33"/>
                            </a:cubicBezTo>
                            <a:cubicBezTo>
                              <a:pt x="86" y="31"/>
                              <a:pt x="86" y="29"/>
                              <a:pt x="86" y="28"/>
                            </a:cubicBezTo>
                            <a:cubicBezTo>
                              <a:pt x="86" y="27"/>
                              <a:pt x="86" y="25"/>
                              <a:pt x="86" y="24"/>
                            </a:cubicBezTo>
                            <a:cubicBezTo>
                              <a:pt x="86" y="24"/>
                              <a:pt x="86" y="24"/>
                              <a:pt x="86" y="24"/>
                            </a:cubicBezTo>
                            <a:cubicBezTo>
                              <a:pt x="86" y="22"/>
                              <a:pt x="86" y="20"/>
                              <a:pt x="85" y="19"/>
                            </a:cubicBezTo>
                            <a:cubicBezTo>
                              <a:pt x="86" y="19"/>
                              <a:pt x="86" y="18"/>
                              <a:pt x="86" y="18"/>
                            </a:cubicBezTo>
                            <a:cubicBezTo>
                              <a:pt x="85" y="16"/>
                              <a:pt x="85" y="14"/>
                              <a:pt x="85" y="13"/>
                            </a:cubicBezTo>
                            <a:cubicBezTo>
                              <a:pt x="85" y="12"/>
                              <a:pt x="85" y="11"/>
                              <a:pt x="85" y="11"/>
                            </a:cubicBezTo>
                            <a:cubicBezTo>
                              <a:pt x="85" y="8"/>
                              <a:pt x="85" y="5"/>
                              <a:pt x="84" y="1"/>
                            </a:cubicBezTo>
                            <a:cubicBezTo>
                              <a:pt x="84" y="1"/>
                              <a:pt x="84" y="1"/>
                              <a:pt x="84" y="1"/>
                            </a:cubicBezTo>
                            <a:cubicBezTo>
                              <a:pt x="84" y="1"/>
                              <a:pt x="84" y="1"/>
                              <a:pt x="84" y="1"/>
                            </a:cubicBezTo>
                            <a:cubicBezTo>
                              <a:pt x="84" y="1"/>
                              <a:pt x="84" y="1"/>
                              <a:pt x="83" y="1"/>
                            </a:cubicBezTo>
                            <a:cubicBezTo>
                              <a:pt x="82" y="1"/>
                              <a:pt x="80" y="1"/>
                              <a:pt x="78" y="0"/>
                            </a:cubicBezTo>
                            <a:cubicBezTo>
                              <a:pt x="78" y="0"/>
                              <a:pt x="78" y="0"/>
                              <a:pt x="78" y="0"/>
                            </a:cubicBezTo>
                          </a:path>
                        </a:pathLst>
                      </a:custGeom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CA42F99" id="Freeform 191" o:spid="_x0000_s1026" style="position:absolute;margin-left:192.5pt;margin-top:-183.4pt;width:63.1pt;height:32.4pt;z-index:-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7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" path="m76,1v,,,,,c76,1,76,1,76,1t-6,c70,1,70,1,70,1v,,,,,c70,1,70,1,70,1m78,v,,,,,c78,1,77,1,76,1v,,,,,c76,1,76,1,76,1v,,-1,,-1,c75,1,74,1,74,1v,,,,-1,c73,1,73,1,74,1v-1,,-1,,-1,c73,1,73,1,72,1v,,,,,c71,1,71,1,71,1v,,,,,c70,1,70,1,70,1v,,,,,c62,1,53,2,44,2v1,,1,,1,c43,2,43,2,43,2v,,,,,c43,2,43,2,43,2v-2,,-4,,-6,c37,2,37,2,37,2v-1,,-1,,-1,c35,2,35,2,35,2v,,,,-1,c34,2,34,2,33,3v,,,-1,1,-1c29,3,25,3,20,3,17,4,13,3,9,4v,,,,,c6,4,3,4,,4v,,,,,c,4,,4,,4v,2,,4,1,6c1,12,1,13,1,15v,,,,,c1,18,1,22,1,25v,,,,,c2,25,1,27,2,27v,,,,,c2,27,2,27,2,27v,,,,,c2,27,2,27,2,28v,3,,3,,3c2,32,2,33,2,34v,,,,,c2,34,2,34,2,34v,,,,,c2,36,2,36,2,36v,,,,,c2,36,2,36,2,36v,2,,5,,7c2,43,2,43,2,43v,,,1,1,2c3,45,3,45,3,45v,,,,,c4,45,5,45,5,45v,,,,,c6,45,6,45,6,45v,,,,,c8,45,11,45,13,45v,,,,,c15,45,17,45,19,45v,,,,,c23,45,27,44,30,44,52,43,52,43,52,43v15,,15,,15,c67,43,68,43,68,43v,,,,,c68,43,68,43,68,43v,,,,,c69,43,70,43,70,43v,,,,,c71,43,71,43,71,43v1,,1,,1,c72,43,72,43,72,43v,,,,,c72,43,73,43,73,43v,,,,,c73,43,73,43,73,43v2,,5,,7,c80,43,82,43,81,43v1,,2,,3,c84,43,84,43,85,43v-1,,-1,,-1,c85,43,85,43,85,43v,,1,,1,c87,43,87,43,87,43v,-1,,-1,,-1c87,42,87,42,87,41v,,,-2,-1,-3c87,38,87,38,87,38v,,,,,c87,36,87,34,87,33,86,31,86,29,86,28v,-1,,-3,,-4c86,24,86,24,86,24v,-2,,-4,-1,-5c86,19,86,18,86,18,85,16,85,14,85,13v,-1,,-2,,-2c85,8,85,5,84,1v,,,,,c84,1,84,1,84,1v,,,,-1,c82,1,80,1,78,v,,,,,e" fillcolor="#c6eaf7 [660]" stroked="f">
              <v:path arrowok="t" o:connecttype="custom" o:connectlocs="699909,9143;644653,9143;644653,9143;718328,0;699909,9143;699909,9143;681491,9143;681491,9143;663072,9143;653863,9143;644653,9143;405211,18286;396001,18286;396001,18286;340745,18286;322327,18286;303908,27428;184187,27428;82884,36571;0,36571;9209,91428;9209,137142;9209,228571;18419,246856;18419,246856;18419,283427;18419,310856;18419,310856;18419,329142;18419,393141;27628,411427;27628,411427;46047,411427;55256,411427;119721,411427;174977,411427;478885,393141;626235,393141;626235,393141;644653,393141;653863,393141;663072,393141;672281,393141;672281,393141;745956,393141;782793,393141;782793,393141;801212,393141;801212,374856;801212,347427;801212,301713;792003,219428;782793,173714;782793,118857;773584,9143;773584,9143;718328,0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0736" behindDoc="1" locked="0" layoutInCell="1" allowOverlap="1" wp14:anchorId="65CE827E" wp14:editId="3E710B7E">
              <wp:simplePos x="0" y="0"/>
              <wp:positionH relativeFrom="column">
                <wp:posOffset>228600</wp:posOffset>
              </wp:positionH>
              <wp:positionV relativeFrom="paragraph">
                <wp:posOffset>-2327637</wp:posOffset>
              </wp:positionV>
              <wp:extent cx="3120105" cy="196879"/>
              <wp:effectExtent l="0" t="0" r="80645" b="0"/>
              <wp:wrapNone/>
              <wp:docPr id="192" name="Year Backing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20105" cy="196879"/>
                        <a:chOff x="0" y="1941"/>
                        <a:chExt cx="3857625" cy="247650"/>
                      </a:xfr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wpg:grpSpPr>
                    <wps:wsp>
                      <wps:cNvPr id="193" name="Rectangle 193"/>
                      <wps:cNvSpPr>
                        <a:spLocks noChangeArrowheads="1"/>
                      </wps:cNvSpPr>
                      <wps:spPr bwMode="auto">
                        <a:xfrm>
                          <a:off x="123825" y="73379"/>
                          <a:ext cx="34925" cy="1588"/>
                        </a:xfrm>
                        <a:prstGeom prst="rect">
                          <a:avLst/>
                        </a:prstGeom>
                        <a:grp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4" name="Freeform 194"/>
                      <wps:cNvSpPr>
                        <a:spLocks/>
                      </wps:cNvSpPr>
                      <wps:spPr bwMode="auto">
                        <a:xfrm>
                          <a:off x="123825" y="73379"/>
                          <a:ext cx="34925" cy="0"/>
                        </a:xfrm>
                        <a:custGeom>
                          <a:avLst/>
                          <a:gdLst>
                            <a:gd name="T0" fmla="*/ 22 w 22"/>
                            <a:gd name="T1" fmla="*/ 0 w 22"/>
                            <a:gd name="T2" fmla="*/ 0 w 22"/>
                            <a:gd name="T3" fmla="*/ 22 w 2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2">
                              <a:moveTo>
                                <a:pt x="22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22" y="0"/>
                              </a:ln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5" name="Freeform 195"/>
                      <wps:cNvSpPr>
                        <a:spLocks/>
                      </wps:cNvSpPr>
                      <wps:spPr bwMode="auto">
                        <a:xfrm>
                          <a:off x="180975" y="73379"/>
                          <a:ext cx="112713" cy="0"/>
                        </a:xfrm>
                        <a:custGeom>
                          <a:avLst/>
                          <a:gdLst>
                            <a:gd name="T0" fmla="*/ 9 w 10"/>
                            <a:gd name="T1" fmla="*/ 0 w 10"/>
                            <a:gd name="T2" fmla="*/ 2 w 10"/>
                            <a:gd name="T3" fmla="*/ 6 w 10"/>
                            <a:gd name="T4" fmla="*/ 9 w 10"/>
                            <a:gd name="T5" fmla="*/ 10 w 10"/>
                            <a:gd name="T6" fmla="*/ 9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9" y="0"/>
                              </a:moveTo>
                              <a:cubicBezTo>
                                <a:pt x="6" y="0"/>
                                <a:pt x="3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2" y="0"/>
                              </a:cubicBezTo>
                              <a:cubicBezTo>
                                <a:pt x="4" y="0"/>
                                <a:pt x="5" y="0"/>
                                <a:pt x="6" y="0"/>
                              </a:cubicBezTo>
                              <a:cubicBezTo>
                                <a:pt x="7" y="0"/>
                                <a:pt x="8" y="0"/>
                                <a:pt x="9" y="0"/>
                              </a:cubicBezTo>
                              <a:cubicBezTo>
                                <a:pt x="9" y="0"/>
                                <a:pt x="10" y="0"/>
                                <a:pt x="10" y="0"/>
                              </a:cubicBezTo>
                              <a:cubicBezTo>
                                <a:pt x="10" y="0"/>
                                <a:pt x="10" y="0"/>
                                <a:pt x="9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6" name="Freeform 196"/>
                      <wps:cNvSpPr>
                        <a:spLocks noEditPoints="1"/>
                      </wps:cNvSpPr>
                      <wps:spPr bwMode="auto">
                        <a:xfrm>
                          <a:off x="327025" y="73379"/>
                          <a:ext cx="68263" cy="0"/>
                        </a:xfrm>
                        <a:custGeom>
                          <a:avLst/>
                          <a:gdLst>
                            <a:gd name="T0" fmla="*/ 6 w 6"/>
                            <a:gd name="T1" fmla="*/ 5 w 6"/>
                            <a:gd name="T2" fmla="*/ 6 w 6"/>
                            <a:gd name="T3" fmla="*/ 0 w 6"/>
                            <a:gd name="T4" fmla="*/ 0 w 6"/>
                            <a:gd name="T5" fmla="*/ 3 w 6"/>
                            <a:gd name="T6" fmla="*/ 5 w 6"/>
                            <a:gd name="T7" fmla="*/ 5 w 6"/>
                            <a:gd name="T8" fmla="*/ 3 w 6"/>
                            <a:gd name="T9" fmla="*/ 0 w 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  <a:cxn ang="0">
                              <a:pos x="T7" y="0"/>
                            </a:cxn>
                            <a:cxn ang="0">
                              <a:pos x="T8" y="0"/>
                            </a:cxn>
                            <a:cxn ang="0">
                              <a:pos x="T9" y="0"/>
                            </a:cxn>
                          </a:cxnLst>
                          <a:rect l="0" t="0" r="r" b="b"/>
                          <a:pathLst>
                            <a:path w="6">
                              <a:moveTo>
                                <a:pt x="6" y="0"/>
                              </a:moveTo>
                              <a:cubicBezTo>
                                <a:pt x="6" y="0"/>
                                <a:pt x="6" y="0"/>
                                <a:pt x="5" y="0"/>
                              </a:cubicBezTo>
                              <a:cubicBezTo>
                                <a:pt x="6" y="0"/>
                                <a:pt x="6" y="0"/>
                                <a:pt x="6" y="0"/>
                              </a:cubicBezTo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3" y="0"/>
                              </a:cubicBezTo>
                              <a:cubicBezTo>
                                <a:pt x="4" y="0"/>
                                <a:pt x="5" y="0"/>
                                <a:pt x="5" y="0"/>
                              </a:cubicBezTo>
                              <a:cubicBezTo>
                                <a:pt x="5" y="0"/>
                                <a:pt x="5" y="0"/>
                                <a:pt x="5" y="0"/>
                              </a:cubicBezTo>
                              <a:cubicBezTo>
                                <a:pt x="4" y="0"/>
                                <a:pt x="3" y="0"/>
                                <a:pt x="3" y="0"/>
                              </a:cubicBezTo>
                              <a:cubicBezTo>
                                <a:pt x="2" y="0"/>
                                <a:pt x="1" y="0"/>
                                <a:pt x="0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7" name="Freeform 197"/>
                      <wps:cNvSpPr>
                        <a:spLocks/>
                      </wps:cNvSpPr>
                      <wps:spPr bwMode="auto">
                        <a:xfrm>
                          <a:off x="3835400" y="108304"/>
                          <a:ext cx="22225" cy="23813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8" name="Freeform 198"/>
                      <wps:cNvSpPr>
                        <a:spLocks/>
                      </wps:cNvSpPr>
                      <wps:spPr bwMode="auto">
                        <a:xfrm>
                          <a:off x="3835400" y="108304"/>
                          <a:ext cx="22225" cy="23813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9" name="Freeform 199"/>
                      <wps:cNvSpPr>
                        <a:spLocks noEditPoints="1"/>
                      </wps:cNvSpPr>
                      <wps:spPr bwMode="auto">
                        <a:xfrm>
                          <a:off x="0" y="1941"/>
                          <a:ext cx="3857625" cy="247650"/>
                        </a:xfrm>
                        <a:custGeom>
                          <a:avLst/>
                          <a:gdLst>
                            <a:gd name="T0" fmla="*/ 86 w 342"/>
                            <a:gd name="T1" fmla="*/ 20 h 21"/>
                            <a:gd name="T2" fmla="*/ 316 w 342"/>
                            <a:gd name="T3" fmla="*/ 9 h 21"/>
                            <a:gd name="T4" fmla="*/ 57 w 342"/>
                            <a:gd name="T5" fmla="*/ 16 h 21"/>
                            <a:gd name="T6" fmla="*/ 129 w 342"/>
                            <a:gd name="T7" fmla="*/ 18 h 21"/>
                            <a:gd name="T8" fmla="*/ 86 w 342"/>
                            <a:gd name="T9" fmla="*/ 20 h 21"/>
                            <a:gd name="T10" fmla="*/ 58 w 342"/>
                            <a:gd name="T11" fmla="*/ 20 h 21"/>
                            <a:gd name="T12" fmla="*/ 40 w 342"/>
                            <a:gd name="T13" fmla="*/ 20 h 21"/>
                            <a:gd name="T14" fmla="*/ 261 w 342"/>
                            <a:gd name="T15" fmla="*/ 18 h 21"/>
                            <a:gd name="T16" fmla="*/ 267 w 342"/>
                            <a:gd name="T17" fmla="*/ 15 h 21"/>
                            <a:gd name="T18" fmla="*/ 107 w 342"/>
                            <a:gd name="T19" fmla="*/ 14 h 21"/>
                            <a:gd name="T20" fmla="*/ 210 w 342"/>
                            <a:gd name="T21" fmla="*/ 15 h 21"/>
                            <a:gd name="T22" fmla="*/ 247 w 342"/>
                            <a:gd name="T23" fmla="*/ 16 h 21"/>
                            <a:gd name="T24" fmla="*/ 197 w 342"/>
                            <a:gd name="T25" fmla="*/ 18 h 21"/>
                            <a:gd name="T26" fmla="*/ 70 w 342"/>
                            <a:gd name="T27" fmla="*/ 16 h 21"/>
                            <a:gd name="T28" fmla="*/ 60 w 342"/>
                            <a:gd name="T29" fmla="*/ 11 h 21"/>
                            <a:gd name="T30" fmla="*/ 55 w 342"/>
                            <a:gd name="T31" fmla="*/ 15 h 21"/>
                            <a:gd name="T32" fmla="*/ 235 w 342"/>
                            <a:gd name="T33" fmla="*/ 13 h 21"/>
                            <a:gd name="T34" fmla="*/ 144 w 342"/>
                            <a:gd name="T35" fmla="*/ 15 h 21"/>
                            <a:gd name="T36" fmla="*/ 153 w 342"/>
                            <a:gd name="T37" fmla="*/ 12 h 21"/>
                            <a:gd name="T38" fmla="*/ 332 w 342"/>
                            <a:gd name="T39" fmla="*/ 9 h 21"/>
                            <a:gd name="T40" fmla="*/ 310 w 342"/>
                            <a:gd name="T41" fmla="*/ 13 h 21"/>
                            <a:gd name="T42" fmla="*/ 41 w 342"/>
                            <a:gd name="T43" fmla="*/ 10 h 21"/>
                            <a:gd name="T44" fmla="*/ 24 w 342"/>
                            <a:gd name="T45" fmla="*/ 12 h 21"/>
                            <a:gd name="T46" fmla="*/ 23 w 342"/>
                            <a:gd name="T47" fmla="*/ 9 h 21"/>
                            <a:gd name="T48" fmla="*/ 298 w 342"/>
                            <a:gd name="T49" fmla="*/ 13 h 21"/>
                            <a:gd name="T50" fmla="*/ 193 w 342"/>
                            <a:gd name="T51" fmla="*/ 8 h 21"/>
                            <a:gd name="T52" fmla="*/ 268 w 342"/>
                            <a:gd name="T53" fmla="*/ 10 h 21"/>
                            <a:gd name="T54" fmla="*/ 259 w 342"/>
                            <a:gd name="T55" fmla="*/ 14 h 21"/>
                            <a:gd name="T56" fmla="*/ 221 w 342"/>
                            <a:gd name="T57" fmla="*/ 13 h 21"/>
                            <a:gd name="T58" fmla="*/ 174 w 342"/>
                            <a:gd name="T59" fmla="*/ 9 h 21"/>
                            <a:gd name="T60" fmla="*/ 48 w 342"/>
                            <a:gd name="T61" fmla="*/ 9 h 21"/>
                            <a:gd name="T62" fmla="*/ 64 w 342"/>
                            <a:gd name="T63" fmla="*/ 7 h 21"/>
                            <a:gd name="T64" fmla="*/ 107 w 342"/>
                            <a:gd name="T65" fmla="*/ 7 h 21"/>
                            <a:gd name="T66" fmla="*/ 105 w 342"/>
                            <a:gd name="T67" fmla="*/ 6 h 21"/>
                            <a:gd name="T68" fmla="*/ 142 w 342"/>
                            <a:gd name="T69" fmla="*/ 6 h 21"/>
                            <a:gd name="T70" fmla="*/ 179 w 342"/>
                            <a:gd name="T71" fmla="*/ 7 h 21"/>
                            <a:gd name="T72" fmla="*/ 132 w 342"/>
                            <a:gd name="T73" fmla="*/ 6 h 21"/>
                            <a:gd name="T74" fmla="*/ 78 w 342"/>
                            <a:gd name="T75" fmla="*/ 6 h 21"/>
                            <a:gd name="T76" fmla="*/ 299 w 342"/>
                            <a:gd name="T77" fmla="*/ 5 h 21"/>
                            <a:gd name="T78" fmla="*/ 256 w 342"/>
                            <a:gd name="T79" fmla="*/ 9 h 21"/>
                            <a:gd name="T80" fmla="*/ 210 w 342"/>
                            <a:gd name="T81" fmla="*/ 7 h 21"/>
                            <a:gd name="T82" fmla="*/ 235 w 342"/>
                            <a:gd name="T83" fmla="*/ 7 h 21"/>
                            <a:gd name="T84" fmla="*/ 293 w 342"/>
                            <a:gd name="T85" fmla="*/ 5 h 21"/>
                            <a:gd name="T86" fmla="*/ 209 w 342"/>
                            <a:gd name="T87" fmla="*/ 6 h 21"/>
                            <a:gd name="T88" fmla="*/ 95 w 342"/>
                            <a:gd name="T89" fmla="*/ 5 h 21"/>
                            <a:gd name="T90" fmla="*/ 62 w 342"/>
                            <a:gd name="T91" fmla="*/ 6 h 21"/>
                            <a:gd name="T92" fmla="*/ 47 w 342"/>
                            <a:gd name="T93" fmla="*/ 9 h 21"/>
                            <a:gd name="T94" fmla="*/ 1 w 342"/>
                            <a:gd name="T95" fmla="*/ 11 h 21"/>
                            <a:gd name="T96" fmla="*/ 18 w 342"/>
                            <a:gd name="T97" fmla="*/ 14 h 21"/>
                            <a:gd name="T98" fmla="*/ 0 w 342"/>
                            <a:gd name="T99" fmla="*/ 19 h 21"/>
                            <a:gd name="T100" fmla="*/ 1 w 342"/>
                            <a:gd name="T101" fmla="*/ 21 h 21"/>
                            <a:gd name="T102" fmla="*/ 163 w 342"/>
                            <a:gd name="T103" fmla="*/ 19 h 21"/>
                            <a:gd name="T104" fmla="*/ 277 w 342"/>
                            <a:gd name="T105" fmla="*/ 18 h 21"/>
                            <a:gd name="T106" fmla="*/ 322 w 342"/>
                            <a:gd name="T107" fmla="*/ 14 h 21"/>
                            <a:gd name="T108" fmla="*/ 340 w 342"/>
                            <a:gd name="T109" fmla="*/ 10 h 21"/>
                            <a:gd name="T110" fmla="*/ 304 w 342"/>
                            <a:gd name="T111" fmla="*/ 13 h 21"/>
                            <a:gd name="T112" fmla="*/ 316 w 342"/>
                            <a:gd name="T113" fmla="*/ 9 h 21"/>
                            <a:gd name="T114" fmla="*/ 321 w 342"/>
                            <a:gd name="T115" fmla="*/ 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342" h="21">
                              <a:moveTo>
                                <a:pt x="40" y="20"/>
                              </a:moveTo>
                              <a:cubicBezTo>
                                <a:pt x="40" y="20"/>
                                <a:pt x="40" y="20"/>
                                <a:pt x="40" y="20"/>
                              </a:cubicBezTo>
                              <a:cubicBezTo>
                                <a:pt x="40" y="20"/>
                                <a:pt x="40" y="20"/>
                                <a:pt x="41" y="20"/>
                              </a:cubicBezTo>
                              <a:cubicBezTo>
                                <a:pt x="41" y="20"/>
                                <a:pt x="41" y="20"/>
                                <a:pt x="40" y="20"/>
                              </a:cubicBezTo>
                              <a:moveTo>
                                <a:pt x="86" y="20"/>
                              </a:move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moveTo>
                                <a:pt x="316" y="9"/>
                              </a:move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7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moveTo>
                                <a:pt x="4" y="19"/>
                              </a:moveTo>
                              <a:cubicBezTo>
                                <a:pt x="8" y="17"/>
                                <a:pt x="13" y="16"/>
                                <a:pt x="19" y="15"/>
                              </a:cubicBezTo>
                              <a:cubicBezTo>
                                <a:pt x="21" y="15"/>
                                <a:pt x="24" y="15"/>
                                <a:pt x="27" y="15"/>
                              </a:cubicBezTo>
                              <a:cubicBezTo>
                                <a:pt x="30" y="15"/>
                                <a:pt x="34" y="15"/>
                                <a:pt x="38" y="16"/>
                              </a:cubicBezTo>
                              <a:cubicBezTo>
                                <a:pt x="43" y="16"/>
                                <a:pt x="49" y="16"/>
                                <a:pt x="54" y="16"/>
                              </a:cubicBezTo>
                              <a:cubicBezTo>
                                <a:pt x="55" y="16"/>
                                <a:pt x="56" y="16"/>
                                <a:pt x="57" y="16"/>
                              </a:cubicBezTo>
                              <a:cubicBezTo>
                                <a:pt x="58" y="16"/>
                                <a:pt x="59" y="16"/>
                                <a:pt x="60" y="16"/>
                              </a:cubicBezTo>
                              <a:cubicBezTo>
                                <a:pt x="64" y="16"/>
                                <a:pt x="69" y="17"/>
                                <a:pt x="74" y="17"/>
                              </a:cubicBezTo>
                              <a:cubicBezTo>
                                <a:pt x="74" y="17"/>
                                <a:pt x="75" y="17"/>
                                <a:pt x="76" y="17"/>
                              </a:cubicBezTo>
                              <a:cubicBezTo>
                                <a:pt x="76" y="17"/>
                                <a:pt x="76" y="17"/>
                                <a:pt x="74" y="17"/>
                              </a:cubicBezTo>
                              <a:cubicBezTo>
                                <a:pt x="76" y="17"/>
                                <a:pt x="78" y="17"/>
                                <a:pt x="80" y="17"/>
                              </a:cubicBezTo>
                              <a:cubicBezTo>
                                <a:pt x="97" y="17"/>
                                <a:pt x="113" y="17"/>
                                <a:pt x="129" y="18"/>
                              </a:cubicBezTo>
                              <a:cubicBezTo>
                                <a:pt x="129" y="18"/>
                                <a:pt x="129" y="18"/>
                                <a:pt x="129" y="18"/>
                              </a:cubicBezTo>
                              <a:cubicBezTo>
                                <a:pt x="134" y="18"/>
                                <a:pt x="138" y="18"/>
                                <a:pt x="142" y="18"/>
                              </a:cubicBezTo>
                              <a:cubicBezTo>
                                <a:pt x="128" y="18"/>
                                <a:pt x="115" y="19"/>
                                <a:pt x="102" y="19"/>
                              </a:cubicBezTo>
                              <a:cubicBezTo>
                                <a:pt x="102" y="19"/>
                                <a:pt x="102" y="19"/>
                                <a:pt x="102" y="19"/>
                              </a:cubicBezTo>
                              <a:cubicBezTo>
                                <a:pt x="97" y="19"/>
                                <a:pt x="91" y="19"/>
                                <a:pt x="86" y="20"/>
                              </a:cubicBezTo>
                              <a:cubicBezTo>
                                <a:pt x="85" y="20"/>
                                <a:pt x="85" y="20"/>
                                <a:pt x="86" y="20"/>
                              </a:cubicBezTo>
                              <a:cubicBezTo>
                                <a:pt x="83" y="20"/>
                                <a:pt x="80" y="20"/>
                                <a:pt x="77" y="20"/>
                              </a:cubicBezTo>
                              <a:cubicBezTo>
                                <a:pt x="76" y="20"/>
                                <a:pt x="76" y="20"/>
                                <a:pt x="75" y="20"/>
                              </a:cubicBezTo>
                              <a:cubicBezTo>
                                <a:pt x="75" y="20"/>
                                <a:pt x="74" y="20"/>
                                <a:pt x="74" y="20"/>
                              </a:cubicBezTo>
                              <a:cubicBezTo>
                                <a:pt x="71" y="20"/>
                                <a:pt x="68" y="20"/>
                                <a:pt x="65" y="20"/>
                              </a:cubicBezTo>
                              <a:cubicBezTo>
                                <a:pt x="65" y="20"/>
                                <a:pt x="65" y="20"/>
                                <a:pt x="66" y="20"/>
                              </a:cubicBezTo>
                              <a:cubicBezTo>
                                <a:pt x="63" y="20"/>
                                <a:pt x="61" y="20"/>
                                <a:pt x="58" y="20"/>
                              </a:cubicBezTo>
                              <a:cubicBezTo>
                                <a:pt x="57" y="20"/>
                                <a:pt x="56" y="20"/>
                                <a:pt x="56" y="20"/>
                              </a:cubicBezTo>
                              <a:cubicBezTo>
                                <a:pt x="55" y="20"/>
                                <a:pt x="54" y="20"/>
                                <a:pt x="53" y="20"/>
                              </a:cubicBezTo>
                              <a:cubicBezTo>
                                <a:pt x="50" y="20"/>
                                <a:pt x="47" y="20"/>
                                <a:pt x="43" y="20"/>
                              </a:cubicBezTo>
                              <a:cubicBezTo>
                                <a:pt x="43" y="20"/>
                                <a:pt x="43" y="20"/>
                                <a:pt x="43" y="20"/>
                              </a:cubicBezTo>
                              <a:cubicBezTo>
                                <a:pt x="38" y="20"/>
                                <a:pt x="38" y="20"/>
                                <a:pt x="38" y="20"/>
                              </a:cubicBezTo>
                              <a:cubicBezTo>
                                <a:pt x="38" y="20"/>
                                <a:pt x="38" y="20"/>
                                <a:pt x="40" y="20"/>
                              </a:cubicBezTo>
                              <a:cubicBezTo>
                                <a:pt x="39" y="20"/>
                                <a:pt x="37" y="20"/>
                                <a:pt x="36" y="20"/>
                              </a:cubicBezTo>
                              <a:cubicBezTo>
                                <a:pt x="25" y="20"/>
                                <a:pt x="15" y="20"/>
                                <a:pt x="4" y="19"/>
                              </a:cubicBezTo>
                              <a:moveTo>
                                <a:pt x="287" y="14"/>
                              </a:moveTo>
                              <a:cubicBezTo>
                                <a:pt x="293" y="14"/>
                                <a:pt x="293" y="14"/>
                                <a:pt x="293" y="14"/>
                              </a:cubicBezTo>
                              <a:cubicBezTo>
                                <a:pt x="289" y="15"/>
                                <a:pt x="284" y="16"/>
                                <a:pt x="279" y="16"/>
                              </a:cubicBezTo>
                              <a:cubicBezTo>
                                <a:pt x="275" y="17"/>
                                <a:pt x="268" y="17"/>
                                <a:pt x="261" y="18"/>
                              </a:cubicBezTo>
                              <a:cubicBezTo>
                                <a:pt x="254" y="18"/>
                                <a:pt x="246" y="18"/>
                                <a:pt x="239" y="18"/>
                              </a:cubicBezTo>
                              <a:cubicBezTo>
                                <a:pt x="238" y="18"/>
                                <a:pt x="233" y="18"/>
                                <a:pt x="230" y="18"/>
                              </a:cubicBezTo>
                              <a:cubicBezTo>
                                <a:pt x="231" y="18"/>
                                <a:pt x="232" y="18"/>
                                <a:pt x="233" y="18"/>
                              </a:cubicBezTo>
                              <a:cubicBezTo>
                                <a:pt x="239" y="18"/>
                                <a:pt x="244" y="17"/>
                                <a:pt x="250" y="17"/>
                              </a:cubicBezTo>
                              <a:cubicBezTo>
                                <a:pt x="256" y="16"/>
                                <a:pt x="261" y="15"/>
                                <a:pt x="266" y="15"/>
                              </a:cubicBezTo>
                              <a:cubicBezTo>
                                <a:pt x="267" y="15"/>
                                <a:pt x="267" y="15"/>
                                <a:pt x="267" y="15"/>
                              </a:cubicBezTo>
                              <a:cubicBezTo>
                                <a:pt x="268" y="15"/>
                                <a:pt x="268" y="15"/>
                                <a:pt x="269" y="15"/>
                              </a:cubicBezTo>
                              <a:cubicBezTo>
                                <a:pt x="269" y="15"/>
                                <a:pt x="270" y="15"/>
                                <a:pt x="270" y="15"/>
                              </a:cubicBezTo>
                              <a:cubicBezTo>
                                <a:pt x="275" y="15"/>
                                <a:pt x="281" y="15"/>
                                <a:pt x="287" y="14"/>
                              </a:cubicBezTo>
                              <a:moveTo>
                                <a:pt x="70" y="16"/>
                              </a:moveTo>
                              <a:cubicBezTo>
                                <a:pt x="72" y="16"/>
                                <a:pt x="74" y="16"/>
                                <a:pt x="76" y="15"/>
                              </a:cubicBezTo>
                              <a:cubicBezTo>
                                <a:pt x="86" y="15"/>
                                <a:pt x="96" y="14"/>
                                <a:pt x="107" y="14"/>
                              </a:cubicBezTo>
                              <a:cubicBezTo>
                                <a:pt x="116" y="15"/>
                                <a:pt x="125" y="16"/>
                                <a:pt x="135" y="16"/>
                              </a:cubicBezTo>
                              <a:cubicBezTo>
                                <a:pt x="166" y="15"/>
                                <a:pt x="166" y="15"/>
                                <a:pt x="166" y="15"/>
                              </a:cubicBezTo>
                              <a:cubicBezTo>
                                <a:pt x="163" y="16"/>
                                <a:pt x="163" y="16"/>
                                <a:pt x="163" y="16"/>
                              </a:cubicBezTo>
                              <a:cubicBezTo>
                                <a:pt x="173" y="15"/>
                                <a:pt x="191" y="15"/>
                                <a:pt x="204" y="15"/>
                              </a:cubicBezTo>
                              <a:cubicBezTo>
                                <a:pt x="203" y="15"/>
                                <a:pt x="203" y="15"/>
                                <a:pt x="203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27" y="15"/>
                                <a:pt x="243" y="15"/>
                                <a:pt x="259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9" y="15"/>
                                <a:pt x="261" y="15"/>
                                <a:pt x="262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4" y="16"/>
                                <a:pt x="251" y="16"/>
                                <a:pt x="247" y="16"/>
                              </a:cubicBezTo>
                              <a:cubicBezTo>
                                <a:pt x="240" y="17"/>
                                <a:pt x="233" y="17"/>
                                <a:pt x="226" y="18"/>
                              </a:cubicBezTo>
                              <a:cubicBezTo>
                                <a:pt x="226" y="18"/>
                                <a:pt x="226" y="18"/>
                                <a:pt x="226" y="18"/>
                              </a:cubicBezTo>
                              <a:cubicBezTo>
                                <a:pt x="224" y="18"/>
                                <a:pt x="222" y="18"/>
                                <a:pt x="220" y="18"/>
                              </a:cubicBezTo>
                              <a:cubicBezTo>
                                <a:pt x="218" y="18"/>
                                <a:pt x="216" y="18"/>
                                <a:pt x="214" y="18"/>
                              </a:cubicBezTo>
                              <a:cubicBezTo>
                                <a:pt x="210" y="18"/>
                                <a:pt x="206" y="18"/>
                                <a:pt x="202" y="18"/>
                              </a:cubicBezTo>
                              <a:cubicBezTo>
                                <a:pt x="200" y="18"/>
                                <a:pt x="199" y="18"/>
                                <a:pt x="197" y="18"/>
                              </a:cubicBezTo>
                              <a:cubicBezTo>
                                <a:pt x="165" y="18"/>
                                <a:pt x="165" y="18"/>
                                <a:pt x="165" y="18"/>
                              </a:cubicBezTo>
                              <a:cubicBezTo>
                                <a:pt x="163" y="18"/>
                                <a:pt x="160" y="18"/>
                                <a:pt x="158" y="18"/>
                              </a:cubicBezTo>
                              <a:cubicBezTo>
                                <a:pt x="143" y="18"/>
                                <a:pt x="128" y="17"/>
                                <a:pt x="113" y="17"/>
                              </a:cubicBezTo>
                              <a:cubicBezTo>
                                <a:pt x="97" y="16"/>
                                <a:pt x="87" y="16"/>
                                <a:pt x="71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moveTo>
                                <a:pt x="30" y="13"/>
                              </a:moveTo>
                              <a:cubicBezTo>
                                <a:pt x="31" y="13"/>
                                <a:pt x="32" y="13"/>
                                <a:pt x="33" y="13"/>
                              </a:cubicBezTo>
                              <a:cubicBezTo>
                                <a:pt x="33" y="13"/>
                                <a:pt x="33" y="13"/>
                                <a:pt x="33" y="13"/>
                              </a:cubicBezTo>
                              <a:cubicBezTo>
                                <a:pt x="37" y="12"/>
                                <a:pt x="42" y="11"/>
                                <a:pt x="45" y="10"/>
                              </a:cubicBezTo>
                              <a:cubicBezTo>
                                <a:pt x="46" y="10"/>
                                <a:pt x="46" y="10"/>
                                <a:pt x="46" y="10"/>
                              </a:cubicBezTo>
                              <a:cubicBezTo>
                                <a:pt x="51" y="10"/>
                                <a:pt x="55" y="11"/>
                                <a:pt x="60" y="11"/>
                              </a:cubicBezTo>
                              <a:cubicBezTo>
                                <a:pt x="69" y="11"/>
                                <a:pt x="79" y="12"/>
                                <a:pt x="90" y="13"/>
                              </a:cubicBezTo>
                              <a:cubicBezTo>
                                <a:pt x="89" y="13"/>
                                <a:pt x="89" y="13"/>
                                <a:pt x="89" y="13"/>
                              </a:cubicBezTo>
                              <a:cubicBezTo>
                                <a:pt x="93" y="13"/>
                                <a:pt x="97" y="13"/>
                                <a:pt x="100" y="13"/>
                              </a:cubicBezTo>
                              <a:cubicBezTo>
                                <a:pt x="92" y="14"/>
                                <a:pt x="85" y="14"/>
                                <a:pt x="77" y="14"/>
                              </a:cubicBezTo>
                              <a:cubicBezTo>
                                <a:pt x="58" y="15"/>
                                <a:pt x="58" y="15"/>
                                <a:pt x="58" y="15"/>
                              </a:cubicBezTo>
                              <a:cubicBezTo>
                                <a:pt x="57" y="15"/>
                                <a:pt x="56" y="15"/>
                                <a:pt x="55" y="15"/>
                              </a:cubicBezTo>
                              <a:cubicBezTo>
                                <a:pt x="47" y="15"/>
                                <a:pt x="38" y="14"/>
                                <a:pt x="30" y="13"/>
                              </a:cubicBezTo>
                              <a:moveTo>
                                <a:pt x="162" y="11"/>
                              </a:moveTo>
                              <a:cubicBezTo>
                                <a:pt x="167" y="11"/>
                                <a:pt x="172" y="10"/>
                                <a:pt x="177" y="10"/>
                              </a:cubicBezTo>
                              <a:cubicBezTo>
                                <a:pt x="185" y="11"/>
                                <a:pt x="193" y="12"/>
                                <a:pt x="201" y="12"/>
                              </a:cubicBezTo>
                              <a:cubicBezTo>
                                <a:pt x="206" y="13"/>
                                <a:pt x="212" y="13"/>
                                <a:pt x="218" y="13"/>
                              </a:cubicBezTo>
                              <a:cubicBezTo>
                                <a:pt x="235" y="13"/>
                                <a:pt x="235" y="13"/>
                                <a:pt x="235" y="13"/>
                              </a:cubicBezTo>
                              <a:cubicBezTo>
                                <a:pt x="240" y="13"/>
                                <a:pt x="246" y="13"/>
                                <a:pt x="252" y="14"/>
                              </a:cubicBezTo>
                              <a:cubicBezTo>
                                <a:pt x="254" y="14"/>
                                <a:pt x="255" y="14"/>
                                <a:pt x="257" y="14"/>
                              </a:cubicBezTo>
                              <a:cubicBezTo>
                                <a:pt x="257" y="14"/>
                                <a:pt x="257" y="14"/>
                                <a:pt x="257" y="14"/>
                              </a:cubicBezTo>
                              <a:cubicBezTo>
                                <a:pt x="212" y="14"/>
                                <a:pt x="212" y="14"/>
                                <a:pt x="212" y="14"/>
                              </a:cubicBezTo>
                              <a:cubicBezTo>
                                <a:pt x="167" y="15"/>
                                <a:pt x="167" y="15"/>
                                <a:pt x="167" y="15"/>
                              </a:cubicBezTo>
                              <a:cubicBezTo>
                                <a:pt x="144" y="15"/>
                                <a:pt x="144" y="15"/>
                                <a:pt x="144" y="15"/>
                              </a:cubicBezTo>
                              <a:cubicBezTo>
                                <a:pt x="143" y="15"/>
                                <a:pt x="142" y="15"/>
                                <a:pt x="141" y="15"/>
                              </a:cubicBezTo>
                              <a:cubicBezTo>
                                <a:pt x="134" y="15"/>
                                <a:pt x="128" y="15"/>
                                <a:pt x="121" y="14"/>
                              </a:cubicBezTo>
                              <a:cubicBezTo>
                                <a:pt x="119" y="14"/>
                                <a:pt x="117" y="14"/>
                                <a:pt x="114" y="14"/>
                              </a:cubicBezTo>
                              <a:cubicBezTo>
                                <a:pt x="115" y="14"/>
                                <a:pt x="115" y="14"/>
                                <a:pt x="115" y="14"/>
                              </a:cubicBezTo>
                              <a:cubicBezTo>
                                <a:pt x="121" y="14"/>
                                <a:pt x="128" y="14"/>
                                <a:pt x="134" y="13"/>
                              </a:cubicBezTo>
                              <a:cubicBezTo>
                                <a:pt x="140" y="13"/>
                                <a:pt x="147" y="13"/>
                                <a:pt x="153" y="12"/>
                              </a:cubicBezTo>
                              <a:cubicBezTo>
                                <a:pt x="151" y="12"/>
                                <a:pt x="151" y="12"/>
                                <a:pt x="151" y="12"/>
                              </a:cubicBezTo>
                              <a:cubicBezTo>
                                <a:pt x="155" y="12"/>
                                <a:pt x="159" y="11"/>
                                <a:pt x="164" y="11"/>
                              </a:cubicBezTo>
                              <a:cubicBezTo>
                                <a:pt x="163" y="11"/>
                                <a:pt x="163" y="11"/>
                                <a:pt x="162" y="11"/>
                              </a:cubicBezTo>
                              <a:moveTo>
                                <a:pt x="309" y="13"/>
                              </a:moveTo>
                              <a:cubicBezTo>
                                <a:pt x="314" y="12"/>
                                <a:pt x="318" y="11"/>
                                <a:pt x="323" y="10"/>
                              </a:cubicBezTo>
                              <a:cubicBezTo>
                                <a:pt x="326" y="10"/>
                                <a:pt x="329" y="9"/>
                                <a:pt x="332" y="9"/>
                              </a:cubicBezTo>
                              <a:cubicBezTo>
                                <a:pt x="335" y="9"/>
                                <a:pt x="337" y="10"/>
                                <a:pt x="340" y="10"/>
                              </a:cubicBezTo>
                              <a:cubicBezTo>
                                <a:pt x="337" y="12"/>
                                <a:pt x="334" y="13"/>
                                <a:pt x="330" y="13"/>
                              </a:cubicBezTo>
                              <a:cubicBezTo>
                                <a:pt x="328" y="13"/>
                                <a:pt x="326" y="13"/>
                                <a:pt x="324" y="13"/>
                              </a:cubicBezTo>
                              <a:cubicBezTo>
                                <a:pt x="323" y="13"/>
                                <a:pt x="321" y="13"/>
                                <a:pt x="320" y="13"/>
                              </a:cubicBezTo>
                              <a:cubicBezTo>
                                <a:pt x="317" y="13"/>
                                <a:pt x="315" y="13"/>
                                <a:pt x="312" y="13"/>
                              </a:cubicBezTo>
                              <a:cubicBezTo>
                                <a:pt x="311" y="13"/>
                                <a:pt x="310" y="13"/>
                                <a:pt x="310" y="13"/>
                              </a:cubicBezTo>
                              <a:cubicBezTo>
                                <a:pt x="309" y="13"/>
                                <a:pt x="309" y="13"/>
                                <a:pt x="309" y="13"/>
                              </a:cubicBezTo>
                              <a:moveTo>
                                <a:pt x="27" y="9"/>
                              </a:moveTo>
                              <a:cubicBezTo>
                                <a:pt x="28" y="9"/>
                                <a:pt x="29" y="9"/>
                                <a:pt x="28" y="9"/>
                              </a:cubicBezTo>
                              <a:cubicBezTo>
                                <a:pt x="33" y="9"/>
                                <a:pt x="33" y="9"/>
                                <a:pt x="33" y="9"/>
                              </a:cubicBezTo>
                              <a:cubicBezTo>
                                <a:pt x="37" y="9"/>
                                <a:pt x="40" y="9"/>
                                <a:pt x="43" y="10"/>
                              </a:cubicBezTo>
                              <a:cubicBezTo>
                                <a:pt x="43" y="10"/>
                                <a:pt x="42" y="10"/>
                                <a:pt x="41" y="10"/>
                              </a:cubicBezTo>
                              <a:cubicBezTo>
                                <a:pt x="40" y="10"/>
                                <a:pt x="41" y="10"/>
                                <a:pt x="37" y="11"/>
                              </a:cubicBezTo>
                              <a:cubicBezTo>
                                <a:pt x="37" y="11"/>
                                <a:pt x="37" y="11"/>
                                <a:pt x="37" y="11"/>
                              </a:cubicBezTo>
                              <a:cubicBezTo>
                                <a:pt x="36" y="11"/>
                                <a:pt x="33" y="12"/>
                                <a:pt x="30" y="12"/>
                              </a:cubicBezTo>
                              <a:cubicBezTo>
                                <a:pt x="29" y="12"/>
                                <a:pt x="28" y="13"/>
                                <a:pt x="27" y="13"/>
                              </a:cubicBezTo>
                              <a:cubicBezTo>
                                <a:pt x="26" y="13"/>
                                <a:pt x="25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17" y="12"/>
                                <a:pt x="10" y="11"/>
                                <a:pt x="4" y="10"/>
                              </a:cubicBezTo>
                              <a:cubicBezTo>
                                <a:pt x="7" y="10"/>
                                <a:pt x="11" y="9"/>
                                <a:pt x="15" y="9"/>
                              </a:cubicBezTo>
                              <a:cubicBezTo>
                                <a:pt x="13" y="9"/>
                                <a:pt x="13" y="9"/>
                                <a:pt x="13" y="9"/>
                              </a:cubicBezTo>
                              <a:cubicBezTo>
                                <a:pt x="15" y="9"/>
                                <a:pt x="18" y="9"/>
                                <a:pt x="21" y="9"/>
                              </a:cubicBezTo>
                              <a:cubicBezTo>
                                <a:pt x="22" y="9"/>
                                <a:pt x="22" y="9"/>
                                <a:pt x="23" y="9"/>
                              </a:cubicBezTo>
                              <a:cubicBezTo>
                                <a:pt x="24" y="9"/>
                                <a:pt x="26" y="9"/>
                                <a:pt x="27" y="9"/>
                              </a:cubicBezTo>
                              <a:moveTo>
                                <a:pt x="275" y="14"/>
                              </a:moveTo>
                              <a:cubicBezTo>
                                <a:pt x="281" y="13"/>
                                <a:pt x="287" y="12"/>
                                <a:pt x="294" y="11"/>
                              </a:cubicBezTo>
                              <a:cubicBezTo>
                                <a:pt x="297" y="10"/>
                                <a:pt x="299" y="9"/>
                                <a:pt x="302" y="9"/>
                              </a:cubicBezTo>
                              <a:cubicBezTo>
                                <a:pt x="305" y="9"/>
                                <a:pt x="309" y="9"/>
                                <a:pt x="312" y="9"/>
                              </a:cubicBezTo>
                              <a:cubicBezTo>
                                <a:pt x="307" y="11"/>
                                <a:pt x="302" y="12"/>
                                <a:pt x="298" y="13"/>
                              </a:cubicBezTo>
                              <a:cubicBezTo>
                                <a:pt x="295" y="14"/>
                                <a:pt x="293" y="14"/>
                                <a:pt x="291" y="14"/>
                              </a:cubicBezTo>
                              <a:cubicBezTo>
                                <a:pt x="280" y="14"/>
                                <a:pt x="280" y="14"/>
                                <a:pt x="280" y="14"/>
                              </a:cubicBezTo>
                              <a:cubicBezTo>
                                <a:pt x="275" y="14"/>
                                <a:pt x="275" y="14"/>
                                <a:pt x="275" y="14"/>
                              </a:cubicBezTo>
                              <a:moveTo>
                                <a:pt x="178" y="10"/>
                              </a:moveTo>
                              <a:cubicBezTo>
                                <a:pt x="183" y="9"/>
                                <a:pt x="188" y="9"/>
                                <a:pt x="193" y="8"/>
                              </a:cubicBezTo>
                              <a:cubicBezTo>
                                <a:pt x="193" y="8"/>
                                <a:pt x="193" y="8"/>
                                <a:pt x="193" y="8"/>
                              </a:cubicBezTo>
                              <a:cubicBezTo>
                                <a:pt x="197" y="8"/>
                                <a:pt x="201" y="9"/>
                                <a:pt x="205" y="9"/>
                              </a:cubicBezTo>
                              <a:cubicBezTo>
                                <a:pt x="214" y="10"/>
                                <a:pt x="222" y="10"/>
                                <a:pt x="229" y="10"/>
                              </a:cubicBezTo>
                              <a:cubicBezTo>
                                <a:pt x="230" y="10"/>
                                <a:pt x="231" y="10"/>
                                <a:pt x="233" y="10"/>
                              </a:cubicBezTo>
                              <a:cubicBezTo>
                                <a:pt x="235" y="10"/>
                                <a:pt x="238" y="10"/>
                                <a:pt x="241" y="10"/>
                              </a:cubicBezTo>
                              <a:cubicBezTo>
                                <a:pt x="244" y="10"/>
                                <a:pt x="247" y="10"/>
                                <a:pt x="249" y="10"/>
                              </a:cubicBezTo>
                              <a:cubicBezTo>
                                <a:pt x="256" y="10"/>
                                <a:pt x="263" y="10"/>
                                <a:pt x="268" y="10"/>
                              </a:cubicBezTo>
                              <a:cubicBezTo>
                                <a:pt x="276" y="10"/>
                                <a:pt x="289" y="9"/>
                                <a:pt x="300" y="9"/>
                              </a:cubicBezTo>
                              <a:cubicBezTo>
                                <a:pt x="297" y="9"/>
                                <a:pt x="293" y="10"/>
                                <a:pt x="290" y="11"/>
                              </a:cubicBezTo>
                              <a:cubicBezTo>
                                <a:pt x="283" y="12"/>
                                <a:pt x="277" y="13"/>
                                <a:pt x="270" y="14"/>
                              </a:cubicBezTo>
                              <a:cubicBezTo>
                                <a:pt x="264" y="14"/>
                                <a:pt x="264" y="14"/>
                                <a:pt x="264" y="14"/>
                              </a:cubicBezTo>
                              <a:cubicBezTo>
                                <a:pt x="261" y="14"/>
                                <a:pt x="259" y="14"/>
                                <a:pt x="257" y="14"/>
                              </a:cubicBezTo>
                              <a:cubicBezTo>
                                <a:pt x="259" y="14"/>
                                <a:pt x="259" y="14"/>
                                <a:pt x="259" y="14"/>
                              </a:cubicBezTo>
                              <a:cubicBezTo>
                                <a:pt x="257" y="13"/>
                                <a:pt x="255" y="13"/>
                                <a:pt x="252" y="13"/>
                              </a:cubicBezTo>
                              <a:cubicBezTo>
                                <a:pt x="252" y="13"/>
                                <a:pt x="252" y="13"/>
                                <a:pt x="252" y="13"/>
                              </a:cubicBezTo>
                              <a:cubicBezTo>
                                <a:pt x="253" y="13"/>
                                <a:pt x="253" y="13"/>
                                <a:pt x="254" y="13"/>
                              </a:cubicBezTo>
                              <a:cubicBezTo>
                                <a:pt x="249" y="13"/>
                                <a:pt x="243" y="12"/>
                                <a:pt x="237" y="12"/>
                              </a:cubicBezTo>
                              <a:cubicBezTo>
                                <a:pt x="231" y="12"/>
                                <a:pt x="226" y="12"/>
                                <a:pt x="223" y="12"/>
                              </a:cubicBezTo>
                              <a:cubicBezTo>
                                <a:pt x="221" y="12"/>
                                <a:pt x="220" y="12"/>
                                <a:pt x="221" y="13"/>
                              </a:cubicBezTo>
                              <a:cubicBezTo>
                                <a:pt x="213" y="13"/>
                                <a:pt x="205" y="13"/>
                                <a:pt x="197" y="12"/>
                              </a:cubicBezTo>
                              <a:cubicBezTo>
                                <a:pt x="191" y="11"/>
                                <a:pt x="185" y="10"/>
                                <a:pt x="178" y="10"/>
                              </a:cubicBezTo>
                              <a:moveTo>
                                <a:pt x="126" y="7"/>
                              </a:moveTo>
                              <a:cubicBezTo>
                                <a:pt x="129" y="7"/>
                                <a:pt x="132" y="7"/>
                                <a:pt x="133" y="7"/>
                              </a:cubicBezTo>
                              <a:cubicBezTo>
                                <a:pt x="144" y="7"/>
                                <a:pt x="156" y="7"/>
                                <a:pt x="167" y="8"/>
                              </a:cubicBezTo>
                              <a:cubicBezTo>
                                <a:pt x="169" y="9"/>
                                <a:pt x="171" y="9"/>
                                <a:pt x="174" y="9"/>
                              </a:cubicBezTo>
                              <a:cubicBezTo>
                                <a:pt x="163" y="10"/>
                                <a:pt x="153" y="11"/>
                                <a:pt x="143" y="12"/>
                              </a:cubicBezTo>
                              <a:cubicBezTo>
                                <a:pt x="138" y="12"/>
                                <a:pt x="132" y="13"/>
                                <a:pt x="127" y="13"/>
                              </a:cubicBezTo>
                              <a:cubicBezTo>
                                <a:pt x="121" y="13"/>
                                <a:pt x="116" y="13"/>
                                <a:pt x="110" y="13"/>
                              </a:cubicBezTo>
                              <a:cubicBezTo>
                                <a:pt x="109" y="13"/>
                                <a:pt x="107" y="13"/>
                                <a:pt x="106" y="13"/>
                              </a:cubicBezTo>
                              <a:cubicBezTo>
                                <a:pt x="90" y="12"/>
                                <a:pt x="75" y="11"/>
                                <a:pt x="60" y="10"/>
                              </a:cubicBezTo>
                              <a:cubicBezTo>
                                <a:pt x="56" y="10"/>
                                <a:pt x="52" y="10"/>
                                <a:pt x="48" y="9"/>
                              </a:cubicBezTo>
                              <a:cubicBezTo>
                                <a:pt x="50" y="9"/>
                                <a:pt x="53" y="8"/>
                                <a:pt x="53" y="8"/>
                              </a:cubicBezTo>
                              <a:cubicBezTo>
                                <a:pt x="53" y="8"/>
                                <a:pt x="53" y="8"/>
                                <a:pt x="53" y="8"/>
                              </a:cubicBezTo>
                              <a:cubicBezTo>
                                <a:pt x="55" y="8"/>
                                <a:pt x="57" y="7"/>
                                <a:pt x="60" y="7"/>
                              </a:cubicBezTo>
                              <a:cubicBezTo>
                                <a:pt x="61" y="7"/>
                                <a:pt x="61" y="7"/>
                                <a:pt x="62" y="7"/>
                              </a:cubicBezTo>
                              <a:cubicBezTo>
                                <a:pt x="61" y="7"/>
                                <a:pt x="61" y="7"/>
                                <a:pt x="61" y="7"/>
                              </a:cubicBezTo>
                              <a:cubicBezTo>
                                <a:pt x="62" y="7"/>
                                <a:pt x="63" y="7"/>
                                <a:pt x="64" y="7"/>
                              </a:cubicBezTo>
                              <a:cubicBezTo>
                                <a:pt x="64" y="7"/>
                                <a:pt x="64" y="7"/>
                                <a:pt x="65" y="7"/>
                              </a:cubicBezTo>
                              <a:cubicBezTo>
                                <a:pt x="65" y="7"/>
                                <a:pt x="65" y="7"/>
                                <a:pt x="66" y="7"/>
                              </a:cubicBezTo>
                              <a:cubicBezTo>
                                <a:pt x="66" y="7"/>
                                <a:pt x="67" y="7"/>
                                <a:pt x="69" y="7"/>
                              </a:cubicBezTo>
                              <a:cubicBezTo>
                                <a:pt x="71" y="7"/>
                                <a:pt x="68" y="7"/>
                                <a:pt x="69" y="8"/>
                              </a:cubicBezTo>
                              <a:cubicBezTo>
                                <a:pt x="71" y="8"/>
                                <a:pt x="73" y="8"/>
                                <a:pt x="75" y="8"/>
                              </a:cubicBezTo>
                              <a:cubicBezTo>
                                <a:pt x="86" y="8"/>
                                <a:pt x="97" y="7"/>
                                <a:pt x="107" y="7"/>
                              </a:cubicBezTo>
                              <a:cubicBezTo>
                                <a:pt x="108" y="7"/>
                                <a:pt x="109" y="7"/>
                                <a:pt x="110" y="7"/>
                              </a:cubicBezTo>
                              <a:cubicBezTo>
                                <a:pt x="111" y="7"/>
                                <a:pt x="113" y="7"/>
                                <a:pt x="115" y="7"/>
                              </a:cubicBezTo>
                              <a:cubicBezTo>
                                <a:pt x="117" y="7"/>
                                <a:pt x="119" y="7"/>
                                <a:pt x="121" y="7"/>
                              </a:cubicBezTo>
                              <a:cubicBezTo>
                                <a:pt x="123" y="7"/>
                                <a:pt x="124" y="7"/>
                                <a:pt x="126" y="7"/>
                              </a:cubicBezTo>
                              <a:moveTo>
                                <a:pt x="97" y="6"/>
                              </a:moveTo>
                              <a:cubicBezTo>
                                <a:pt x="100" y="6"/>
                                <a:pt x="103" y="6"/>
                                <a:pt x="105" y="6"/>
                              </a:cubicBezTo>
                              <a:cubicBezTo>
                                <a:pt x="108" y="6"/>
                                <a:pt x="119" y="6"/>
                                <a:pt x="115" y="5"/>
                              </a:cubicBezTo>
                              <a:cubicBezTo>
                                <a:pt x="117" y="5"/>
                                <a:pt x="121" y="5"/>
                                <a:pt x="125" y="5"/>
                              </a:cubicBezTo>
                              <a:cubicBezTo>
                                <a:pt x="130" y="5"/>
                                <a:pt x="135" y="5"/>
                                <a:pt x="138" y="5"/>
                              </a:cubicBezTo>
                              <a:cubicBezTo>
                                <a:pt x="138" y="5"/>
                                <a:pt x="138" y="5"/>
                                <a:pt x="137" y="5"/>
                              </a:cubicBezTo>
                              <a:cubicBezTo>
                                <a:pt x="137" y="5"/>
                                <a:pt x="137" y="5"/>
                                <a:pt x="137" y="5"/>
                              </a:cubicBezTo>
                              <a:cubicBezTo>
                                <a:pt x="139" y="6"/>
                                <a:pt x="141" y="6"/>
                                <a:pt x="142" y="6"/>
                              </a:cubicBezTo>
                              <a:cubicBezTo>
                                <a:pt x="144" y="6"/>
                                <a:pt x="145" y="6"/>
                                <a:pt x="147" y="6"/>
                              </a:cubicBezTo>
                              <a:cubicBezTo>
                                <a:pt x="148" y="5"/>
                                <a:pt x="149" y="5"/>
                                <a:pt x="151" y="5"/>
                              </a:cubicBezTo>
                              <a:cubicBezTo>
                                <a:pt x="153" y="5"/>
                                <a:pt x="155" y="6"/>
                                <a:pt x="158" y="6"/>
                              </a:cubicBezTo>
                              <a:cubicBezTo>
                                <a:pt x="158" y="6"/>
                                <a:pt x="159" y="6"/>
                                <a:pt x="159" y="6"/>
                              </a:cubicBezTo>
                              <a:cubicBezTo>
                                <a:pt x="161" y="6"/>
                                <a:pt x="164" y="6"/>
                                <a:pt x="167" y="6"/>
                              </a:cubicBezTo>
                              <a:cubicBezTo>
                                <a:pt x="172" y="6"/>
                                <a:pt x="176" y="7"/>
                                <a:pt x="179" y="7"/>
                              </a:cubicBezTo>
                              <a:cubicBezTo>
                                <a:pt x="179" y="7"/>
                                <a:pt x="179" y="7"/>
                                <a:pt x="179" y="7"/>
                              </a:cubicBezTo>
                              <a:cubicBezTo>
                                <a:pt x="180" y="7"/>
                                <a:pt x="181" y="7"/>
                                <a:pt x="180" y="7"/>
                              </a:cubicBezTo>
                              <a:cubicBezTo>
                                <a:pt x="189" y="8"/>
                                <a:pt x="189" y="8"/>
                                <a:pt x="189" y="8"/>
                              </a:cubicBezTo>
                              <a:cubicBezTo>
                                <a:pt x="184" y="8"/>
                                <a:pt x="180" y="9"/>
                                <a:pt x="175" y="9"/>
                              </a:cubicBezTo>
                              <a:cubicBezTo>
                                <a:pt x="174" y="9"/>
                                <a:pt x="173" y="9"/>
                                <a:pt x="172" y="9"/>
                              </a:cubicBezTo>
                              <a:cubicBezTo>
                                <a:pt x="159" y="7"/>
                                <a:pt x="145" y="6"/>
                                <a:pt x="132" y="6"/>
                              </a:cubicBezTo>
                              <a:cubicBezTo>
                                <a:pt x="129" y="6"/>
                                <a:pt x="126" y="6"/>
                                <a:pt x="123" y="6"/>
                              </a:cubicBezTo>
                              <a:cubicBezTo>
                                <a:pt x="122" y="6"/>
                                <a:pt x="122" y="6"/>
                                <a:pt x="122" y="6"/>
                              </a:cubicBezTo>
                              <a:cubicBezTo>
                                <a:pt x="108" y="7"/>
                                <a:pt x="94" y="7"/>
                                <a:pt x="80" y="7"/>
                              </a:cubicBezTo>
                              <a:cubicBezTo>
                                <a:pt x="79" y="7"/>
                                <a:pt x="77" y="7"/>
                                <a:pt x="76" y="7"/>
                              </a:cubicBezTo>
                              <a:cubicBezTo>
                                <a:pt x="71" y="7"/>
                                <a:pt x="65" y="7"/>
                                <a:pt x="60" y="7"/>
                              </a:cubicBezTo>
                              <a:cubicBezTo>
                                <a:pt x="66" y="6"/>
                                <a:pt x="72" y="6"/>
                                <a:pt x="78" y="6"/>
                              </a:cubicBezTo>
                              <a:cubicBezTo>
                                <a:pt x="80" y="6"/>
                                <a:pt x="82" y="6"/>
                                <a:pt x="83" y="6"/>
                              </a:cubicBezTo>
                              <a:cubicBezTo>
                                <a:pt x="86" y="6"/>
                                <a:pt x="88" y="6"/>
                                <a:pt x="90" y="6"/>
                              </a:cubicBezTo>
                              <a:cubicBezTo>
                                <a:pt x="92" y="6"/>
                                <a:pt x="94" y="6"/>
                                <a:pt x="97" y="6"/>
                              </a:cubicBezTo>
                              <a:moveTo>
                                <a:pt x="254" y="7"/>
                              </a:moveTo>
                              <a:cubicBezTo>
                                <a:pt x="262" y="7"/>
                                <a:pt x="270" y="7"/>
                                <a:pt x="278" y="6"/>
                              </a:cubicBezTo>
                              <a:cubicBezTo>
                                <a:pt x="285" y="6"/>
                                <a:pt x="292" y="6"/>
                                <a:pt x="299" y="5"/>
                              </a:cubicBezTo>
                              <a:cubicBezTo>
                                <a:pt x="305" y="5"/>
                                <a:pt x="310" y="4"/>
                                <a:pt x="315" y="3"/>
                              </a:cubicBezTo>
                              <a:cubicBezTo>
                                <a:pt x="313" y="4"/>
                                <a:pt x="312" y="4"/>
                                <a:pt x="310" y="5"/>
                              </a:cubicBezTo>
                              <a:cubicBezTo>
                                <a:pt x="307" y="6"/>
                                <a:pt x="305" y="7"/>
                                <a:pt x="302" y="8"/>
                              </a:cubicBezTo>
                              <a:cubicBezTo>
                                <a:pt x="301" y="8"/>
                                <a:pt x="300" y="8"/>
                                <a:pt x="298" y="8"/>
                              </a:cubicBezTo>
                              <a:cubicBezTo>
                                <a:pt x="290" y="8"/>
                                <a:pt x="282" y="8"/>
                                <a:pt x="275" y="9"/>
                              </a:cubicBezTo>
                              <a:cubicBezTo>
                                <a:pt x="268" y="9"/>
                                <a:pt x="262" y="9"/>
                                <a:pt x="256" y="9"/>
                              </a:cubicBezTo>
                              <a:cubicBezTo>
                                <a:pt x="251" y="9"/>
                                <a:pt x="247" y="9"/>
                                <a:pt x="243" y="9"/>
                              </a:cubicBezTo>
                              <a:cubicBezTo>
                                <a:pt x="241" y="9"/>
                                <a:pt x="239" y="9"/>
                                <a:pt x="237" y="9"/>
                              </a:cubicBezTo>
                              <a:cubicBezTo>
                                <a:pt x="224" y="9"/>
                                <a:pt x="211" y="9"/>
                                <a:pt x="199" y="8"/>
                              </a:cubicBezTo>
                              <a:cubicBezTo>
                                <a:pt x="198" y="8"/>
                                <a:pt x="197" y="8"/>
                                <a:pt x="197" y="8"/>
                              </a:cubicBezTo>
                              <a:cubicBezTo>
                                <a:pt x="201" y="7"/>
                                <a:pt x="206" y="7"/>
                                <a:pt x="211" y="7"/>
                              </a:cubicBezTo>
                              <a:cubicBezTo>
                                <a:pt x="211" y="7"/>
                                <a:pt x="209" y="7"/>
                                <a:pt x="210" y="7"/>
                              </a:cubicBezTo>
                              <a:cubicBezTo>
                                <a:pt x="210" y="7"/>
                                <a:pt x="210" y="7"/>
                                <a:pt x="210" y="7"/>
                              </a:cubicBezTo>
                              <a:cubicBezTo>
                                <a:pt x="215" y="7"/>
                                <a:pt x="218" y="7"/>
                                <a:pt x="221" y="7"/>
                              </a:cubicBezTo>
                              <a:cubicBezTo>
                                <a:pt x="223" y="7"/>
                                <a:pt x="224" y="7"/>
                                <a:pt x="225" y="7"/>
                              </a:cubicBezTo>
                              <a:cubicBezTo>
                                <a:pt x="227" y="7"/>
                                <a:pt x="228" y="7"/>
                                <a:pt x="229" y="7"/>
                              </a:cubicBezTo>
                              <a:cubicBezTo>
                                <a:pt x="231" y="7"/>
                                <a:pt x="233" y="7"/>
                                <a:pt x="235" y="7"/>
                              </a:cubicBezTo>
                              <a:cubicBezTo>
                                <a:pt x="235" y="7"/>
                                <a:pt x="236" y="7"/>
                                <a:pt x="235" y="7"/>
                              </a:cubicBezTo>
                              <a:cubicBezTo>
                                <a:pt x="235" y="7"/>
                                <a:pt x="235" y="7"/>
                                <a:pt x="235" y="7"/>
                              </a:cubicBezTo>
                              <a:cubicBezTo>
                                <a:pt x="238" y="7"/>
                                <a:pt x="241" y="7"/>
                                <a:pt x="244" y="7"/>
                              </a:cubicBezTo>
                              <a:cubicBezTo>
                                <a:pt x="247" y="7"/>
                                <a:pt x="251" y="7"/>
                                <a:pt x="254" y="7"/>
                              </a:cubicBezTo>
                              <a:moveTo>
                                <a:pt x="320" y="0"/>
                              </a:moveTo>
                              <a:cubicBezTo>
                                <a:pt x="320" y="0"/>
                                <a:pt x="319" y="1"/>
                                <a:pt x="318" y="1"/>
                              </a:cubicBezTo>
                              <a:cubicBezTo>
                                <a:pt x="310" y="4"/>
                                <a:pt x="302" y="4"/>
                                <a:pt x="293" y="5"/>
                              </a:cubicBezTo>
                              <a:cubicBezTo>
                                <a:pt x="284" y="5"/>
                                <a:pt x="274" y="6"/>
                                <a:pt x="265" y="6"/>
                              </a:cubicBezTo>
                              <a:cubicBezTo>
                                <a:pt x="262" y="6"/>
                                <a:pt x="259" y="6"/>
                                <a:pt x="256" y="6"/>
                              </a:cubicBezTo>
                              <a:cubicBezTo>
                                <a:pt x="251" y="6"/>
                                <a:pt x="247" y="6"/>
                                <a:pt x="243" y="6"/>
                              </a:cubicBezTo>
                              <a:cubicBezTo>
                                <a:pt x="239" y="6"/>
                                <a:pt x="234" y="6"/>
                                <a:pt x="230" y="6"/>
                              </a:cubicBezTo>
                              <a:cubicBezTo>
                                <a:pt x="223" y="6"/>
                                <a:pt x="216" y="6"/>
                                <a:pt x="209" y="6"/>
                              </a:cubicBezTo>
                              <a:cubicBezTo>
                                <a:pt x="209" y="6"/>
                                <a:pt x="209" y="6"/>
                                <a:pt x="209" y="6"/>
                              </a:cubicBezTo>
                              <a:cubicBezTo>
                                <a:pt x="204" y="7"/>
                                <a:pt x="198" y="7"/>
                                <a:pt x="193" y="7"/>
                              </a:cubicBezTo>
                              <a:cubicBezTo>
                                <a:pt x="189" y="7"/>
                                <a:pt x="184" y="7"/>
                                <a:pt x="180" y="6"/>
                              </a:cubicBezTo>
                              <a:cubicBezTo>
                                <a:pt x="174" y="6"/>
                                <a:pt x="168" y="5"/>
                                <a:pt x="162" y="5"/>
                              </a:cubicBezTo>
                              <a:cubicBezTo>
                                <a:pt x="154" y="5"/>
                                <a:pt x="146" y="5"/>
                                <a:pt x="137" y="5"/>
                              </a:cubicBezTo>
                              <a:cubicBezTo>
                                <a:pt x="133" y="5"/>
                                <a:pt x="129" y="5"/>
                                <a:pt x="125" y="5"/>
                              </a:cubicBezTo>
                              <a:cubicBezTo>
                                <a:pt x="115" y="5"/>
                                <a:pt x="105" y="5"/>
                                <a:pt x="95" y="5"/>
                              </a:cubicBezTo>
                              <a:cubicBezTo>
                                <a:pt x="92" y="5"/>
                                <a:pt x="89" y="5"/>
                                <a:pt x="86" y="5"/>
                              </a:cubicBezTo>
                              <a:cubicBezTo>
                                <a:pt x="87" y="5"/>
                                <a:pt x="87" y="5"/>
                                <a:pt x="87" y="5"/>
                              </a:cubicBezTo>
                              <a:cubicBezTo>
                                <a:pt x="86" y="5"/>
                                <a:pt x="84" y="5"/>
                                <a:pt x="82" y="5"/>
                              </a:cubicBezTo>
                              <a:cubicBezTo>
                                <a:pt x="79" y="5"/>
                                <a:pt x="76" y="5"/>
                                <a:pt x="73" y="5"/>
                              </a:cubicBezTo>
                              <a:cubicBezTo>
                                <a:pt x="68" y="5"/>
                                <a:pt x="64" y="6"/>
                                <a:pt x="61" y="6"/>
                              </a:cubicBezTo>
                              <a:cubicBezTo>
                                <a:pt x="62" y="6"/>
                                <a:pt x="62" y="6"/>
                                <a:pt x="62" y="6"/>
                              </a:cubicBezTo>
                              <a:cubicBezTo>
                                <a:pt x="60" y="6"/>
                                <a:pt x="57" y="6"/>
                                <a:pt x="55" y="7"/>
                              </a:cubicBezTo>
                              <a:cubicBezTo>
                                <a:pt x="49" y="7"/>
                                <a:pt x="43" y="6"/>
                                <a:pt x="37" y="6"/>
                              </a:cubicBezTo>
                              <a:cubicBezTo>
                                <a:pt x="36" y="6"/>
                                <a:pt x="40" y="6"/>
                                <a:pt x="37" y="6"/>
                              </a:cubicBezTo>
                              <a:cubicBezTo>
                                <a:pt x="44" y="7"/>
                                <a:pt x="49" y="7"/>
                                <a:pt x="55" y="7"/>
                              </a:cubicBezTo>
                              <a:cubicBezTo>
                                <a:pt x="54" y="7"/>
                                <a:pt x="54" y="7"/>
                                <a:pt x="54" y="7"/>
                              </a:cubicBezTo>
                              <a:cubicBezTo>
                                <a:pt x="51" y="8"/>
                                <a:pt x="49" y="9"/>
                                <a:pt x="47" y="9"/>
                              </a:cubicBezTo>
                              <a:cubicBezTo>
                                <a:pt x="47" y="9"/>
                                <a:pt x="47" y="9"/>
                                <a:pt x="47" y="9"/>
                              </a:cubicBezTo>
                              <a:cubicBezTo>
                                <a:pt x="46" y="9"/>
                                <a:pt x="46" y="9"/>
                                <a:pt x="46" y="9"/>
                              </a:cubicBezTo>
                              <a:cubicBezTo>
                                <a:pt x="41" y="9"/>
                                <a:pt x="36" y="8"/>
                                <a:pt x="31" y="8"/>
                              </a:cubicBezTo>
                              <a:cubicBezTo>
                                <a:pt x="28" y="8"/>
                                <a:pt x="25" y="8"/>
                                <a:pt x="22" y="8"/>
                              </a:cubicBezTo>
                              <a:cubicBezTo>
                                <a:pt x="15" y="8"/>
                                <a:pt x="8" y="8"/>
                                <a:pt x="1" y="10"/>
                              </a:cubicBezTo>
                              <a:cubicBezTo>
                                <a:pt x="1" y="11"/>
                                <a:pt x="1" y="11"/>
                                <a:pt x="1" y="11"/>
                              </a:cubicBezTo>
                              <a:cubicBezTo>
                                <a:pt x="7" y="12"/>
                                <a:pt x="12" y="12"/>
                                <a:pt x="18" y="13"/>
                              </a:cubicBezTo>
                              <a:cubicBezTo>
                                <a:pt x="18" y="13"/>
                                <a:pt x="18" y="13"/>
                                <a:pt x="18" y="13"/>
                              </a:cubicBezTo>
                              <a:cubicBezTo>
                                <a:pt x="15" y="13"/>
                                <a:pt x="13" y="13"/>
                                <a:pt x="13" y="13"/>
                              </a:cubicBezTo>
                              <a:cubicBezTo>
                                <a:pt x="12" y="14"/>
                                <a:pt x="8" y="14"/>
                                <a:pt x="15" y="14"/>
                              </a:cubicBezTo>
                              <a:cubicBezTo>
                                <a:pt x="16" y="14"/>
                                <a:pt x="16" y="14"/>
                                <a:pt x="16" y="14"/>
                              </a:cubicBezTo>
                              <a:cubicBezTo>
                                <a:pt x="18" y="14"/>
                                <a:pt x="17" y="14"/>
                                <a:pt x="18" y="14"/>
                              </a:cubicBezTo>
                              <a:cubicBezTo>
                                <a:pt x="21" y="14"/>
                                <a:pt x="23" y="14"/>
                                <a:pt x="25" y="13"/>
                              </a:cubicBezTo>
                              <a:cubicBezTo>
                                <a:pt x="27" y="14"/>
                                <a:pt x="30" y="14"/>
                                <a:pt x="33" y="14"/>
                              </a:cubicBezTo>
                              <a:cubicBezTo>
                                <a:pt x="31" y="14"/>
                                <a:pt x="29" y="14"/>
                                <a:pt x="27" y="14"/>
                              </a:cubicBezTo>
                              <a:cubicBezTo>
                                <a:pt x="24" y="14"/>
                                <a:pt x="22" y="14"/>
                                <a:pt x="19" y="14"/>
                              </a:cubicBezTo>
                              <a:cubicBezTo>
                                <a:pt x="13" y="15"/>
                                <a:pt x="7" y="16"/>
                                <a:pt x="2" y="19"/>
                              </a:cubicBezTo>
                              <a:cubicBezTo>
                                <a:pt x="1" y="19"/>
                                <a:pt x="1" y="19"/>
                                <a:pt x="0" y="19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1"/>
                                <a:pt x="1" y="21"/>
                                <a:pt x="1" y="21"/>
                              </a:cubicBezTo>
                              <a:cubicBezTo>
                                <a:pt x="1" y="21"/>
                                <a:pt x="2" y="20"/>
                                <a:pt x="2" y="20"/>
                              </a:cubicBezTo>
                              <a:cubicBezTo>
                                <a:pt x="12" y="20"/>
                                <a:pt x="22" y="21"/>
                                <a:pt x="32" y="21"/>
                              </a:cubicBezTo>
                              <a:cubicBezTo>
                                <a:pt x="43" y="21"/>
                                <a:pt x="53" y="20"/>
                                <a:pt x="64" y="20"/>
                              </a:cubicBezTo>
                              <a:cubicBezTo>
                                <a:pt x="91" y="20"/>
                                <a:pt x="125" y="19"/>
                                <a:pt x="151" y="19"/>
                              </a:cubicBezTo>
                              <a:cubicBezTo>
                                <a:pt x="153" y="19"/>
                                <a:pt x="155" y="19"/>
                                <a:pt x="157" y="19"/>
                              </a:cubicBezTo>
                              <a:cubicBezTo>
                                <a:pt x="163" y="19"/>
                                <a:pt x="163" y="19"/>
                                <a:pt x="163" y="19"/>
                              </a:cubicBezTo>
                              <a:cubicBezTo>
                                <a:pt x="163" y="19"/>
                                <a:pt x="163" y="19"/>
                                <a:pt x="164" y="19"/>
                              </a:cubicBezTo>
                              <a:cubicBezTo>
                                <a:pt x="169" y="19"/>
                                <a:pt x="173" y="19"/>
                                <a:pt x="178" y="19"/>
                              </a:cubicBezTo>
                              <a:cubicBezTo>
                                <a:pt x="185" y="19"/>
                                <a:pt x="191" y="19"/>
                                <a:pt x="198" y="19"/>
                              </a:cubicBezTo>
                              <a:cubicBezTo>
                                <a:pt x="211" y="19"/>
                                <a:pt x="224" y="19"/>
                                <a:pt x="237" y="19"/>
                              </a:cubicBezTo>
                              <a:cubicBezTo>
                                <a:pt x="238" y="19"/>
                                <a:pt x="239" y="19"/>
                                <a:pt x="239" y="19"/>
                              </a:cubicBezTo>
                              <a:cubicBezTo>
                                <a:pt x="252" y="19"/>
                                <a:pt x="265" y="19"/>
                                <a:pt x="277" y="18"/>
                              </a:cubicBezTo>
                              <a:cubicBezTo>
                                <a:pt x="284" y="17"/>
                                <a:pt x="291" y="16"/>
                                <a:pt x="297" y="14"/>
                              </a:cubicBezTo>
                              <a:cubicBezTo>
                                <a:pt x="298" y="14"/>
                                <a:pt x="299" y="14"/>
                                <a:pt x="300" y="14"/>
                              </a:cubicBezTo>
                              <a:cubicBezTo>
                                <a:pt x="302" y="14"/>
                                <a:pt x="303" y="14"/>
                                <a:pt x="304" y="14"/>
                              </a:cubicBezTo>
                              <a:cubicBezTo>
                                <a:pt x="307" y="14"/>
                                <a:pt x="309" y="14"/>
                                <a:pt x="311" y="14"/>
                              </a:cubicBezTo>
                              <a:cubicBezTo>
                                <a:pt x="311" y="14"/>
                                <a:pt x="312" y="14"/>
                                <a:pt x="313" y="14"/>
                              </a:cubicBezTo>
                              <a:cubicBezTo>
                                <a:pt x="316" y="14"/>
                                <a:pt x="319" y="14"/>
                                <a:pt x="322" y="14"/>
                              </a:cubicBezTo>
                              <a:cubicBezTo>
                                <a:pt x="323" y="14"/>
                                <a:pt x="324" y="14"/>
                                <a:pt x="324" y="14"/>
                              </a:cubicBezTo>
                              <a:cubicBezTo>
                                <a:pt x="327" y="14"/>
                                <a:pt x="329" y="14"/>
                                <a:pt x="331" y="14"/>
                              </a:cubicBezTo>
                              <a:cubicBezTo>
                                <a:pt x="335" y="13"/>
                                <a:pt x="338" y="12"/>
                                <a:pt x="341" y="11"/>
                              </a:cubicBezTo>
                              <a:cubicBezTo>
                                <a:pt x="342" y="10"/>
                                <a:pt x="342" y="10"/>
                                <a:pt x="342" y="10"/>
                              </a:cubicBezTo>
                              <a:cubicBezTo>
                                <a:pt x="341" y="10"/>
                                <a:pt x="341" y="10"/>
                                <a:pt x="341" y="10"/>
                              </a:cubicBezTo>
                              <a:cubicBezTo>
                                <a:pt x="340" y="10"/>
                                <a:pt x="340" y="10"/>
                                <a:pt x="340" y="10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38" y="9"/>
                                <a:pt x="335" y="9"/>
                                <a:pt x="333" y="9"/>
                              </a:cubicBezTo>
                              <a:cubicBezTo>
                                <a:pt x="330" y="9"/>
                                <a:pt x="328" y="9"/>
                                <a:pt x="326" y="9"/>
                              </a:cubicBezTo>
                              <a:cubicBezTo>
                                <a:pt x="320" y="10"/>
                                <a:pt x="315" y="11"/>
                                <a:pt x="310" y="12"/>
                              </a:cubicBezTo>
                              <a:cubicBezTo>
                                <a:pt x="308" y="13"/>
                                <a:pt x="306" y="13"/>
                                <a:pt x="304" y="13"/>
                              </a:cubicBezTo>
                              <a:cubicBezTo>
                                <a:pt x="303" y="13"/>
                                <a:pt x="302" y="13"/>
                                <a:pt x="301" y="13"/>
                              </a:cubicBezTo>
                              <a:cubicBezTo>
                                <a:pt x="306" y="12"/>
                                <a:pt x="310" y="11"/>
                                <a:pt x="314" y="9"/>
                              </a:cubicBezTo>
                              <a:cubicBezTo>
                                <a:pt x="315" y="10"/>
                                <a:pt x="316" y="10"/>
                                <a:pt x="316" y="10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8"/>
                                <a:pt x="316" y="8"/>
                                <a:pt x="316" y="8"/>
                              </a:cubicBezTo>
                              <a:cubicBezTo>
                                <a:pt x="316" y="8"/>
                                <a:pt x="315" y="8"/>
                                <a:pt x="314" y="9"/>
                              </a:cubicBezTo>
                              <a:cubicBezTo>
                                <a:pt x="314" y="9"/>
                                <a:pt x="313" y="9"/>
                                <a:pt x="313" y="8"/>
                              </a:cubicBezTo>
                              <a:cubicBezTo>
                                <a:pt x="310" y="8"/>
                                <a:pt x="307" y="8"/>
                                <a:pt x="304" y="8"/>
                              </a:cubicBezTo>
                              <a:cubicBezTo>
                                <a:pt x="309" y="6"/>
                                <a:pt x="314" y="4"/>
                                <a:pt x="319" y="2"/>
                              </a:cubicBezTo>
                              <a:cubicBezTo>
                                <a:pt x="319" y="1"/>
                                <a:pt x="320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0"/>
                                <a:pt x="321" y="0"/>
                                <a:pt x="321" y="0"/>
                              </a:cubicBezTo>
                              <a:cubicBezTo>
                                <a:pt x="321" y="0"/>
                                <a:pt x="320" y="0"/>
                                <a:pt x="320" y="0"/>
                              </a:cubicBezTo>
                              <a:cubicBezTo>
                                <a:pt x="320" y="0"/>
                                <a:pt x="320" y="0"/>
                                <a:pt x="320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0" name="Freeform 200"/>
                      <wps:cNvSpPr>
                        <a:spLocks/>
                      </wps:cNvSpPr>
                      <wps:spPr bwMode="auto">
                        <a:xfrm>
                          <a:off x="2865438" y="155929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1" name="Freeform 201"/>
                      <wps:cNvSpPr>
                        <a:spLocks/>
                      </wps:cNvSpPr>
                      <wps:spPr bwMode="auto">
                        <a:xfrm>
                          <a:off x="373063" y="143229"/>
                          <a:ext cx="22225" cy="12700"/>
                        </a:xfrm>
                        <a:custGeom>
                          <a:avLst/>
                          <a:gdLst>
                            <a:gd name="T0" fmla="*/ 2 w 2"/>
                            <a:gd name="T1" fmla="*/ 0 h 1"/>
                            <a:gd name="T2" fmla="*/ 0 w 2"/>
                            <a:gd name="T3" fmla="*/ 1 h 1"/>
                            <a:gd name="T4" fmla="*/ 0 w 2"/>
                            <a:gd name="T5" fmla="*/ 1 h 1"/>
                            <a:gd name="T6" fmla="*/ 2 w 2"/>
                            <a:gd name="T7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" h="1">
                              <a:moveTo>
                                <a:pt x="2" y="0"/>
                              </a:move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1" y="0"/>
                                <a:pt x="2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3860720" id="Year Backing" o:spid="_x0000_s1026" style="position:absolute;margin-left:18pt;margin-top:-183.3pt;width:245.7pt;height:15.5pt;z-index:-251615744;mso-width-relative:margin;mso-height-relative:margin" coordorigin=",19" coordsize="38576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">
              <v:rect id="Rectangle 193" o:spid="_x0000_s1027" style="position:absolute;left:1238;top:733;width:349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" filled="f" stroked="f"/>
              <v:shape id="Freeform 194" o:spid="_x0000_s1028" style="position:absolute;left:1238;top:733;width:349;height:0;visibility:visible;mso-wrap-style:square;v-text-anchor:top" coordsize="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" path="m22,l,,,,22,e" filled="f" stroked="f">
                <v:path arrowok="t" o:connecttype="custom" o:connectlocs="34925,0;0,0;0,0;34925,0" o:connectangles="0,0,0,0"/>
              </v:shape>
              <v:shape id="Freeform 195" o:spid="_x0000_s1029" style="position:absolute;left:1809;top:733;width:1127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" path="m9,c6,,3,,,,1,,2,,2,,4,,5,,6,,7,,8,,9,v,,1,,1,c10,,10,,9,e" filled="f" stroked="f">
                <v:path arrowok="t" o:connecttype="custom" o:connectlocs="101442,0;0,0;22543,0;67628,0;101442,0;112713,0;101442,0" o:connectangles="0,0,0,0,0,0,0"/>
              </v:shape>
              <v:shape id="Freeform 196" o:spid="_x0000_s1030" style="position:absolute;left:3270;top:733;width:682;height:0;visibility:visible;mso-wrap-style:square;v-text-anchor:top" coordsize="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" path="m6,v,,,,-1,c6,,6,,6,m,c,,,,,,1,,2,,3,,4,,5,,5,v,,,,,c4,,3,,3,,2,,1,,,e" filled="f" stroked="f">
                <v:path arrowok="t" o:connecttype="custom" o:connectlocs="68263,0;56886,0;68263,0;0,0;0,0;34132,0;56886,0;56886,0;34132,0;0,0" o:connectangles="0,0,0,0,0,0,0,0,0,0"/>
                <o:lock v:ext="edit" verticies="t"/>
              </v:shape>
              <v:shape id="Freeform 197" o:spid="_x0000_s1031" style="position:absolute;left:38354;top:1083;width:222;height:238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" path="m,l7,7r7,l7,15,,15r7,l14,7,7,7,,xe" filled="f" stroked="f">
                <v:path arrowok="t" o:connecttype="custom" o:connectlocs="0,0;11113,11113;22225,11113;11113,23813;0,23813;11113,23813;22225,11113;11113,11113;0,0" o:connectangles="0,0,0,0,0,0,0,0,0"/>
              </v:shape>
              <v:shape id="Freeform 198" o:spid="_x0000_s1032" style="position:absolute;left:38354;top:1083;width:222;height:238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" path="m,l7,7r7,l7,15,,15r7,l14,7,7,7,,e" filled="f" stroked="f">
                <v:path arrowok="t" o:connecttype="custom" o:connectlocs="0,0;11113,11113;22225,11113;11113,23813;0,23813;11113,23813;22225,11113;11113,11113;0,0" o:connectangles="0,0,0,0,0,0,0,0,0"/>
              </v:shape>
              <v:shape id="Freeform 199" o:spid="_x0000_s1033" style="position:absolute;top:19;width:38576;height:2476;visibility:visible;mso-wrap-style:square;v-text-anchor:top" coordsize="3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" path="m40,20v,,,,,c40,20,40,20,41,20v,,,,-1,m86,20v,,,,,c86,20,86,20,86,20m316,9v,,,,,c316,9,316,9,316,9v,,,,1,c316,9,316,9,316,9m4,19v4,-2,9,-3,15,-4c21,15,24,15,27,15v3,,7,,11,1c43,16,49,16,54,16v1,,2,,3,c58,16,59,16,60,16v4,,9,1,14,1c74,17,75,17,76,17v,,,,-2,c76,17,78,17,80,17v17,,33,,49,1c129,18,129,18,129,18v5,,9,,13,c128,18,115,19,102,19v,,,,,c97,19,91,19,86,20v-1,,-1,,,c83,20,80,20,77,20v-1,,-1,,-2,c75,20,74,20,74,20v-3,,-6,,-9,c65,20,65,20,66,20v-3,,-5,,-8,c57,20,56,20,56,20v-1,,-2,,-3,c50,20,47,20,43,20v,,,,,c38,20,38,20,38,20v,,,,2,c39,20,37,20,36,20,25,20,15,20,4,19m287,14v6,,6,,6,c289,15,284,16,279,16v-4,1,-11,1,-18,2c254,18,246,18,239,18v-1,,-6,,-9,c231,18,232,18,233,18v6,,11,-1,17,-1c256,16,261,15,266,15v1,,1,,1,c268,15,268,15,269,15v,,1,,1,c275,15,281,15,287,14m70,16v2,,4,,6,-1c86,15,96,14,107,14v9,1,18,2,28,2c166,15,166,15,166,15v-3,1,-3,1,-3,1c173,15,191,15,204,15v-1,,-1,,-1,c210,15,210,15,210,15v,,,,,c227,15,243,15,259,15v-1,,-1,,-1,c259,15,261,15,262,15v-4,,-4,,-4,c254,16,251,16,247,16v-7,1,-14,1,-21,2c226,18,226,18,226,18v-2,,-4,,-6,c218,18,216,18,214,18v-4,,-8,,-12,c200,18,199,18,197,18v-32,,-32,,-32,c163,18,160,18,158,18v-15,,-30,-1,-45,-1c97,16,87,16,71,16v-1,,-1,,-1,c70,16,70,16,70,16m30,13v1,,2,,3,c33,13,33,13,33,13v4,-1,9,-2,12,-3c46,10,46,10,46,10v5,,9,1,14,1c69,11,79,12,90,13v-1,,-1,,-1,c93,13,97,13,100,13v-8,1,-15,1,-23,1c58,15,58,15,58,15v-1,,-2,,-3,c47,15,38,14,30,13m162,11v5,,10,-1,15,-1c185,11,193,12,201,12v5,1,11,1,17,1c235,13,235,13,235,13v5,,11,,17,1c254,14,255,14,257,14v,,,,,c212,14,212,14,212,14v-45,1,-45,1,-45,1c144,15,144,15,144,15v-1,,-2,,-3,c134,15,128,15,121,14v-2,,-4,,-7,c115,14,115,14,115,14v6,,13,,19,-1c140,13,147,13,153,12v-2,,-2,,-2,c155,12,159,11,164,11v-1,,-1,,-2,m309,13v5,-1,9,-2,14,-3c326,10,329,9,332,9v3,,5,1,8,1c337,12,334,13,330,13v-2,,-4,,-6,c323,13,321,13,320,13v-3,,-5,,-8,c311,13,310,13,310,13v-1,,-1,,-1,m27,9v1,,2,,1,c33,9,33,9,33,9v4,,7,,10,1c43,10,42,10,41,10v-1,,,,-4,1c37,11,37,11,37,11v-1,,-4,1,-7,1c29,12,28,13,27,13v-1,,-2,-1,-3,-1c24,12,24,12,24,12v,,,,,c17,12,10,11,4,10v3,,7,-1,11,-1c13,9,13,9,13,9v2,,5,,8,c22,9,22,9,23,9v1,,3,,4,m275,14v6,-1,12,-2,19,-3c297,10,299,9,302,9v3,,7,,10,c307,11,302,12,298,13v-3,1,-5,1,-7,1c280,14,280,14,280,14v-5,,-5,,-5,m178,10v5,-1,10,-1,15,-2c193,8,193,8,193,8v4,,8,1,12,1c214,10,222,10,229,10v1,,2,,4,c235,10,238,10,241,10v3,,6,,8,c256,10,263,10,268,10v8,,21,-1,32,-1c297,9,293,10,290,11v-7,1,-13,2,-20,3c264,14,264,14,264,14v-3,,-5,,-7,c259,14,259,14,259,14v-2,-1,-4,-1,-7,-1c252,13,252,13,252,13v1,,1,,2,c249,13,243,12,237,12v-6,,-11,,-14,c221,12,220,12,221,13v-8,,-16,,-24,-1c191,11,185,10,178,10m126,7v3,,6,,7,c144,7,156,7,167,8v2,1,4,1,7,1c163,10,153,11,143,12v-5,,-11,1,-16,1c121,13,116,13,110,13v-1,,-3,,-4,c90,12,75,11,60,10v-4,,-8,,-12,-1c50,9,53,8,53,8v,,,,,c55,8,57,7,60,7v1,,1,,2,c61,7,61,7,61,7v1,,2,,3,c64,7,64,7,65,7v,,,,1,c66,7,67,7,69,7v2,,-1,,,1c71,8,73,8,75,8,86,8,97,7,107,7v1,,2,,3,c111,7,113,7,115,7v2,,4,,6,c123,7,124,7,126,7m97,6v3,,6,,8,c108,6,119,6,115,5v2,,6,,10,c130,5,135,5,138,5v,,,,-1,c137,5,137,5,137,5v2,1,4,1,5,1c144,6,145,6,147,6v1,-1,2,-1,4,-1c153,5,155,6,158,6v,,1,,1,c161,6,164,6,167,6v5,,9,1,12,1c179,7,179,7,179,7v1,,2,,1,c189,8,189,8,189,8v-5,,-9,1,-14,1c174,9,173,9,172,9,159,7,145,6,132,6v-3,,-6,,-9,c122,6,122,6,122,6,108,7,94,7,80,7v-1,,-3,,-4,c71,7,65,7,60,7,66,6,72,6,78,6v2,,4,,5,c86,6,88,6,90,6v2,,4,,7,m254,7v8,,16,,24,-1c285,6,292,6,299,5v6,,11,-1,16,-2c313,4,312,4,310,5v-3,1,-5,2,-8,3c301,8,300,8,298,8v-8,,-16,,-23,1c268,9,262,9,256,9v-5,,-9,,-13,c241,9,239,9,237,9v-13,,-26,,-38,-1c198,8,197,8,197,8v4,-1,9,-1,14,-1c211,7,209,7,210,7v,,,,,c215,7,218,7,221,7v2,,3,,4,c227,7,228,7,229,7v2,,4,,6,c235,7,236,7,235,7v,,,,,c238,7,241,7,244,7v3,,7,,10,m320,v,,-1,1,-2,1c310,4,302,4,293,5v-9,,-19,1,-28,1c262,6,259,6,256,6v-5,,-9,,-13,c239,6,234,6,230,6v-7,,-14,,-21,c209,6,209,6,209,6v-5,1,-11,1,-16,1c189,7,184,7,180,6,174,6,168,5,162,5v-8,,-16,,-25,c133,5,129,5,125,5v-10,,-20,,-30,c92,5,89,5,86,5v1,,1,,1,c86,5,84,5,82,5v-3,,-6,,-9,c68,5,64,6,61,6v1,,1,,1,c60,6,57,6,55,7,49,7,43,6,37,6v-1,,3,,,c44,7,49,7,55,7v-1,,-1,,-1,c51,8,49,9,47,9v,,,,,c46,9,46,9,46,9,41,9,36,8,31,8v-3,,-6,,-9,c15,8,8,8,1,10v,1,,1,,1c7,12,12,12,18,13v,,,,,c15,13,13,13,13,13v-1,1,-5,1,2,1c16,14,16,14,16,14v2,,1,,2,c21,14,23,14,25,13v2,1,5,1,8,1c31,14,29,14,27,14v-3,,-5,,-8,c13,15,7,16,2,19v-1,,-1,,-2,c1,20,1,20,1,20v,,-1,,-1,c,20,,20,,20v,,,,,c1,20,1,20,1,20v,1,,1,,1c1,21,2,20,2,20v10,,20,1,30,1c43,21,53,20,64,20v27,,61,-1,87,-1c153,19,155,19,157,19v6,,6,,6,c163,19,163,19,164,19v5,,9,,14,c185,19,191,19,198,19v13,,26,,39,c238,19,239,19,239,19v13,,26,,38,-1c284,17,291,16,297,14v1,,2,,3,c302,14,303,14,304,14v3,,5,,7,c311,14,312,14,313,14v3,,6,,9,c323,14,324,14,324,14v3,,5,,7,c335,13,338,12,341,11v1,-1,1,-1,1,-1c341,10,341,10,341,10v-1,,-1,,-1,c340,9,340,9,340,9v,,,,,c338,9,335,9,333,9v-3,,-5,,-7,c320,10,315,11,310,12v-2,1,-4,1,-6,1c303,13,302,13,301,13v5,-1,9,-2,13,-4c315,10,316,10,316,10v,-1,,-1,,-1c316,9,316,9,316,9v,,,,,c316,8,316,8,316,8v,,-1,,-2,1c314,9,313,9,313,8v-3,,-6,,-9,c309,6,314,4,319,2v,-1,1,-1,2,-1c321,1,321,1,321,1v,,,,,c321,,321,,321,v,,-1,,-1,c320,,320,,320,e" filled="f" stroked="f">
                <v:path arrowok="t" o:connecttype="custom" o:connectlocs="970046,235857;3564355,106136;642938,188686;1455069,212271;970046,235857;654217,235857;451184,235857;2943977,212271;3011655,176893;1206918,165100;2368717,176893;2786063,188686;2222082,212271;789572,188686;676776,129721;620378,176893;2650707,153307;1624263,176893;1725780,141514;3744829,106136;3496678,153307;462464,117929;270711,141514;259431,106136;3361322,153307;2176964,94343;3022934,117929;2921418,165100;2492793,153307;1962651,106136;541421,106136;721895,82550;1206918,82550;1184359,70757;1601704,70757;2019049,82550;1488908,70757;879809,70757;3372602,58964;2887579,106136;2368717,82550;2650707,82550;3304924,58964;2357438,70757;1071563,58964;699336,70757;530141,106136;11280,129721;203033,165100;0,224064;11280,247650;1838576,224064;3124451,212271;3632033,165100;3835066,117929;3429000,153307;3564355,106136;3620753,11793" o:connectangles="0,0,0,0,0,0,0,0,0,0,0,0,0,0,0,0,0,0,0,0,0,0,0,0,0,0,0,0,0,0,0,0,0,0,0,0,0,0,0,0,0,0,0,0,0,0,0,0,0,0,0,0,0,0,0,0,0,0"/>
                <o:lock v:ext="edit" verticies="t"/>
              </v:shape>
              <v:shape id="Freeform 200" o:spid="_x0000_s1034" style="position:absolute;left:28654;top:1559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" path="m,c,,,,,,,,,,,,,,,,,e" filled="f" stroked="f">
                <v:path arrowok="t" o:connecttype="custom" o:connectlocs="0,0;0,0;0,0;0,0" o:connectangles="0,0,0,0"/>
              </v:shape>
              <v:shape id="Freeform 201" o:spid="_x0000_s1035" style="position:absolute;left:3730;top:1432;width:222;height:127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" path="m2,c,1,,1,,1v,,,,,c,1,1,,2,e" filled="f" stroked="f">
                <v:path arrowok="t" o:connecttype="custom" o:connectlocs="22225,0;0,12700;0,12700;22225,0" o:connectangles="0,0,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1760" behindDoc="1" locked="0" layoutInCell="1" allowOverlap="1" wp14:anchorId="11D2B3F2" wp14:editId="5B4E1637">
              <wp:simplePos x="0" y="0"/>
              <wp:positionH relativeFrom="column">
                <wp:posOffset>4001653</wp:posOffset>
              </wp:positionH>
              <wp:positionV relativeFrom="paragraph">
                <wp:posOffset>-2819555</wp:posOffset>
              </wp:positionV>
              <wp:extent cx="2836459" cy="2724559"/>
              <wp:effectExtent l="0" t="0" r="2540" b="0"/>
              <wp:wrapNone/>
              <wp:docPr id="187" name="Note Backing" descr="Note Backing Graphic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36459" cy="2724559"/>
                        <a:chOff x="0" y="0"/>
                        <a:chExt cx="3387725" cy="3308350"/>
                      </a:xfrm>
                    </wpg:grpSpPr>
                    <wps:wsp>
                      <wps:cNvPr id="188" name="Freeform 188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387725" cy="3308350"/>
                        </a:xfrm>
                        <a:custGeom>
                          <a:avLst/>
                          <a:gdLst>
                            <a:gd name="T0" fmla="*/ 1 w 300"/>
                            <a:gd name="T1" fmla="*/ 59 h 293"/>
                            <a:gd name="T2" fmla="*/ 299 w 300"/>
                            <a:gd name="T3" fmla="*/ 219 h 293"/>
                            <a:gd name="T4" fmla="*/ 167 w 300"/>
                            <a:gd name="T5" fmla="*/ 292 h 293"/>
                            <a:gd name="T6" fmla="*/ 63 w 300"/>
                            <a:gd name="T7" fmla="*/ 292 h 293"/>
                            <a:gd name="T8" fmla="*/ 293 w 300"/>
                            <a:gd name="T9" fmla="*/ 0 h 293"/>
                            <a:gd name="T10" fmla="*/ 225 w 300"/>
                            <a:gd name="T11" fmla="*/ 0 h 293"/>
                            <a:gd name="T12" fmla="*/ 155 w 300"/>
                            <a:gd name="T13" fmla="*/ 3 h 293"/>
                            <a:gd name="T14" fmla="*/ 80 w 300"/>
                            <a:gd name="T15" fmla="*/ 2 h 293"/>
                            <a:gd name="T16" fmla="*/ 22 w 300"/>
                            <a:gd name="T17" fmla="*/ 5 h 293"/>
                            <a:gd name="T18" fmla="*/ 2 w 300"/>
                            <a:gd name="T19" fmla="*/ 6 h 293"/>
                            <a:gd name="T20" fmla="*/ 0 w 300"/>
                            <a:gd name="T21" fmla="*/ 29 h 293"/>
                            <a:gd name="T22" fmla="*/ 1 w 300"/>
                            <a:gd name="T23" fmla="*/ 59 h 293"/>
                            <a:gd name="T24" fmla="*/ 1 w 300"/>
                            <a:gd name="T25" fmla="*/ 78 h 293"/>
                            <a:gd name="T26" fmla="*/ 1 w 300"/>
                            <a:gd name="T27" fmla="*/ 88 h 293"/>
                            <a:gd name="T28" fmla="*/ 1 w 300"/>
                            <a:gd name="T29" fmla="*/ 105 h 293"/>
                            <a:gd name="T30" fmla="*/ 1 w 300"/>
                            <a:gd name="T31" fmla="*/ 115 h 293"/>
                            <a:gd name="T32" fmla="*/ 1 w 300"/>
                            <a:gd name="T33" fmla="*/ 113 h 293"/>
                            <a:gd name="T34" fmla="*/ 2 w 300"/>
                            <a:gd name="T35" fmla="*/ 156 h 293"/>
                            <a:gd name="T36" fmla="*/ 2 w 300"/>
                            <a:gd name="T37" fmla="*/ 191 h 293"/>
                            <a:gd name="T38" fmla="*/ 3 w 300"/>
                            <a:gd name="T39" fmla="*/ 270 h 293"/>
                            <a:gd name="T40" fmla="*/ 5 w 300"/>
                            <a:gd name="T41" fmla="*/ 277 h 293"/>
                            <a:gd name="T42" fmla="*/ 4 w 300"/>
                            <a:gd name="T43" fmla="*/ 280 h 293"/>
                            <a:gd name="T44" fmla="*/ 9 w 300"/>
                            <a:gd name="T45" fmla="*/ 284 h 293"/>
                            <a:gd name="T46" fmla="*/ 15 w 300"/>
                            <a:gd name="T47" fmla="*/ 282 h 293"/>
                            <a:gd name="T48" fmla="*/ 30 w 300"/>
                            <a:gd name="T49" fmla="*/ 292 h 293"/>
                            <a:gd name="T50" fmla="*/ 38 w 300"/>
                            <a:gd name="T51" fmla="*/ 290 h 293"/>
                            <a:gd name="T52" fmla="*/ 64 w 300"/>
                            <a:gd name="T53" fmla="*/ 292 h 293"/>
                            <a:gd name="T54" fmla="*/ 74 w 300"/>
                            <a:gd name="T55" fmla="*/ 292 h 293"/>
                            <a:gd name="T56" fmla="*/ 88 w 300"/>
                            <a:gd name="T57" fmla="*/ 292 h 293"/>
                            <a:gd name="T58" fmla="*/ 101 w 300"/>
                            <a:gd name="T59" fmla="*/ 292 h 293"/>
                            <a:gd name="T60" fmla="*/ 115 w 300"/>
                            <a:gd name="T61" fmla="*/ 293 h 293"/>
                            <a:gd name="T62" fmla="*/ 149 w 300"/>
                            <a:gd name="T63" fmla="*/ 292 h 293"/>
                            <a:gd name="T64" fmla="*/ 167 w 300"/>
                            <a:gd name="T65" fmla="*/ 293 h 293"/>
                            <a:gd name="T66" fmla="*/ 168 w 300"/>
                            <a:gd name="T67" fmla="*/ 292 h 293"/>
                            <a:gd name="T68" fmla="*/ 172 w 300"/>
                            <a:gd name="T69" fmla="*/ 293 h 293"/>
                            <a:gd name="T70" fmla="*/ 177 w 300"/>
                            <a:gd name="T71" fmla="*/ 293 h 293"/>
                            <a:gd name="T72" fmla="*/ 188 w 300"/>
                            <a:gd name="T73" fmla="*/ 293 h 293"/>
                            <a:gd name="T74" fmla="*/ 220 w 300"/>
                            <a:gd name="T75" fmla="*/ 291 h 293"/>
                            <a:gd name="T76" fmla="*/ 229 w 300"/>
                            <a:gd name="T77" fmla="*/ 285 h 293"/>
                            <a:gd name="T78" fmla="*/ 247 w 300"/>
                            <a:gd name="T79" fmla="*/ 291 h 293"/>
                            <a:gd name="T80" fmla="*/ 256 w 300"/>
                            <a:gd name="T81" fmla="*/ 289 h 293"/>
                            <a:gd name="T82" fmla="*/ 279 w 300"/>
                            <a:gd name="T83" fmla="*/ 290 h 293"/>
                            <a:gd name="T84" fmla="*/ 299 w 300"/>
                            <a:gd name="T85" fmla="*/ 283 h 293"/>
                            <a:gd name="T86" fmla="*/ 299 w 300"/>
                            <a:gd name="T87" fmla="*/ 264 h 293"/>
                            <a:gd name="T88" fmla="*/ 300 w 300"/>
                            <a:gd name="T89" fmla="*/ 250 h 293"/>
                            <a:gd name="T90" fmla="*/ 300 w 300"/>
                            <a:gd name="T91" fmla="*/ 247 h 293"/>
                            <a:gd name="T92" fmla="*/ 299 w 300"/>
                            <a:gd name="T93" fmla="*/ 241 h 293"/>
                            <a:gd name="T94" fmla="*/ 300 w 300"/>
                            <a:gd name="T95" fmla="*/ 231 h 293"/>
                            <a:gd name="T96" fmla="*/ 299 w 300"/>
                            <a:gd name="T97" fmla="*/ 224 h 293"/>
                            <a:gd name="T98" fmla="*/ 300 w 300"/>
                            <a:gd name="T99" fmla="*/ 197 h 293"/>
                            <a:gd name="T100" fmla="*/ 299 w 300"/>
                            <a:gd name="T101" fmla="*/ 202 h 293"/>
                            <a:gd name="T102" fmla="*/ 300 w 300"/>
                            <a:gd name="T103" fmla="*/ 170 h 293"/>
                            <a:gd name="T104" fmla="*/ 299 w 300"/>
                            <a:gd name="T105" fmla="*/ 145 h 293"/>
                            <a:gd name="T106" fmla="*/ 300 w 300"/>
                            <a:gd name="T107" fmla="*/ 137 h 293"/>
                            <a:gd name="T108" fmla="*/ 300 w 300"/>
                            <a:gd name="T109" fmla="*/ 110 h 293"/>
                            <a:gd name="T110" fmla="*/ 299 w 300"/>
                            <a:gd name="T111" fmla="*/ 89 h 293"/>
                            <a:gd name="T112" fmla="*/ 300 w 300"/>
                            <a:gd name="T113" fmla="*/ 65 h 293"/>
                            <a:gd name="T114" fmla="*/ 299 w 300"/>
                            <a:gd name="T115" fmla="*/ 47 h 293"/>
                            <a:gd name="T116" fmla="*/ 299 w 300"/>
                            <a:gd name="T117" fmla="*/ 18 h 293"/>
                            <a:gd name="T118" fmla="*/ 295 w 300"/>
                            <a:gd name="T119" fmla="*/ 6 h 293"/>
                            <a:gd name="T120" fmla="*/ 298 w 300"/>
                            <a:gd name="T121" fmla="*/ 6 h 2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300" h="293"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2" y="191"/>
                              </a:moveTo>
                              <a:cubicBezTo>
                                <a:pt x="2" y="192"/>
                                <a:pt x="2" y="192"/>
                                <a:pt x="2" y="192"/>
                              </a:cubicBezTo>
                              <a:cubicBezTo>
                                <a:pt x="2" y="192"/>
                                <a:pt x="2" y="192"/>
                                <a:pt x="2" y="191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20"/>
                                <a:pt x="299" y="220"/>
                              </a:cubicBezTo>
                              <a:cubicBezTo>
                                <a:pt x="299" y="220"/>
                                <a:pt x="299" y="220"/>
                                <a:pt x="299" y="220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167" y="292"/>
                              </a:move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moveTo>
                                <a:pt x="63" y="292"/>
                              </a:moveTo>
                              <a:cubicBezTo>
                                <a:pt x="63" y="292"/>
                                <a:pt x="63" y="292"/>
                                <a:pt x="63" y="292"/>
                              </a:cubicBezTo>
                              <a:cubicBezTo>
                                <a:pt x="63" y="292"/>
                                <a:pt x="64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moveTo>
                                <a:pt x="1" y="111"/>
                              </a:move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cubicBezTo>
                                <a:pt x="1" y="110"/>
                                <a:pt x="1" y="109"/>
                                <a:pt x="1" y="109"/>
                              </a:cubicBezTo>
                              <a:cubicBezTo>
                                <a:pt x="1" y="110"/>
                                <a:pt x="1" y="110"/>
                                <a:pt x="1" y="111"/>
                              </a:cubicBez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moveTo>
                                <a:pt x="293" y="0"/>
                              </a:moveTo>
                              <a:cubicBezTo>
                                <a:pt x="292" y="0"/>
                                <a:pt x="290" y="0"/>
                                <a:pt x="289" y="0"/>
                              </a:cubicBezTo>
                              <a:cubicBezTo>
                                <a:pt x="287" y="1"/>
                                <a:pt x="286" y="1"/>
                                <a:pt x="285" y="1"/>
                              </a:cubicBezTo>
                              <a:cubicBezTo>
                                <a:pt x="284" y="1"/>
                                <a:pt x="283" y="1"/>
                                <a:pt x="282" y="0"/>
                              </a:cubicBezTo>
                              <a:cubicBezTo>
                                <a:pt x="269" y="0"/>
                                <a:pt x="256" y="0"/>
                                <a:pt x="243" y="0"/>
                              </a:cubicBezTo>
                              <a:cubicBezTo>
                                <a:pt x="240" y="1"/>
                                <a:pt x="236" y="1"/>
                                <a:pt x="233" y="1"/>
                              </a:cubicBezTo>
                              <a:cubicBezTo>
                                <a:pt x="230" y="1"/>
                                <a:pt x="228" y="0"/>
                                <a:pt x="225" y="0"/>
                              </a:cubicBezTo>
                              <a:cubicBezTo>
                                <a:pt x="221" y="0"/>
                                <a:pt x="217" y="1"/>
                                <a:pt x="212" y="1"/>
                              </a:cubicBezTo>
                              <a:cubicBezTo>
                                <a:pt x="208" y="2"/>
                                <a:pt x="203" y="2"/>
                                <a:pt x="199" y="2"/>
                              </a:cubicBezTo>
                              <a:cubicBezTo>
                                <a:pt x="197" y="2"/>
                                <a:pt x="194" y="2"/>
                                <a:pt x="192" y="1"/>
                              </a:cubicBezTo>
                              <a:cubicBezTo>
                                <a:pt x="190" y="1"/>
                                <a:pt x="186" y="1"/>
                                <a:pt x="182" y="1"/>
                              </a:cubicBezTo>
                              <a:cubicBezTo>
                                <a:pt x="174" y="1"/>
                                <a:pt x="164" y="2"/>
                                <a:pt x="158" y="2"/>
                              </a:cubicBezTo>
                              <a:cubicBezTo>
                                <a:pt x="157" y="2"/>
                                <a:pt x="156" y="3"/>
                                <a:pt x="155" y="3"/>
                              </a:cubicBezTo>
                              <a:cubicBezTo>
                                <a:pt x="149" y="3"/>
                                <a:pt x="143" y="1"/>
                                <a:pt x="137" y="1"/>
                              </a:cubicBezTo>
                              <a:cubicBezTo>
                                <a:pt x="136" y="1"/>
                                <a:pt x="135" y="1"/>
                                <a:pt x="134" y="1"/>
                              </a:cubicBezTo>
                              <a:cubicBezTo>
                                <a:pt x="121" y="1"/>
                                <a:pt x="107" y="2"/>
                                <a:pt x="96" y="2"/>
                              </a:cubicBezTo>
                              <a:cubicBezTo>
                                <a:pt x="93" y="2"/>
                                <a:pt x="90" y="2"/>
                                <a:pt x="87" y="2"/>
                              </a:cubicBezTo>
                              <a:cubicBezTo>
                                <a:pt x="85" y="2"/>
                                <a:pt x="82" y="2"/>
                                <a:pt x="81" y="2"/>
                              </a:cubicBezTo>
                              <a:cubicBezTo>
                                <a:pt x="80" y="2"/>
                                <a:pt x="80" y="2"/>
                                <a:pt x="80" y="2"/>
                              </a:cubicBezTo>
                              <a:cubicBezTo>
                                <a:pt x="79" y="2"/>
                                <a:pt x="78" y="2"/>
                                <a:pt x="77" y="2"/>
                              </a:cubicBezTo>
                              <a:cubicBezTo>
                                <a:pt x="76" y="2"/>
                                <a:pt x="74" y="2"/>
                                <a:pt x="73" y="2"/>
                              </a:cubicBezTo>
                              <a:cubicBezTo>
                                <a:pt x="73" y="2"/>
                                <a:pt x="73" y="2"/>
                                <a:pt x="73" y="2"/>
                              </a:cubicBezTo>
                              <a:cubicBezTo>
                                <a:pt x="59" y="2"/>
                                <a:pt x="45" y="3"/>
                                <a:pt x="30" y="3"/>
                              </a:cubicBezTo>
                              <a:cubicBezTo>
                                <a:pt x="30" y="3"/>
                                <a:pt x="30" y="3"/>
                                <a:pt x="29" y="3"/>
                              </a:cubicBezTo>
                              <a:cubicBezTo>
                                <a:pt x="27" y="3"/>
                                <a:pt x="24" y="4"/>
                                <a:pt x="22" y="5"/>
                              </a:cubicBezTo>
                              <a:cubicBezTo>
                                <a:pt x="20" y="5"/>
                                <a:pt x="18" y="6"/>
                                <a:pt x="17" y="6"/>
                              </a:cubicBezTo>
                              <a:cubicBezTo>
                                <a:pt x="16" y="6"/>
                                <a:pt x="16" y="6"/>
                                <a:pt x="16" y="6"/>
                              </a:cubicBezTo>
                              <a:cubicBezTo>
                                <a:pt x="17" y="6"/>
                                <a:pt x="17" y="6"/>
                                <a:pt x="18" y="6"/>
                              </a:cubicBezTo>
                              <a:cubicBezTo>
                                <a:pt x="17" y="4"/>
                                <a:pt x="9" y="3"/>
                                <a:pt x="6" y="2"/>
                              </a:cubicBezTo>
                              <a:cubicBezTo>
                                <a:pt x="6" y="3"/>
                                <a:pt x="5" y="3"/>
                                <a:pt x="5" y="3"/>
                              </a:cubicBezTo>
                              <a:cubicBezTo>
                                <a:pt x="4" y="4"/>
                                <a:pt x="2" y="5"/>
                                <a:pt x="2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9"/>
                                <a:pt x="1" y="19"/>
                                <a:pt x="0" y="21"/>
                              </a:cubicBezTo>
                              <a:cubicBezTo>
                                <a:pt x="0" y="18"/>
                                <a:pt x="0" y="16"/>
                                <a:pt x="0" y="16"/>
                              </a:cubicBezTo>
                              <a:cubicBezTo>
                                <a:pt x="0" y="16"/>
                                <a:pt x="0" y="17"/>
                                <a:pt x="0" y="18"/>
                              </a:cubicBezTo>
                              <a:cubicBezTo>
                                <a:pt x="0" y="21"/>
                                <a:pt x="0" y="25"/>
                                <a:pt x="0" y="29"/>
                              </a:cubicBezTo>
                              <a:cubicBezTo>
                                <a:pt x="0" y="29"/>
                                <a:pt x="0" y="29"/>
                                <a:pt x="0" y="27"/>
                              </a:cubicBezTo>
                              <a:cubicBezTo>
                                <a:pt x="0" y="31"/>
                                <a:pt x="0" y="40"/>
                                <a:pt x="0" y="40"/>
                              </a:cubicBezTo>
                              <a:cubicBezTo>
                                <a:pt x="0" y="40"/>
                                <a:pt x="0" y="40"/>
                                <a:pt x="0" y="40"/>
                              </a:cubicBezTo>
                              <a:cubicBezTo>
                                <a:pt x="0" y="41"/>
                                <a:pt x="0" y="48"/>
                                <a:pt x="1" y="52"/>
                              </a:cubicBezTo>
                              <a:cubicBezTo>
                                <a:pt x="0" y="51"/>
                                <a:pt x="0" y="51"/>
                                <a:pt x="0" y="51"/>
                              </a:cubicBezTo>
                              <a:cubicBezTo>
                                <a:pt x="1" y="54"/>
                                <a:pt x="1" y="54"/>
                                <a:pt x="1" y="59"/>
                              </a:cubicBezTo>
                              <a:cubicBezTo>
                                <a:pt x="1" y="60"/>
                                <a:pt x="1" y="60"/>
                                <a:pt x="1" y="60"/>
                              </a:cubicBezTo>
                              <a:cubicBezTo>
                                <a:pt x="1" y="60"/>
                                <a:pt x="1" y="60"/>
                                <a:pt x="1" y="59"/>
                              </a:cubicBezTo>
                              <a:cubicBezTo>
                                <a:pt x="1" y="62"/>
                                <a:pt x="1" y="62"/>
                                <a:pt x="1" y="66"/>
                              </a:cubicBezTo>
                              <a:cubicBezTo>
                                <a:pt x="1" y="65"/>
                                <a:pt x="1" y="65"/>
                                <a:pt x="1" y="65"/>
                              </a:cubicBezTo>
                              <a:cubicBezTo>
                                <a:pt x="1" y="68"/>
                                <a:pt x="1" y="68"/>
                                <a:pt x="1" y="70"/>
                              </a:cubicBezTo>
                              <a:cubicBezTo>
                                <a:pt x="1" y="73"/>
                                <a:pt x="1" y="78"/>
                                <a:pt x="1" y="78"/>
                              </a:cubicBezTo>
                              <a:cubicBezTo>
                                <a:pt x="1" y="79"/>
                                <a:pt x="1" y="81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2"/>
                              </a:cubicBezTo>
                              <a:cubicBezTo>
                                <a:pt x="1" y="89"/>
                                <a:pt x="1" y="92"/>
                                <a:pt x="1" y="96"/>
                              </a:cubicBezTo>
                              <a:cubicBezTo>
                                <a:pt x="1" y="97"/>
                                <a:pt x="1" y="97"/>
                                <a:pt x="1" y="97"/>
                              </a:cubicBezTo>
                              <a:cubicBezTo>
                                <a:pt x="1" y="92"/>
                                <a:pt x="1" y="89"/>
                                <a:pt x="1" y="88"/>
                              </a:cubicBezTo>
                              <a:cubicBezTo>
                                <a:pt x="1" y="88"/>
                                <a:pt x="1" y="90"/>
                                <a:pt x="0" y="90"/>
                              </a:cubicBezTo>
                              <a:cubicBezTo>
                                <a:pt x="0" y="90"/>
                                <a:pt x="0" y="90"/>
                                <a:pt x="0" y="89"/>
                              </a:cubicBezTo>
                              <a:cubicBezTo>
                                <a:pt x="0" y="92"/>
                                <a:pt x="1" y="98"/>
                                <a:pt x="1" y="102"/>
                              </a:cubicBezTo>
                              <a:cubicBezTo>
                                <a:pt x="1" y="103"/>
                                <a:pt x="1" y="103"/>
                                <a:pt x="1" y="103"/>
                              </a:cubicBezTo>
                              <a:cubicBezTo>
                                <a:pt x="1" y="102"/>
                                <a:pt x="1" y="102"/>
                                <a:pt x="1" y="102"/>
                              </a:cubicBezTo>
                              <a:cubicBezTo>
                                <a:pt x="1" y="103"/>
                                <a:pt x="1" y="104"/>
                                <a:pt x="1" y="105"/>
                              </a:cubicBezTo>
                              <a:cubicBezTo>
                                <a:pt x="1" y="106"/>
                                <a:pt x="1" y="107"/>
                                <a:pt x="1" y="108"/>
                              </a:cubicBezTo>
                              <a:cubicBezTo>
                                <a:pt x="0" y="109"/>
                                <a:pt x="1" y="113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1"/>
                                <a:pt x="1" y="110"/>
                                <a:pt x="1" y="108"/>
                              </a:cubicBezTo>
                              <a:cubicBezTo>
                                <a:pt x="1" y="109"/>
                                <a:pt x="1" y="111"/>
                                <a:pt x="1" y="113"/>
                              </a:cubicBezTo>
                              <a:cubicBezTo>
                                <a:pt x="1" y="114"/>
                                <a:pt x="2" y="115"/>
                                <a:pt x="2" y="116"/>
                              </a:cubicBezTo>
                              <a:cubicBezTo>
                                <a:pt x="1" y="119"/>
                                <a:pt x="1" y="124"/>
                                <a:pt x="1" y="125"/>
                              </a:cubicBezTo>
                              <a:cubicBezTo>
                                <a:pt x="1" y="132"/>
                                <a:pt x="1" y="140"/>
                                <a:pt x="2" y="144"/>
                              </a:cubicBezTo>
                              <a:cubicBezTo>
                                <a:pt x="2" y="146"/>
                                <a:pt x="2" y="146"/>
                                <a:pt x="2" y="147"/>
                              </a:cubicBezTo>
                              <a:cubicBezTo>
                                <a:pt x="1" y="146"/>
                                <a:pt x="1" y="145"/>
                                <a:pt x="1" y="144"/>
                              </a:cubicBezTo>
                              <a:cubicBezTo>
                                <a:pt x="2" y="148"/>
                                <a:pt x="2" y="155"/>
                                <a:pt x="2" y="156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9"/>
                              </a:cubicBezTo>
                              <a:cubicBezTo>
                                <a:pt x="2" y="159"/>
                                <a:pt x="2" y="159"/>
                                <a:pt x="2" y="159"/>
                              </a:cubicBezTo>
                              <a:cubicBezTo>
                                <a:pt x="1" y="171"/>
                                <a:pt x="3" y="178"/>
                                <a:pt x="2" y="191"/>
                              </a:cubicBezTo>
                              <a:cubicBezTo>
                                <a:pt x="2" y="191"/>
                                <a:pt x="2" y="191"/>
                                <a:pt x="2" y="191"/>
                              </a:cubicBezTo>
                              <a:cubicBezTo>
                                <a:pt x="2" y="206"/>
                                <a:pt x="3" y="223"/>
                                <a:pt x="3" y="238"/>
                              </a:cubicBezTo>
                              <a:cubicBezTo>
                                <a:pt x="3" y="242"/>
                                <a:pt x="3" y="243"/>
                                <a:pt x="3" y="246"/>
                              </a:cubicBezTo>
                              <a:cubicBezTo>
                                <a:pt x="3" y="247"/>
                                <a:pt x="3" y="247"/>
                                <a:pt x="3" y="247"/>
                              </a:cubicBezTo>
                              <a:cubicBezTo>
                                <a:pt x="3" y="251"/>
                                <a:pt x="3" y="251"/>
                                <a:pt x="3" y="251"/>
                              </a:cubicBezTo>
                              <a:cubicBezTo>
                                <a:pt x="4" y="258"/>
                                <a:pt x="2" y="262"/>
                                <a:pt x="3" y="270"/>
                              </a:cubicBezTo>
                              <a:cubicBezTo>
                                <a:pt x="4" y="269"/>
                                <a:pt x="4" y="269"/>
                                <a:pt x="4" y="269"/>
                              </a:cubicBezTo>
                              <a:cubicBezTo>
                                <a:pt x="4" y="271"/>
                                <a:pt x="4" y="273"/>
                                <a:pt x="4" y="275"/>
                              </a:cubicBezTo>
                              <a:cubicBezTo>
                                <a:pt x="4" y="275"/>
                                <a:pt x="4" y="275"/>
                                <a:pt x="5" y="275"/>
                              </a:cubicBezTo>
                              <a:cubicBezTo>
                                <a:pt x="5" y="275"/>
                                <a:pt x="5" y="275"/>
                                <a:pt x="6" y="275"/>
                              </a:cubicBezTo>
                              <a:cubicBezTo>
                                <a:pt x="6" y="275"/>
                                <a:pt x="6" y="276"/>
                                <a:pt x="6" y="276"/>
                              </a:cubicBezTo>
                              <a:cubicBezTo>
                                <a:pt x="5" y="277"/>
                                <a:pt x="5" y="277"/>
                                <a:pt x="5" y="277"/>
                              </a:cubicBezTo>
                              <a:cubicBezTo>
                                <a:pt x="5" y="277"/>
                                <a:pt x="4" y="276"/>
                                <a:pt x="4" y="276"/>
                              </a:cubicBezTo>
                              <a:cubicBezTo>
                                <a:pt x="4" y="276"/>
                                <a:pt x="4" y="276"/>
                                <a:pt x="4" y="276"/>
                              </a:cubicBezTo>
                              <a:cubicBezTo>
                                <a:pt x="4" y="277"/>
                                <a:pt x="4" y="277"/>
                                <a:pt x="4" y="277"/>
                              </a:cubicBezTo>
                              <a:cubicBezTo>
                                <a:pt x="4" y="278"/>
                                <a:pt x="4" y="278"/>
                                <a:pt x="4" y="278"/>
                              </a:cubicBezTo>
                              <a:cubicBezTo>
                                <a:pt x="4" y="279"/>
                                <a:pt x="4" y="279"/>
                                <a:pt x="4" y="279"/>
                              </a:cubicBezTo>
                              <a:cubicBezTo>
                                <a:pt x="4" y="279"/>
                                <a:pt x="4" y="280"/>
                                <a:pt x="4" y="280"/>
                              </a:cubicBezTo>
                              <a:cubicBezTo>
                                <a:pt x="4" y="280"/>
                                <a:pt x="4" y="280"/>
                                <a:pt x="4" y="280"/>
                              </a:cubicBezTo>
                              <a:cubicBezTo>
                                <a:pt x="4" y="281"/>
                                <a:pt x="4" y="281"/>
                                <a:pt x="4" y="281"/>
                              </a:cubicBezTo>
                              <a:cubicBezTo>
                                <a:pt x="5" y="280"/>
                                <a:pt x="5" y="280"/>
                                <a:pt x="6" y="279"/>
                              </a:cubicBezTo>
                              <a:cubicBezTo>
                                <a:pt x="7" y="279"/>
                                <a:pt x="7" y="279"/>
                                <a:pt x="8" y="279"/>
                              </a:cubicBezTo>
                              <a:cubicBezTo>
                                <a:pt x="8" y="279"/>
                                <a:pt x="8" y="279"/>
                                <a:pt x="9" y="279"/>
                              </a:cubicBezTo>
                              <a:cubicBezTo>
                                <a:pt x="8" y="281"/>
                                <a:pt x="8" y="283"/>
                                <a:pt x="9" y="284"/>
                              </a:cubicBezTo>
                              <a:cubicBezTo>
                                <a:pt x="10" y="284"/>
                                <a:pt x="10" y="284"/>
                                <a:pt x="10" y="284"/>
                              </a:cubicBezTo>
                              <a:cubicBezTo>
                                <a:pt x="10" y="283"/>
                                <a:pt x="10" y="283"/>
                                <a:pt x="10" y="282"/>
                              </a:cubicBezTo>
                              <a:cubicBezTo>
                                <a:pt x="10" y="282"/>
                                <a:pt x="10" y="282"/>
                                <a:pt x="10" y="282"/>
                              </a:cubicBezTo>
                              <a:cubicBezTo>
                                <a:pt x="11" y="284"/>
                                <a:pt x="11" y="284"/>
                                <a:pt x="12" y="285"/>
                              </a:cubicBezTo>
                              <a:cubicBezTo>
                                <a:pt x="12" y="285"/>
                                <a:pt x="13" y="285"/>
                                <a:pt x="13" y="285"/>
                              </a:cubicBezTo>
                              <a:cubicBezTo>
                                <a:pt x="14" y="284"/>
                                <a:pt x="14" y="283"/>
                                <a:pt x="15" y="282"/>
                              </a:cubicBezTo>
                              <a:cubicBezTo>
                                <a:pt x="16" y="282"/>
                                <a:pt x="16" y="282"/>
                                <a:pt x="16" y="282"/>
                              </a:cubicBezTo>
                              <a:cubicBezTo>
                                <a:pt x="16" y="286"/>
                                <a:pt x="13" y="286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4" y="289"/>
                              </a:cubicBezTo>
                              <a:cubicBezTo>
                                <a:pt x="16" y="289"/>
                                <a:pt x="18" y="290"/>
                                <a:pt x="21" y="290"/>
                              </a:cubicBezTo>
                              <a:cubicBezTo>
                                <a:pt x="24" y="291"/>
                                <a:pt x="27" y="292"/>
                                <a:pt x="30" y="292"/>
                              </a:cubicBezTo>
                              <a:cubicBezTo>
                                <a:pt x="31" y="292"/>
                                <a:pt x="32" y="291"/>
                                <a:pt x="33" y="291"/>
                              </a:cubicBezTo>
                              <a:cubicBezTo>
                                <a:pt x="36" y="291"/>
                                <a:pt x="37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90"/>
                                <a:pt x="39" y="290"/>
                                <a:pt x="38" y="290"/>
                              </a:cubicBezTo>
                              <a:cubicBezTo>
                                <a:pt x="38" y="290"/>
                                <a:pt x="38" y="290"/>
                                <a:pt x="38" y="290"/>
                              </a:cubicBezTo>
                              <a:cubicBezTo>
                                <a:pt x="44" y="291"/>
                                <a:pt x="53" y="291"/>
                                <a:pt x="60" y="292"/>
                              </a:cubicBezTo>
                              <a:cubicBezTo>
                                <a:pt x="60" y="292"/>
                                <a:pt x="60" y="292"/>
                                <a:pt x="60" y="292"/>
                              </a:cubicBezTo>
                              <a:cubicBezTo>
                                <a:pt x="61" y="292"/>
                                <a:pt x="61" y="292"/>
                                <a:pt x="62" y="292"/>
                              </a:cubicBezTo>
                              <a:cubicBezTo>
                                <a:pt x="62" y="292"/>
                                <a:pt x="62" y="292"/>
                                <a:pt x="62" y="292"/>
                              </a:cubicBezTo>
                              <a:cubicBezTo>
                                <a:pt x="65" y="292"/>
                                <a:pt x="65" y="292"/>
                                <a:pt x="65" y="292"/>
                              </a:cubicBezTo>
                              <a:cubicBezTo>
                                <a:pt x="64" y="292"/>
                                <a:pt x="65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cubicBezTo>
                                <a:pt x="64" y="292"/>
                                <a:pt x="65" y="293"/>
                                <a:pt x="66" y="293"/>
                              </a:cubicBezTo>
                              <a:cubicBezTo>
                                <a:pt x="68" y="293"/>
                                <a:pt x="69" y="292"/>
                                <a:pt x="70" y="292"/>
                              </a:cubicBezTo>
                              <a:cubicBezTo>
                                <a:pt x="71" y="292"/>
                                <a:pt x="72" y="292"/>
                                <a:pt x="72" y="292"/>
                              </a:cubicBezTo>
                              <a:cubicBezTo>
                                <a:pt x="73" y="292"/>
                                <a:pt x="74" y="292"/>
                                <a:pt x="74" y="292"/>
                              </a:cubicBezTo>
                              <a:cubicBezTo>
                                <a:pt x="74" y="292"/>
                                <a:pt x="74" y="292"/>
                                <a:pt x="74" y="292"/>
                              </a:cubicBezTo>
                              <a:cubicBezTo>
                                <a:pt x="79" y="292"/>
                                <a:pt x="77" y="292"/>
                                <a:pt x="78" y="292"/>
                              </a:cubicBezTo>
                              <a:cubicBezTo>
                                <a:pt x="79" y="292"/>
                                <a:pt x="80" y="292"/>
                                <a:pt x="81" y="292"/>
                              </a:cubicBezTo>
                              <a:cubicBezTo>
                                <a:pt x="84" y="293"/>
                                <a:pt x="84" y="293"/>
                                <a:pt x="84" y="293"/>
                              </a:cubicBezTo>
                              <a:cubicBezTo>
                                <a:pt x="85" y="292"/>
                                <a:pt x="85" y="292"/>
                                <a:pt x="85" y="292"/>
                              </a:cubicBezTo>
                              <a:cubicBezTo>
                                <a:pt x="85" y="292"/>
                                <a:pt x="87" y="292"/>
                                <a:pt x="87" y="292"/>
                              </a:cubicBezTo>
                              <a:cubicBezTo>
                                <a:pt x="89" y="292"/>
                                <a:pt x="86" y="292"/>
                                <a:pt x="88" y="292"/>
                              </a:cubicBezTo>
                              <a:cubicBezTo>
                                <a:pt x="89" y="292"/>
                                <a:pt x="91" y="292"/>
                                <a:pt x="92" y="292"/>
                              </a:cubicBezTo>
                              <a:cubicBezTo>
                                <a:pt x="93" y="292"/>
                                <a:pt x="93" y="292"/>
                                <a:pt x="94" y="292"/>
                              </a:cubicBezTo>
                              <a:cubicBezTo>
                                <a:pt x="94" y="292"/>
                                <a:pt x="94" y="292"/>
                                <a:pt x="95" y="292"/>
                              </a:cubicBezTo>
                              <a:cubicBezTo>
                                <a:pt x="97" y="292"/>
                                <a:pt x="98" y="292"/>
                                <a:pt x="99" y="292"/>
                              </a:cubicBezTo>
                              <a:cubicBezTo>
                                <a:pt x="100" y="292"/>
                                <a:pt x="95" y="292"/>
                                <a:pt x="99" y="292"/>
                              </a:cubicBezTo>
                              <a:cubicBezTo>
                                <a:pt x="100" y="292"/>
                                <a:pt x="100" y="292"/>
                                <a:pt x="101" y="292"/>
                              </a:cubicBezTo>
                              <a:cubicBezTo>
                                <a:pt x="102" y="292"/>
                                <a:pt x="102" y="292"/>
                                <a:pt x="103" y="292"/>
                              </a:cubicBezTo>
                              <a:cubicBezTo>
                                <a:pt x="104" y="292"/>
                                <a:pt x="105" y="292"/>
                                <a:pt x="105" y="292"/>
                              </a:cubicBezTo>
                              <a:cubicBezTo>
                                <a:pt x="106" y="292"/>
                                <a:pt x="107" y="292"/>
                                <a:pt x="108" y="292"/>
                              </a:cubicBezTo>
                              <a:cubicBezTo>
                                <a:pt x="108" y="292"/>
                                <a:pt x="109" y="292"/>
                                <a:pt x="109" y="292"/>
                              </a:cubicBezTo>
                              <a:cubicBezTo>
                                <a:pt x="110" y="292"/>
                                <a:pt x="111" y="293"/>
                                <a:pt x="112" y="293"/>
                              </a:cubicBezTo>
                              <a:cubicBezTo>
                                <a:pt x="113" y="293"/>
                                <a:pt x="114" y="293"/>
                                <a:pt x="115" y="293"/>
                              </a:cubicBezTo>
                              <a:cubicBezTo>
                                <a:pt x="115" y="293"/>
                                <a:pt x="116" y="293"/>
                                <a:pt x="116" y="293"/>
                              </a:cubicBezTo>
                              <a:cubicBezTo>
                                <a:pt x="116" y="292"/>
                                <a:pt x="118" y="292"/>
                                <a:pt x="121" y="292"/>
                              </a:cubicBezTo>
                              <a:cubicBezTo>
                                <a:pt x="121" y="292"/>
                                <a:pt x="122" y="292"/>
                                <a:pt x="122" y="292"/>
                              </a:cubicBezTo>
                              <a:cubicBezTo>
                                <a:pt x="122" y="292"/>
                                <a:pt x="122" y="292"/>
                                <a:pt x="122" y="292"/>
                              </a:cubicBezTo>
                              <a:cubicBezTo>
                                <a:pt x="126" y="292"/>
                                <a:pt x="135" y="292"/>
                                <a:pt x="141" y="293"/>
                              </a:cubicBezTo>
                              <a:cubicBezTo>
                                <a:pt x="143" y="292"/>
                                <a:pt x="147" y="292"/>
                                <a:pt x="149" y="292"/>
                              </a:cubicBezTo>
                              <a:cubicBezTo>
                                <a:pt x="149" y="293"/>
                                <a:pt x="148" y="293"/>
                                <a:pt x="147" y="293"/>
                              </a:cubicBezTo>
                              <a:cubicBezTo>
                                <a:pt x="150" y="293"/>
                                <a:pt x="150" y="293"/>
                                <a:pt x="150" y="293"/>
                              </a:cubicBezTo>
                              <a:cubicBezTo>
                                <a:pt x="151" y="293"/>
                                <a:pt x="152" y="293"/>
                                <a:pt x="154" y="293"/>
                              </a:cubicBezTo>
                              <a:cubicBezTo>
                                <a:pt x="153" y="293"/>
                                <a:pt x="153" y="293"/>
                                <a:pt x="153" y="293"/>
                              </a:cubicBezTo>
                              <a:cubicBezTo>
                                <a:pt x="156" y="293"/>
                                <a:pt x="159" y="293"/>
                                <a:pt x="163" y="293"/>
                              </a:cubicBezTo>
                              <a:cubicBezTo>
                                <a:pt x="164" y="293"/>
                                <a:pt x="165" y="293"/>
                                <a:pt x="167" y="293"/>
                              </a:cubicBezTo>
                              <a:cubicBezTo>
                                <a:pt x="167" y="293"/>
                                <a:pt x="165" y="292"/>
                                <a:pt x="165" y="292"/>
                              </a:cubicBezTo>
                              <a:cubicBezTo>
                                <a:pt x="166" y="292"/>
                                <a:pt x="167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7" y="292"/>
                              </a:cubicBezTo>
                              <a:cubicBezTo>
                                <a:pt x="168" y="292"/>
                                <a:pt x="168" y="292"/>
                                <a:pt x="169" y="292"/>
                              </a:cubicBezTo>
                              <a:cubicBezTo>
                                <a:pt x="169" y="292"/>
                                <a:pt x="170" y="292"/>
                                <a:pt x="170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9" y="292"/>
                                <a:pt x="169" y="292"/>
                                <a:pt x="169" y="292"/>
                              </a:cubicBezTo>
                              <a:cubicBezTo>
                                <a:pt x="170" y="292"/>
                                <a:pt x="170" y="292"/>
                                <a:pt x="171" y="292"/>
                              </a:cubicBezTo>
                              <a:cubicBezTo>
                                <a:pt x="171" y="292"/>
                                <a:pt x="171" y="292"/>
                                <a:pt x="171" y="292"/>
                              </a:cubicBezTo>
                              <a:cubicBezTo>
                                <a:pt x="171" y="292"/>
                                <a:pt x="172" y="292"/>
                                <a:pt x="172" y="293"/>
                              </a:cubicBezTo>
                              <a:cubicBezTo>
                                <a:pt x="172" y="293"/>
                                <a:pt x="172" y="293"/>
                                <a:pt x="172" y="293"/>
                              </a:cubicBezTo>
                              <a:cubicBezTo>
                                <a:pt x="172" y="293"/>
                                <a:pt x="171" y="293"/>
                                <a:pt x="171" y="293"/>
                              </a:cubicBezTo>
                              <a:cubicBezTo>
                                <a:pt x="171" y="293"/>
                                <a:pt x="170" y="293"/>
                                <a:pt x="170" y="293"/>
                              </a:cubicBezTo>
                              <a:cubicBezTo>
                                <a:pt x="170" y="293"/>
                                <a:pt x="170" y="293"/>
                                <a:pt x="169" y="293"/>
                              </a:cubicBezTo>
                              <a:cubicBezTo>
                                <a:pt x="172" y="293"/>
                                <a:pt x="174" y="293"/>
                                <a:pt x="175" y="293"/>
                              </a:cubicBezTo>
                              <a:cubicBezTo>
                                <a:pt x="175" y="293"/>
                                <a:pt x="175" y="293"/>
                                <a:pt x="177" y="293"/>
                              </a:cubicBezTo>
                              <a:cubicBezTo>
                                <a:pt x="177" y="293"/>
                                <a:pt x="177" y="293"/>
                                <a:pt x="177" y="293"/>
                              </a:cubicBezTo>
                              <a:cubicBezTo>
                                <a:pt x="181" y="293"/>
                                <a:pt x="178" y="293"/>
                                <a:pt x="181" y="293"/>
                              </a:cubicBezTo>
                              <a:cubicBezTo>
                                <a:pt x="182" y="293"/>
                                <a:pt x="184" y="293"/>
                                <a:pt x="185" y="293"/>
                              </a:cubicBezTo>
                              <a:cubicBezTo>
                                <a:pt x="186" y="293"/>
                                <a:pt x="186" y="293"/>
                                <a:pt x="187" y="293"/>
                              </a:cubicBezTo>
                              <a:cubicBezTo>
                                <a:pt x="187" y="293"/>
                                <a:pt x="187" y="293"/>
                                <a:pt x="187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90" y="292"/>
                                <a:pt x="193" y="292"/>
                                <a:pt x="198" y="292"/>
                              </a:cubicBezTo>
                              <a:cubicBezTo>
                                <a:pt x="201" y="292"/>
                                <a:pt x="204" y="292"/>
                                <a:pt x="207" y="292"/>
                              </a:cubicBezTo>
                              <a:cubicBezTo>
                                <a:pt x="210" y="292"/>
                                <a:pt x="213" y="292"/>
                                <a:pt x="216" y="292"/>
                              </a:cubicBezTo>
                              <a:cubicBezTo>
                                <a:pt x="218" y="292"/>
                                <a:pt x="219" y="292"/>
                                <a:pt x="220" y="292"/>
                              </a:cubicBezTo>
                              <a:cubicBezTo>
                                <a:pt x="220" y="291"/>
                                <a:pt x="220" y="292"/>
                                <a:pt x="220" y="291"/>
                              </a:cubicBezTo>
                              <a:cubicBezTo>
                                <a:pt x="221" y="291"/>
                                <a:pt x="223" y="292"/>
                                <a:pt x="224" y="292"/>
                              </a:cubicBezTo>
                              <a:cubicBezTo>
                                <a:pt x="225" y="292"/>
                                <a:pt x="227" y="291"/>
                                <a:pt x="229" y="289"/>
                              </a:cubicBezTo>
                              <a:cubicBezTo>
                                <a:pt x="227" y="288"/>
                                <a:pt x="226" y="287"/>
                                <a:pt x="225" y="286"/>
                              </a:cubicBezTo>
                              <a:cubicBezTo>
                                <a:pt x="225" y="285"/>
                                <a:pt x="225" y="285"/>
                                <a:pt x="226" y="285"/>
                              </a:cubicBezTo>
                              <a:cubicBezTo>
                                <a:pt x="227" y="285"/>
                                <a:pt x="227" y="285"/>
                                <a:pt x="228" y="285"/>
                              </a:cubicBezTo>
                              <a:cubicBezTo>
                                <a:pt x="228" y="285"/>
                                <a:pt x="229" y="285"/>
                                <a:pt x="229" y="285"/>
                              </a:cubicBezTo>
                              <a:cubicBezTo>
                                <a:pt x="229" y="285"/>
                                <a:pt x="230" y="285"/>
                                <a:pt x="230" y="285"/>
                              </a:cubicBezTo>
                              <a:cubicBezTo>
                                <a:pt x="231" y="285"/>
                                <a:pt x="231" y="285"/>
                                <a:pt x="232" y="285"/>
                              </a:cubicBezTo>
                              <a:cubicBezTo>
                                <a:pt x="236" y="286"/>
                                <a:pt x="245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1"/>
                                <a:pt x="246" y="290"/>
                                <a:pt x="247" y="291"/>
                              </a:cubicBezTo>
                              <a:cubicBezTo>
                                <a:pt x="248" y="292"/>
                                <a:pt x="248" y="292"/>
                                <a:pt x="249" y="292"/>
                              </a:cubicBezTo>
                              <a:cubicBezTo>
                                <a:pt x="250" y="291"/>
                                <a:pt x="250" y="291"/>
                                <a:pt x="250" y="290"/>
                              </a:cubicBezTo>
                              <a:cubicBezTo>
                                <a:pt x="249" y="290"/>
                                <a:pt x="249" y="289"/>
                                <a:pt x="249" y="289"/>
                              </a:cubicBezTo>
                              <a:cubicBezTo>
                                <a:pt x="249" y="289"/>
                                <a:pt x="249" y="289"/>
                                <a:pt x="249" y="289"/>
                              </a:cubicBezTo>
                              <a:cubicBezTo>
                                <a:pt x="251" y="289"/>
                                <a:pt x="254" y="290"/>
                                <a:pt x="254" y="290"/>
                              </a:cubicBezTo>
                              <a:cubicBezTo>
                                <a:pt x="255" y="290"/>
                                <a:pt x="255" y="289"/>
                                <a:pt x="256" y="289"/>
                              </a:cubicBezTo>
                              <a:cubicBezTo>
                                <a:pt x="256" y="290"/>
                                <a:pt x="257" y="290"/>
                                <a:pt x="259" y="291"/>
                              </a:cubicBezTo>
                              <a:cubicBezTo>
                                <a:pt x="258" y="292"/>
                                <a:pt x="258" y="292"/>
                                <a:pt x="258" y="292"/>
                              </a:cubicBezTo>
                              <a:cubicBezTo>
                                <a:pt x="259" y="293"/>
                                <a:pt x="260" y="293"/>
                                <a:pt x="261" y="293"/>
                              </a:cubicBezTo>
                              <a:cubicBezTo>
                                <a:pt x="264" y="293"/>
                                <a:pt x="267" y="293"/>
                                <a:pt x="270" y="293"/>
                              </a:cubicBezTo>
                              <a:cubicBezTo>
                                <a:pt x="274" y="292"/>
                                <a:pt x="277" y="291"/>
                                <a:pt x="277" y="289"/>
                              </a:cubicBezTo>
                              <a:cubicBezTo>
                                <a:pt x="278" y="290"/>
                                <a:pt x="278" y="290"/>
                                <a:pt x="279" y="290"/>
                              </a:cubicBezTo>
                              <a:cubicBezTo>
                                <a:pt x="282" y="286"/>
                                <a:pt x="288" y="281"/>
                                <a:pt x="293" y="277"/>
                              </a:cubicBezTo>
                              <a:cubicBezTo>
                                <a:pt x="295" y="278"/>
                                <a:pt x="296" y="277"/>
                                <a:pt x="297" y="279"/>
                              </a:cubicBezTo>
                              <a:cubicBezTo>
                                <a:pt x="297" y="279"/>
                                <a:pt x="298" y="284"/>
                                <a:pt x="298" y="288"/>
                              </a:cubicBezTo>
                              <a:cubicBezTo>
                                <a:pt x="299" y="286"/>
                                <a:pt x="299" y="285"/>
                                <a:pt x="299" y="285"/>
                              </a:cubicBezTo>
                              <a:cubicBezTo>
                                <a:pt x="299" y="285"/>
                                <a:pt x="299" y="285"/>
                                <a:pt x="299" y="285"/>
                              </a:cubicBezTo>
                              <a:cubicBezTo>
                                <a:pt x="299" y="284"/>
                                <a:pt x="299" y="283"/>
                                <a:pt x="299" y="283"/>
                              </a:cubicBezTo>
                              <a:cubicBezTo>
                                <a:pt x="299" y="283"/>
                                <a:pt x="299" y="285"/>
                                <a:pt x="299" y="286"/>
                              </a:cubicBezTo>
                              <a:cubicBezTo>
                                <a:pt x="299" y="281"/>
                                <a:pt x="299" y="278"/>
                                <a:pt x="299" y="273"/>
                              </a:cubicBezTo>
                              <a:cubicBezTo>
                                <a:pt x="299" y="273"/>
                                <a:pt x="299" y="274"/>
                                <a:pt x="299" y="274"/>
                              </a:cubicBezTo>
                              <a:cubicBezTo>
                                <a:pt x="299" y="274"/>
                                <a:pt x="299" y="274"/>
                                <a:pt x="299" y="274"/>
                              </a:cubicBezTo>
                              <a:cubicBezTo>
                                <a:pt x="299" y="266"/>
                                <a:pt x="299" y="270"/>
                                <a:pt x="299" y="265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1"/>
                              </a:cubicBezTo>
                              <a:cubicBezTo>
                                <a:pt x="299" y="260"/>
                                <a:pt x="299" y="259"/>
                                <a:pt x="299" y="259"/>
                              </a:cubicBezTo>
                              <a:cubicBezTo>
                                <a:pt x="299" y="259"/>
                                <a:pt x="299" y="261"/>
                                <a:pt x="299" y="261"/>
                              </a:cubicBezTo>
                              <a:cubicBezTo>
                                <a:pt x="299" y="257"/>
                                <a:pt x="300" y="252"/>
                                <a:pt x="300" y="250"/>
                              </a:cubicBezTo>
                              <a:cubicBezTo>
                                <a:pt x="300" y="252"/>
                                <a:pt x="300" y="252"/>
                                <a:pt x="300" y="252"/>
                              </a:cubicBezTo>
                              <a:cubicBezTo>
                                <a:pt x="300" y="251"/>
                                <a:pt x="300" y="250"/>
                                <a:pt x="300" y="248"/>
                              </a:cubicBezTo>
                              <a:cubicBezTo>
                                <a:pt x="300" y="250"/>
                                <a:pt x="300" y="250"/>
                                <a:pt x="300" y="250"/>
                              </a:cubicBezTo>
                              <a:cubicBezTo>
                                <a:pt x="300" y="248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299" y="247"/>
                              </a:cubicBezTo>
                              <a:cubicBezTo>
                                <a:pt x="299" y="247"/>
                                <a:pt x="299" y="247"/>
                                <a:pt x="299" y="247"/>
                              </a:cubicBezTo>
                              <a:cubicBezTo>
                                <a:pt x="299" y="247"/>
                                <a:pt x="299" y="246"/>
                                <a:pt x="299" y="245"/>
                              </a:cubicBezTo>
                              <a:cubicBezTo>
                                <a:pt x="299" y="243"/>
                                <a:pt x="299" y="239"/>
                                <a:pt x="299" y="239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300" y="241"/>
                                <a:pt x="300" y="241"/>
                                <a:pt x="300" y="241"/>
                              </a:cubicBezTo>
                              <a:cubicBezTo>
                                <a:pt x="300" y="241"/>
                                <a:pt x="300" y="241"/>
                                <a:pt x="300" y="242"/>
                              </a:cubicBezTo>
                              <a:cubicBezTo>
                                <a:pt x="300" y="241"/>
                                <a:pt x="300" y="240"/>
                                <a:pt x="300" y="239"/>
                              </a:cubicBezTo>
                              <a:cubicBezTo>
                                <a:pt x="300" y="239"/>
                                <a:pt x="300" y="239"/>
                                <a:pt x="300" y="239"/>
                              </a:cubicBezTo>
                              <a:cubicBezTo>
                                <a:pt x="300" y="239"/>
                                <a:pt x="300" y="240"/>
                                <a:pt x="300" y="240"/>
                              </a:cubicBezTo>
                              <a:cubicBezTo>
                                <a:pt x="300" y="234"/>
                                <a:pt x="299" y="237"/>
                                <a:pt x="300" y="231"/>
                              </a:cubicBezTo>
                              <a:cubicBezTo>
                                <a:pt x="300" y="231"/>
                                <a:pt x="300" y="231"/>
                                <a:pt x="300" y="231"/>
                              </a:cubicBezTo>
                              <a:cubicBezTo>
                                <a:pt x="300" y="231"/>
                                <a:pt x="300" y="230"/>
                                <a:pt x="300" y="229"/>
                              </a:cubicBezTo>
                              <a:cubicBezTo>
                                <a:pt x="300" y="230"/>
                                <a:pt x="300" y="230"/>
                                <a:pt x="300" y="230"/>
                              </a:cubicBezTo>
                              <a:cubicBezTo>
                                <a:pt x="300" y="230"/>
                                <a:pt x="300" y="229"/>
                                <a:pt x="299" y="228"/>
                              </a:cubicBezTo>
                              <a:cubicBezTo>
                                <a:pt x="300" y="224"/>
                                <a:pt x="299" y="223"/>
                                <a:pt x="299" y="221"/>
                              </a:cubicBezTo>
                              <a:cubicBezTo>
                                <a:pt x="299" y="224"/>
                                <a:pt x="299" y="224"/>
                                <a:pt x="299" y="224"/>
                              </a:cubicBezTo>
                              <a:cubicBezTo>
                                <a:pt x="299" y="223"/>
                                <a:pt x="299" y="221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9"/>
                              </a:cubicBezTo>
                              <a:cubicBezTo>
                                <a:pt x="299" y="216"/>
                                <a:pt x="300" y="212"/>
                                <a:pt x="299" y="209"/>
                              </a:cubicBezTo>
                              <a:cubicBezTo>
                                <a:pt x="300" y="207"/>
                                <a:pt x="300" y="208"/>
                                <a:pt x="300" y="207"/>
                              </a:cubicBezTo>
                              <a:cubicBezTo>
                                <a:pt x="300" y="202"/>
                                <a:pt x="300" y="202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5"/>
                              </a:cubicBezTo>
                              <a:cubicBezTo>
                                <a:pt x="300" y="203"/>
                                <a:pt x="300" y="203"/>
                                <a:pt x="300" y="203"/>
                              </a:cubicBezTo>
                              <a:cubicBezTo>
                                <a:pt x="299" y="198"/>
                                <a:pt x="299" y="198"/>
                                <a:pt x="299" y="198"/>
                              </a:cubicBezTo>
                              <a:cubicBezTo>
                                <a:pt x="299" y="200"/>
                                <a:pt x="300" y="203"/>
                                <a:pt x="299" y="204"/>
                              </a:cubicBezTo>
                              <a:cubicBezTo>
                                <a:pt x="299" y="203"/>
                                <a:pt x="299" y="202"/>
                                <a:pt x="299" y="202"/>
                              </a:cubicBezTo>
                              <a:cubicBezTo>
                                <a:pt x="299" y="202"/>
                                <a:pt x="299" y="203"/>
                                <a:pt x="299" y="203"/>
                              </a:cubicBezTo>
                              <a:cubicBezTo>
                                <a:pt x="300" y="200"/>
                                <a:pt x="299" y="197"/>
                                <a:pt x="299" y="193"/>
                              </a:cubicBezTo>
                              <a:cubicBezTo>
                                <a:pt x="300" y="193"/>
                                <a:pt x="300" y="193"/>
                                <a:pt x="300" y="193"/>
                              </a:cubicBezTo>
                              <a:cubicBezTo>
                                <a:pt x="300" y="187"/>
                                <a:pt x="300" y="182"/>
                                <a:pt x="300" y="175"/>
                              </a:cubicBezTo>
                              <a:cubicBezTo>
                                <a:pt x="300" y="177"/>
                                <a:pt x="300" y="177"/>
                                <a:pt x="300" y="177"/>
                              </a:cubicBezTo>
                              <a:cubicBezTo>
                                <a:pt x="299" y="176"/>
                                <a:pt x="300" y="172"/>
                                <a:pt x="300" y="170"/>
                              </a:cubicBezTo>
                              <a:cubicBezTo>
                                <a:pt x="300" y="170"/>
                                <a:pt x="300" y="170"/>
                                <a:pt x="300" y="170"/>
                              </a:cubicBezTo>
                              <a:cubicBezTo>
                                <a:pt x="300" y="170"/>
                                <a:pt x="300" y="169"/>
                                <a:pt x="300" y="168"/>
                              </a:cubicBezTo>
                              <a:cubicBezTo>
                                <a:pt x="300" y="168"/>
                                <a:pt x="300" y="168"/>
                                <a:pt x="300" y="168"/>
                              </a:cubicBezTo>
                              <a:cubicBezTo>
                                <a:pt x="300" y="168"/>
                                <a:pt x="300" y="162"/>
                                <a:pt x="300" y="161"/>
                              </a:cubicBezTo>
                              <a:cubicBezTo>
                                <a:pt x="300" y="158"/>
                                <a:pt x="300" y="158"/>
                                <a:pt x="300" y="158"/>
                              </a:cubicBezTo>
                              <a:cubicBezTo>
                                <a:pt x="300" y="152"/>
                                <a:pt x="299" y="151"/>
                                <a:pt x="299" y="145"/>
                              </a:cubicBezTo>
                              <a:cubicBezTo>
                                <a:pt x="299" y="145"/>
                                <a:pt x="299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8"/>
                              </a:cubicBezTo>
                              <a:cubicBezTo>
                                <a:pt x="300" y="146"/>
                                <a:pt x="300" y="144"/>
                                <a:pt x="300" y="144"/>
                              </a:cubicBezTo>
                              <a:cubicBezTo>
                                <a:pt x="300" y="143"/>
                                <a:pt x="299" y="139"/>
                                <a:pt x="300" y="137"/>
                              </a:cubicBezTo>
                              <a:cubicBezTo>
                                <a:pt x="300" y="136"/>
                                <a:pt x="299" y="136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1"/>
                                <a:pt x="299" y="131"/>
                              </a:cubicBezTo>
                              <a:cubicBezTo>
                                <a:pt x="299" y="131"/>
                                <a:pt x="299" y="131"/>
                                <a:pt x="299" y="132"/>
                              </a:cubicBezTo>
                              <a:cubicBezTo>
                                <a:pt x="300" y="126"/>
                                <a:pt x="299" y="115"/>
                                <a:pt x="300" y="110"/>
                              </a:cubicBezTo>
                              <a:cubicBezTo>
                                <a:pt x="300" y="105"/>
                                <a:pt x="299" y="100"/>
                                <a:pt x="299" y="96"/>
                              </a:cubicBezTo>
                              <a:cubicBezTo>
                                <a:pt x="299" y="96"/>
                                <a:pt x="300" y="96"/>
                                <a:pt x="299" y="97"/>
                              </a:cubicBezTo>
                              <a:cubicBezTo>
                                <a:pt x="300" y="91"/>
                                <a:pt x="299" y="93"/>
                                <a:pt x="299" y="87"/>
                              </a:cubicBezTo>
                              <a:cubicBezTo>
                                <a:pt x="299" y="87"/>
                                <a:pt x="299" y="86"/>
                                <a:pt x="299" y="86"/>
                              </a:cubicBezTo>
                              <a:cubicBezTo>
                                <a:pt x="299" y="86"/>
                                <a:pt x="299" y="87"/>
                                <a:pt x="299" y="88"/>
                              </a:cubicBezTo>
                              <a:cubicBezTo>
                                <a:pt x="299" y="88"/>
                                <a:pt x="299" y="89"/>
                                <a:pt x="299" y="89"/>
                              </a:cubicBezTo>
                              <a:cubicBezTo>
                                <a:pt x="299" y="89"/>
                                <a:pt x="299" y="89"/>
                                <a:pt x="299" y="89"/>
                              </a:cubicBezTo>
                              <a:cubicBezTo>
                                <a:pt x="300" y="88"/>
                                <a:pt x="299" y="81"/>
                                <a:pt x="300" y="77"/>
                              </a:cubicBezTo>
                              <a:cubicBezTo>
                                <a:pt x="300" y="78"/>
                                <a:pt x="300" y="78"/>
                                <a:pt x="300" y="78"/>
                              </a:cubicBezTo>
                              <a:cubicBezTo>
                                <a:pt x="300" y="75"/>
                                <a:pt x="299" y="70"/>
                                <a:pt x="299" y="65"/>
                              </a:cubicBezTo>
                              <a:cubicBezTo>
                                <a:pt x="299" y="65"/>
                                <a:pt x="299" y="65"/>
                                <a:pt x="299" y="65"/>
                              </a:cubicBezTo>
                              <a:cubicBezTo>
                                <a:pt x="299" y="65"/>
                                <a:pt x="300" y="65"/>
                                <a:pt x="300" y="65"/>
                              </a:cubicBezTo>
                              <a:cubicBezTo>
                                <a:pt x="299" y="62"/>
                                <a:pt x="299" y="55"/>
                                <a:pt x="299" y="50"/>
                              </a:cubicBezTo>
                              <a:cubicBezTo>
                                <a:pt x="299" y="51"/>
                                <a:pt x="299" y="52"/>
                                <a:pt x="299" y="52"/>
                              </a:cubicBezTo>
                              <a:cubicBezTo>
                                <a:pt x="299" y="52"/>
                                <a:pt x="299" y="52"/>
                                <a:pt x="299" y="51"/>
                              </a:cubicBezTo>
                              <a:cubicBezTo>
                                <a:pt x="299" y="49"/>
                                <a:pt x="299" y="52"/>
                                <a:pt x="299" y="47"/>
                              </a:cubicBezTo>
                              <a:cubicBezTo>
                                <a:pt x="299" y="46"/>
                                <a:pt x="299" y="43"/>
                                <a:pt x="299" y="42"/>
                              </a:cubicBezTo>
                              <a:cubicBezTo>
                                <a:pt x="299" y="47"/>
                                <a:pt x="299" y="47"/>
                                <a:pt x="299" y="47"/>
                              </a:cubicBezTo>
                              <a:cubicBezTo>
                                <a:pt x="300" y="44"/>
                                <a:pt x="299" y="41"/>
                                <a:pt x="299" y="39"/>
                              </a:cubicBezTo>
                              <a:cubicBezTo>
                                <a:pt x="299" y="39"/>
                                <a:pt x="299" y="39"/>
                                <a:pt x="299" y="39"/>
                              </a:cubicBezTo>
                              <a:cubicBezTo>
                                <a:pt x="299" y="33"/>
                                <a:pt x="299" y="33"/>
                                <a:pt x="299" y="26"/>
                              </a:cubicBezTo>
                              <a:cubicBezTo>
                                <a:pt x="299" y="26"/>
                                <a:pt x="299" y="26"/>
                                <a:pt x="299" y="26"/>
                              </a:cubicBezTo>
                              <a:cubicBezTo>
                                <a:pt x="298" y="23"/>
                                <a:pt x="299" y="23"/>
                                <a:pt x="299" y="19"/>
                              </a:cubicBezTo>
                              <a:cubicBezTo>
                                <a:pt x="299" y="18"/>
                                <a:pt x="299" y="18"/>
                                <a:pt x="299" y="18"/>
                              </a:cubicBezTo>
                              <a:cubicBezTo>
                                <a:pt x="299" y="17"/>
                                <a:pt x="299" y="14"/>
                                <a:pt x="299" y="10"/>
                              </a:cubicBezTo>
                              <a:cubicBezTo>
                                <a:pt x="298" y="11"/>
                                <a:pt x="298" y="11"/>
                                <a:pt x="298" y="11"/>
                              </a:cubicBezTo>
                              <a:cubicBezTo>
                                <a:pt x="298" y="11"/>
                                <a:pt x="297" y="11"/>
                                <a:pt x="297" y="11"/>
                              </a:cubicBezTo>
                              <a:cubicBezTo>
                                <a:pt x="297" y="11"/>
                                <a:pt x="297" y="11"/>
                                <a:pt x="297" y="11"/>
                              </a:cubicBezTo>
                              <a:cubicBezTo>
                                <a:pt x="296" y="10"/>
                                <a:pt x="295" y="9"/>
                                <a:pt x="293" y="7"/>
                              </a:cubicBezTo>
                              <a:cubicBezTo>
                                <a:pt x="295" y="7"/>
                                <a:pt x="294" y="6"/>
                                <a:pt x="295" y="6"/>
                              </a:cubicBezTo>
                              <a:cubicBezTo>
                                <a:pt x="295" y="6"/>
                                <a:pt x="295" y="6"/>
                                <a:pt x="296" y="7"/>
                              </a:cubicBezTo>
                              <a:cubicBezTo>
                                <a:pt x="297" y="7"/>
                                <a:pt x="297" y="7"/>
                                <a:pt x="297" y="7"/>
                              </a:cubicBezTo>
                              <a:cubicBezTo>
                                <a:pt x="297" y="6"/>
                                <a:pt x="297" y="6"/>
                                <a:pt x="297" y="6"/>
                              </a:cubicBezTo>
                              <a:cubicBezTo>
                                <a:pt x="297" y="6"/>
                                <a:pt x="298" y="6"/>
                                <a:pt x="298" y="6"/>
                              </a:cubicBezTo>
                              <a:cubicBezTo>
                                <a:pt x="298" y="6"/>
                                <a:pt x="298" y="5"/>
                                <a:pt x="298" y="5"/>
                              </a:cubicBezTo>
                              <a:cubicBezTo>
                                <a:pt x="298" y="5"/>
                                <a:pt x="298" y="6"/>
                                <a:pt x="298" y="6"/>
                              </a:cubicBezTo>
                              <a:cubicBezTo>
                                <a:pt x="299" y="6"/>
                                <a:pt x="299" y="6"/>
                                <a:pt x="299" y="6"/>
                              </a:cubicBezTo>
                              <a:cubicBezTo>
                                <a:pt x="299" y="6"/>
                                <a:pt x="298" y="5"/>
                                <a:pt x="298" y="4"/>
                              </a:cubicBezTo>
                              <a:cubicBezTo>
                                <a:pt x="299" y="3"/>
                                <a:pt x="297" y="1"/>
                                <a:pt x="296" y="0"/>
                              </a:cubicBezTo>
                              <a:cubicBezTo>
                                <a:pt x="295" y="0"/>
                                <a:pt x="294" y="0"/>
                                <a:pt x="293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pic:pic xmlns:pic="http://schemas.openxmlformats.org/drawingml/2006/picture">
                      <pic:nvPicPr>
                        <pic:cNvPr id="189" name="Picture 189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2778" y="903288"/>
                          <a:ext cx="3042168" cy="206672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E20B1DE" id="Note Backing" o:spid="_x0000_s1026" alt="Note Backing Graphic" style="position:absolute;margin-left:315.1pt;margin-top:-222pt;width:223.35pt;height:214.55pt;z-index:-251614720" coordsize="33877,33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">
              <v:shape id="Freeform 188" o:spid="_x0000_s1027" style="position:absolute;width:33877;height:33083;visibility:visible;mso-wrap-style:square;v-text-anchor:top" coordsize="300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" path="m1,59v,,,,,c1,59,1,59,1,59t,c1,59,1,59,1,59v,,,,,m2,191v,1,,1,,1c2,192,2,192,2,191t297,28c299,219,299,219,299,219v,,,,,m299,219v,,,,,c299,219,299,220,299,220v,,,,,c299,219,299,219,299,219m167,292v,,,,,c167,292,167,292,167,292t-104,c63,292,63,292,63,292v,,1,,1,c64,292,64,292,63,292m1,111v,,,,,c1,110,1,109,1,109v,1,,1,,2c1,111,1,111,1,111m293,v-1,,-3,,-4,c287,1,286,1,285,1v-1,,-2,,-3,-1c269,,256,,243,v-3,1,-7,1,-10,1c230,1,228,,225,v-4,,-8,1,-13,1c208,2,203,2,199,2v-2,,-5,,-7,-1c190,1,186,1,182,1v-8,,-18,1,-24,1c157,2,156,3,155,3,149,3,143,1,137,1v-1,,-2,,-3,c121,1,107,2,96,2v-3,,-6,,-9,c85,2,82,2,81,2v-1,,-1,,-1,c79,2,78,2,77,2v-1,,-3,,-4,c73,2,73,2,73,2,59,2,45,3,30,3v,,,,-1,c27,3,24,4,22,5v-2,,-4,1,-5,1c16,6,16,6,16,6v1,,1,,2,c17,4,9,3,6,2,6,3,5,3,5,3,4,4,2,5,2,6,1,6,1,6,1,6v,,,,,c1,9,1,19,,21,,18,,16,,16v,,,1,,2c,21,,25,,29v,,,,,-2c,31,,40,,40v,,,,,c,41,,48,1,52,,51,,51,,51v1,3,1,3,1,8c1,60,1,60,1,60v,,,,,-1c1,62,1,62,1,66v,-1,,-1,,-1c1,68,1,68,1,70v,3,,8,,8c1,79,1,81,1,83v,,,,,c1,83,1,83,1,82v,7,,10,,14c1,97,1,97,1,97v,-5,,-8,,-9c1,88,1,90,,90v,,,,,-1c,92,1,98,1,102v,1,,1,,1c1,102,1,102,1,102v,1,,2,,3c1,106,1,107,1,108v-1,1,,5,,7c1,115,1,115,1,115v,,,,,1c1,116,1,116,1,116v,,,,,-1c1,115,1,115,1,115v,,,,,-2c1,113,1,113,1,113v,,,,,c1,111,1,110,1,108v,1,,3,,5c1,114,2,115,2,116v-1,3,-1,8,-1,9c1,132,1,140,2,144v,2,,2,,3c1,146,1,145,1,144v1,4,1,11,1,12c2,157,2,157,2,157v,,,,,c2,157,2,157,2,157v,,,,,2c2,159,2,159,2,159v-1,12,1,19,,32c2,191,2,191,2,191v,15,1,32,1,47c3,242,3,243,3,246v,1,,1,,1c3,251,3,251,3,251v1,7,-1,11,,19c4,269,4,269,4,269v,2,,4,,6c4,275,4,275,5,275v,,,,1,c6,275,6,276,6,276v-1,1,-1,1,-1,1c5,277,4,276,4,276v,,,,,c4,277,4,277,4,277v,1,,1,,1c4,279,4,279,4,279v,,,1,,1c4,280,4,280,4,280v,1,,1,,1c5,280,5,280,6,279v1,,1,,2,c8,279,8,279,9,279v-1,2,-1,4,,5c10,284,10,284,10,284v,-1,,-1,,-2c10,282,10,282,10,282v1,2,1,2,2,3c12,285,13,285,13,285v1,-1,1,-2,2,-3c16,282,16,282,16,282v,4,-3,4,-3,7c13,289,13,289,13,289v,,,,1,c16,289,18,290,21,290v3,1,6,2,9,2c31,292,32,291,33,291v3,,4,-2,7,-2c40,289,40,289,40,289v,,,,,c40,290,39,290,38,290v,,,,,c44,291,53,291,60,292v,,,,,c61,292,61,292,62,292v,,,,,c65,292,65,292,65,292v-1,,,,-1,c64,292,64,292,63,292v1,,2,1,3,1c68,293,69,292,70,292v1,,2,,2,c73,292,74,292,74,292v,,,,,c79,292,77,292,78,292v1,,2,,3,c84,293,84,293,84,293v1,-1,1,-1,1,-1c85,292,87,292,87,292v2,,-1,,1,c89,292,91,292,92,292v1,,1,,2,c94,292,94,292,95,292v2,,3,,4,c100,292,95,292,99,292v1,,1,,2,c102,292,102,292,103,292v1,,2,,2,c106,292,107,292,108,292v,,1,,1,c110,292,111,293,112,293v1,,2,,3,c115,293,116,293,116,293v,-1,2,-1,5,-1c121,292,122,292,122,292v,,,,,c126,292,135,292,141,293v2,-1,6,-1,8,-1c149,293,148,293,147,293v3,,3,,3,c151,293,152,293,154,293v-1,,-1,,-1,c156,293,159,293,163,293v1,,2,,4,c167,293,165,292,165,292v1,,2,,3,c168,292,168,292,167,292v1,,1,,2,c169,292,170,292,170,292v-2,,-2,,-2,c168,292,168,292,168,292v1,,1,,1,c170,292,170,292,171,292v,,,,,c171,292,172,292,172,293v,,,,,c172,293,171,293,171,293v,,-1,,-1,c170,293,170,293,169,293v3,,5,,6,c175,293,175,293,177,293v,,,,,c181,293,178,293,181,293v1,,3,,4,c186,293,186,293,187,293v,,,,,c188,293,188,293,188,293v,,,,,c188,293,188,293,188,293v2,-1,5,-1,10,-1c201,292,204,292,207,292v3,,6,,9,c218,292,219,292,220,292v,-1,,,,-1c221,291,223,292,224,292v1,,3,-1,5,-3c227,288,226,287,225,286v,-1,,-1,1,-1c227,285,227,285,228,285v,,1,,1,c229,285,230,285,230,285v1,,1,,2,c236,286,245,290,247,290v,,,,,c247,290,247,290,247,290v,1,-1,,,1c248,292,248,292,249,292v1,-1,1,-1,1,-2c249,290,249,289,249,289v,,,,,c251,289,254,290,254,290v1,,1,-1,2,-1c256,290,257,290,259,291v-1,1,-1,1,-1,1c259,293,260,293,261,293v3,,6,,9,c274,292,277,291,277,289v1,1,1,1,2,1c282,286,288,281,293,277v2,1,3,,4,2c297,279,298,284,298,288v1,-2,1,-3,1,-3c299,285,299,285,299,285v,-1,,-2,,-2c299,283,299,285,299,286v,-5,,-8,,-13c299,273,299,274,299,274v,,,,,c299,266,299,270,299,265v,-1,,-1,,-1c299,264,299,264,299,264v,,,,,c299,264,299,264,299,261v,-1,,-2,,-2c299,259,299,261,299,261v,-4,1,-9,1,-11c300,252,300,252,300,252v,-1,,-2,,-4c300,250,300,250,300,250v,-2,,-3,,-3c300,247,300,247,300,247v,,,,,c300,247,300,247,299,247v,,,,,c299,247,299,246,299,245v,-2,,-6,,-6c299,241,299,241,299,241v,,,,,c300,241,300,241,300,241v,,,,,1c300,241,300,240,300,239v,,,,,c300,239,300,240,300,240v,-6,-1,-3,,-9c300,231,300,231,300,231v,,,-1,,-2c300,230,300,230,300,230v,,,-1,-1,-2c300,224,299,223,299,221v,3,,3,,3c299,223,299,221,299,218v,,,,,c299,218,299,218,299,219v,-3,1,-7,,-10c300,207,300,208,300,207v,-5,,-5,,-10c300,197,300,197,300,197v,,,,,-2c300,203,300,203,300,203v-1,-5,-1,-5,-1,-5c299,200,300,203,299,204v,-1,,-2,,-2c299,202,299,203,299,203v1,-3,,-6,,-10c300,193,300,193,300,193v,-6,,-11,,-18c300,177,300,177,300,177v-1,-1,,-5,,-7c300,170,300,170,300,170v,,,-1,,-2c300,168,300,168,300,168v,,,-6,,-7c300,158,300,158,300,158v,-6,-1,-7,-1,-13c299,145,299,146,300,146v,,,,,c300,146,300,146,300,146v,,,,,2c300,146,300,144,300,144v,-1,-1,-5,,-7c300,136,299,136,299,133v,,,,,c299,133,299,133,299,133v,,,-2,,-2c299,131,299,131,299,132v1,-6,,-17,1,-22c300,105,299,100,299,96v,,1,,,1c300,91,299,93,299,87v,,,-1,,-1c299,86,299,87,299,88v,,,1,,1c299,89,299,89,299,89v1,-1,,-8,1,-12c300,78,300,78,300,78v,-3,-1,-8,-1,-13c299,65,299,65,299,65v,,1,,1,c299,62,299,55,299,50v,1,,2,,2c299,52,299,52,299,51v,-2,,1,,-4c299,46,299,43,299,42v,5,,5,,5c300,44,299,41,299,39v,,,,,c299,33,299,33,299,26v,,,,,c298,23,299,23,299,19v,-1,,-1,,-1c299,17,299,14,299,10v-1,1,-1,1,-1,1c298,11,297,11,297,11v,,,,,c296,10,295,9,293,7v2,,1,-1,2,-1c295,6,295,6,296,7v1,,1,,1,c297,6,297,6,297,6v,,1,,1,c298,6,298,5,298,5v,,,1,,1c299,6,299,6,299,6v,,-1,-1,-1,-2c299,3,297,1,296,v-1,,-2,,-3,e" fillcolor="#c6eaf7 [660]" stroked="f">
                <v:path arrowok="t" o:connecttype="custom" o:connectlocs="11292,666187;3376433,2472794;1885834,3297059;711422,3297059;3308678,0;2540794,0;1750325,33874;903393,22583;248433,56456;22585,67748;0,327448;11292,666187;11292,880721;11292,993634;11292,1185586;11292,1298499;11292,1275917;22585,1761442;22585,2156638;33877,3048650;56462,3127689;45170,3161563;101632,3206728;169386,3184146;338773,3297059;429112,3274476;722715,3297059;835639,3297059;993733,3297059;1140534,3297059;1298628,3308350;1682570,3297059;1885834,3308350;1897126,3297059;1942296,3308350;1998758,3308350;2122974,3308350;2484332,3285767;2585963,3218020;2789227,3285767;2890859,3263185;3150584,3274476;3376433,3195437;3376433,2980902;3387725,2822824;3387725,2788950;3376433,2721203;3387725,2608290;3376433,2529251;3387725,2224385;3376433,2280842;3387725,1919520;3376433,1637238;3387725,1546908;3387725,1242043;3376433,1004925;3387725,733934;3376433,530691;3376433,203243;3331263,67748;3365140,67748" o:connectangles="0,0,0,0,0,0,0,0,0,0,0,0,0,0,0,0,0,0,0,0,0,0,0,0,0,0,0,0,0,0,0,0,0,0,0,0,0,0,0,0,0,0,0,0,0,0,0,0,0,0,0,0,0,0,0,0,0,0,0,0,0"/>
                <o:lock v:ext="edit" verticies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9" o:spid="_x0000_s1028" type="#_x0000_t75" style="position:absolute;left:1727;top:9032;width:30422;height:2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">
                <v:imagedata r:id="rId2" o:title="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28F8E7" w14:textId="77777777" w:rsidR="00B70597" w:rsidRDefault="00B70597">
      <w:pPr>
        <w:spacing w:after="0"/>
      </w:pPr>
      <w:r>
        <w:separator/>
      </w:r>
    </w:p>
  </w:footnote>
  <w:footnote w:type="continuationSeparator" w:id="0">
    <w:p w14:paraId="2BA7B0DF" w14:textId="77777777" w:rsidR="00B70597" w:rsidRDefault="00B7059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EDC790" w14:textId="77777777" w:rsidR="00B70597" w:rsidRDefault="00B70597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12672" behindDoc="1" locked="0" layoutInCell="1" allowOverlap="1" wp14:anchorId="66ADD5A7" wp14:editId="35EA4D46">
              <wp:simplePos x="0" y="0"/>
              <wp:positionH relativeFrom="column">
                <wp:posOffset>6855632</wp:posOffset>
              </wp:positionH>
              <wp:positionV relativeFrom="paragraph">
                <wp:posOffset>1456667</wp:posOffset>
              </wp:positionV>
              <wp:extent cx="0" cy="4774"/>
              <wp:effectExtent l="0" t="0" r="0" b="0"/>
              <wp:wrapNone/>
              <wp:docPr id="11" name="Freeform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774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E03DE7A" id="Freeform 11" o:spid="_x0000_s1026" style="position:absolute;margin-left:539.8pt;margin-top:114.7pt;width:0;height:.4pt;z-index:-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" path="m,l,3,,2,,xe" fillcolor="#8ed6ef [1300]" strokecolor="#8ed6ef [1300]" strokeweight="0">
              <v:path arrowok="t" o:connecttype="custom" o:connectlocs="0,0;0,4774;0,3183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3696" behindDoc="1" locked="0" layoutInCell="1" allowOverlap="1" wp14:anchorId="78A33597" wp14:editId="284BE6C8">
              <wp:simplePos x="0" y="0"/>
              <wp:positionH relativeFrom="column">
                <wp:posOffset>6854029</wp:posOffset>
              </wp:positionH>
              <wp:positionV relativeFrom="paragraph">
                <wp:posOffset>570418</wp:posOffset>
              </wp:positionV>
              <wp:extent cx="16021" cy="5586397"/>
              <wp:effectExtent l="0" t="0" r="22225" b="14605"/>
              <wp:wrapNone/>
              <wp:docPr id="12" name="Freeform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6021" cy="5586397"/>
                      </a:xfrm>
                      <a:custGeom>
                        <a:avLst/>
                        <a:gdLst>
                          <a:gd name="T0" fmla="*/ 9 w 10"/>
                          <a:gd name="T1" fmla="*/ 2998 h 3511"/>
                          <a:gd name="T2" fmla="*/ 10 w 10"/>
                          <a:gd name="T3" fmla="*/ 3109 h 3511"/>
                          <a:gd name="T4" fmla="*/ 9 w 10"/>
                          <a:gd name="T5" fmla="*/ 3218 h 3511"/>
                          <a:gd name="T6" fmla="*/ 10 w 10"/>
                          <a:gd name="T7" fmla="*/ 3268 h 3511"/>
                          <a:gd name="T8" fmla="*/ 8 w 10"/>
                          <a:gd name="T9" fmla="*/ 3310 h 3511"/>
                          <a:gd name="T10" fmla="*/ 8 w 10"/>
                          <a:gd name="T11" fmla="*/ 3324 h 3511"/>
                          <a:gd name="T12" fmla="*/ 9 w 10"/>
                          <a:gd name="T13" fmla="*/ 3434 h 3511"/>
                          <a:gd name="T14" fmla="*/ 9 w 10"/>
                          <a:gd name="T15" fmla="*/ 3442 h 3511"/>
                          <a:gd name="T16" fmla="*/ 9 w 10"/>
                          <a:gd name="T17" fmla="*/ 3472 h 3511"/>
                          <a:gd name="T18" fmla="*/ 5 w 10"/>
                          <a:gd name="T19" fmla="*/ 3501 h 3511"/>
                          <a:gd name="T20" fmla="*/ 4 w 10"/>
                          <a:gd name="T21" fmla="*/ 3510 h 3511"/>
                          <a:gd name="T22" fmla="*/ 1 w 10"/>
                          <a:gd name="T23" fmla="*/ 3501 h 3511"/>
                          <a:gd name="T24" fmla="*/ 1 w 10"/>
                          <a:gd name="T25" fmla="*/ 3491 h 3511"/>
                          <a:gd name="T26" fmla="*/ 2 w 10"/>
                          <a:gd name="T27" fmla="*/ 3490 h 3511"/>
                          <a:gd name="T28" fmla="*/ 5 w 10"/>
                          <a:gd name="T29" fmla="*/ 3463 h 3511"/>
                          <a:gd name="T30" fmla="*/ 5 w 10"/>
                          <a:gd name="T31" fmla="*/ 3452 h 3511"/>
                          <a:gd name="T32" fmla="*/ 6 w 10"/>
                          <a:gd name="T33" fmla="*/ 3448 h 3511"/>
                          <a:gd name="T34" fmla="*/ 4 w 10"/>
                          <a:gd name="T35" fmla="*/ 3419 h 3511"/>
                          <a:gd name="T36" fmla="*/ 4 w 10"/>
                          <a:gd name="T37" fmla="*/ 3324 h 3511"/>
                          <a:gd name="T38" fmla="*/ 5 w 10"/>
                          <a:gd name="T39" fmla="*/ 2917 h 3511"/>
                          <a:gd name="T40" fmla="*/ 10 w 10"/>
                          <a:gd name="T41" fmla="*/ 2552 h 3511"/>
                          <a:gd name="T42" fmla="*/ 8 w 10"/>
                          <a:gd name="T43" fmla="*/ 1932 h 3511"/>
                          <a:gd name="T44" fmla="*/ 8 w 10"/>
                          <a:gd name="T45" fmla="*/ 1979 h 3511"/>
                          <a:gd name="T46" fmla="*/ 8 w 10"/>
                          <a:gd name="T47" fmla="*/ 2067 h 3511"/>
                          <a:gd name="T48" fmla="*/ 9 w 10"/>
                          <a:gd name="T49" fmla="*/ 2438 h 3511"/>
                          <a:gd name="T50" fmla="*/ 8 w 10"/>
                          <a:gd name="T51" fmla="*/ 2466 h 3511"/>
                          <a:gd name="T52" fmla="*/ 6 w 10"/>
                          <a:gd name="T53" fmla="*/ 2523 h 3511"/>
                          <a:gd name="T54" fmla="*/ 8 w 10"/>
                          <a:gd name="T55" fmla="*/ 2669 h 3511"/>
                          <a:gd name="T56" fmla="*/ 9 w 10"/>
                          <a:gd name="T57" fmla="*/ 2805 h 3511"/>
                          <a:gd name="T58" fmla="*/ 8 w 10"/>
                          <a:gd name="T59" fmla="*/ 2907 h 3511"/>
                          <a:gd name="T60" fmla="*/ 5 w 10"/>
                          <a:gd name="T61" fmla="*/ 2614 h 3511"/>
                          <a:gd name="T62" fmla="*/ 5 w 10"/>
                          <a:gd name="T63" fmla="*/ 2315 h 3511"/>
                          <a:gd name="T64" fmla="*/ 4 w 10"/>
                          <a:gd name="T65" fmla="*/ 1856 h 3511"/>
                          <a:gd name="T66" fmla="*/ 4 w 10"/>
                          <a:gd name="T67" fmla="*/ 1133 h 3511"/>
                          <a:gd name="T68" fmla="*/ 5 w 10"/>
                          <a:gd name="T69" fmla="*/ 1158 h 3511"/>
                          <a:gd name="T70" fmla="*/ 5 w 10"/>
                          <a:gd name="T71" fmla="*/ 1362 h 3511"/>
                          <a:gd name="T72" fmla="*/ 6 w 10"/>
                          <a:gd name="T73" fmla="*/ 1663 h 3511"/>
                          <a:gd name="T74" fmla="*/ 1 w 10"/>
                          <a:gd name="T75" fmla="*/ 1419 h 3511"/>
                          <a:gd name="T76" fmla="*/ 2 w 10"/>
                          <a:gd name="T77" fmla="*/ 1320 h 3511"/>
                          <a:gd name="T78" fmla="*/ 4 w 10"/>
                          <a:gd name="T79" fmla="*/ 1132 h 3511"/>
                          <a:gd name="T80" fmla="*/ 5 w 10"/>
                          <a:gd name="T81" fmla="*/ 709 h 3511"/>
                          <a:gd name="T82" fmla="*/ 5 w 10"/>
                          <a:gd name="T83" fmla="*/ 830 h 3511"/>
                          <a:gd name="T84" fmla="*/ 6 w 10"/>
                          <a:gd name="T85" fmla="*/ 956 h 3511"/>
                          <a:gd name="T86" fmla="*/ 5 w 10"/>
                          <a:gd name="T87" fmla="*/ 1022 h 3511"/>
                          <a:gd name="T88" fmla="*/ 4 w 10"/>
                          <a:gd name="T89" fmla="*/ 1132 h 3511"/>
                          <a:gd name="T90" fmla="*/ 2 w 10"/>
                          <a:gd name="T91" fmla="*/ 631 h 3511"/>
                          <a:gd name="T92" fmla="*/ 1 w 10"/>
                          <a:gd name="T93" fmla="*/ 547 h 3511"/>
                          <a:gd name="T94" fmla="*/ 1 w 10"/>
                          <a:gd name="T95" fmla="*/ 0 h 3511"/>
                          <a:gd name="T96" fmla="*/ 2 w 10"/>
                          <a:gd name="T97" fmla="*/ 249 h 3511"/>
                          <a:gd name="T98" fmla="*/ 4 w 10"/>
                          <a:gd name="T99" fmla="*/ 353 h 3511"/>
                          <a:gd name="T100" fmla="*/ 4 w 10"/>
                          <a:gd name="T101" fmla="*/ 397 h 3511"/>
                          <a:gd name="T102" fmla="*/ 5 w 10"/>
                          <a:gd name="T103" fmla="*/ 542 h 3511"/>
                          <a:gd name="T104" fmla="*/ 1 w 10"/>
                          <a:gd name="T105" fmla="*/ 301 h 3511"/>
                          <a:gd name="T106" fmla="*/ 0 w 10"/>
                          <a:gd name="T107" fmla="*/ 155 h 3511"/>
                          <a:gd name="T108" fmla="*/ 0 w 10"/>
                          <a:gd name="T109" fmla="*/ 59 h 3511"/>
                          <a:gd name="T110" fmla="*/ 1 w 10"/>
                          <a:gd name="T111" fmla="*/ 53 h 3511"/>
                          <a:gd name="T112" fmla="*/ 0 w 10"/>
                          <a:gd name="T113" fmla="*/ 45 h 3511"/>
                          <a:gd name="T114" fmla="*/ 0 w 10"/>
                          <a:gd name="T115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8" y="2916"/>
                            </a:moveTo>
                            <a:lnTo>
                              <a:pt x="9" y="2935"/>
                            </a:lnTo>
                            <a:lnTo>
                              <a:pt x="9" y="2956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6" y="3319"/>
                            </a:lnTo>
                            <a:lnTo>
                              <a:pt x="6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6" y="3487"/>
                            </a:lnTo>
                            <a:lnTo>
                              <a:pt x="6" y="3498"/>
                            </a:lnTo>
                            <a:lnTo>
                              <a:pt x="6" y="3499"/>
                            </a:lnTo>
                            <a:lnTo>
                              <a:pt x="6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6" y="3504"/>
                            </a:lnTo>
                            <a:lnTo>
                              <a:pt x="6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2" y="3507"/>
                            </a:lnTo>
                            <a:lnTo>
                              <a:pt x="2" y="3507"/>
                            </a:lnTo>
                            <a:lnTo>
                              <a:pt x="1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1" y="3491"/>
                            </a:lnTo>
                            <a:lnTo>
                              <a:pt x="2" y="3493"/>
                            </a:lnTo>
                            <a:lnTo>
                              <a:pt x="2" y="3491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2" y="3489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6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6" y="3451"/>
                            </a:lnTo>
                            <a:lnTo>
                              <a:pt x="6" y="3448"/>
                            </a:lnTo>
                            <a:lnTo>
                              <a:pt x="6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6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6" y="2916"/>
                            </a:lnTo>
                            <a:lnTo>
                              <a:pt x="8" y="2916"/>
                            </a:lnTo>
                            <a:close/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6" y="1731"/>
                            </a:move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6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6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6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8" y="2262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6" y="2504"/>
                            </a:lnTo>
                            <a:lnTo>
                              <a:pt x="6" y="2523"/>
                            </a:lnTo>
                            <a:lnTo>
                              <a:pt x="6" y="2522"/>
                            </a:lnTo>
                            <a:lnTo>
                              <a:pt x="6" y="2522"/>
                            </a:lnTo>
                            <a:lnTo>
                              <a:pt x="8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0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6" y="2915"/>
                            </a:lnTo>
                            <a:lnTo>
                              <a:pt x="5" y="2913"/>
                            </a:lnTo>
                            <a:lnTo>
                              <a:pt x="2" y="2784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5" y="2399"/>
                            </a:lnTo>
                            <a:lnTo>
                              <a:pt x="4" y="2317"/>
                            </a:lnTo>
                            <a:lnTo>
                              <a:pt x="5" y="2315"/>
                            </a:lnTo>
                            <a:lnTo>
                              <a:pt x="4" y="2315"/>
                            </a:lnTo>
                            <a:lnTo>
                              <a:pt x="2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5" y="1732"/>
                            </a:lnTo>
                            <a:lnTo>
                              <a:pt x="5" y="1732"/>
                            </a:lnTo>
                            <a:lnTo>
                              <a:pt x="6" y="1731"/>
                            </a:lnTo>
                            <a:close/>
                            <a:moveTo>
                              <a:pt x="4" y="1132"/>
                            </a:move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43"/>
                            </a:lnTo>
                            <a:lnTo>
                              <a:pt x="5" y="1154"/>
                            </a:lnTo>
                            <a:lnTo>
                              <a:pt x="6" y="1160"/>
                            </a:lnTo>
                            <a:lnTo>
                              <a:pt x="5" y="1158"/>
                            </a:lnTo>
                            <a:lnTo>
                              <a:pt x="6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6" y="1663"/>
                            </a:lnTo>
                            <a:lnTo>
                              <a:pt x="6" y="1728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2" y="1588"/>
                            </a:lnTo>
                            <a:lnTo>
                              <a:pt x="2" y="1503"/>
                            </a:lnTo>
                            <a:lnTo>
                              <a:pt x="1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1" y="1226"/>
                            </a:lnTo>
                            <a:lnTo>
                              <a:pt x="0" y="1133"/>
                            </a:lnTo>
                            <a:lnTo>
                              <a:pt x="4" y="1132"/>
                            </a:lnTo>
                            <a:close/>
                            <a:moveTo>
                              <a:pt x="5" y="546"/>
                            </a:move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6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6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6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6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2"/>
                            </a:lnTo>
                            <a:lnTo>
                              <a:pt x="2" y="1132"/>
                            </a:lnTo>
                            <a:lnTo>
                              <a:pt x="0" y="1132"/>
                            </a:lnTo>
                            <a:lnTo>
                              <a:pt x="1" y="1048"/>
                            </a:lnTo>
                            <a:lnTo>
                              <a:pt x="1" y="962"/>
                            </a:lnTo>
                            <a:lnTo>
                              <a:pt x="1" y="796"/>
                            </a:lnTo>
                            <a:lnTo>
                              <a:pt x="2" y="631"/>
                            </a:lnTo>
                            <a:lnTo>
                              <a:pt x="2" y="615"/>
                            </a:lnTo>
                            <a:lnTo>
                              <a:pt x="2" y="595"/>
                            </a:lnTo>
                            <a:lnTo>
                              <a:pt x="2" y="577"/>
                            </a:lnTo>
                            <a:lnTo>
                              <a:pt x="1" y="560"/>
                            </a:lnTo>
                            <a:lnTo>
                              <a:pt x="1" y="560"/>
                            </a:lnTo>
                            <a:lnTo>
                              <a:pt x="1" y="547"/>
                            </a:lnTo>
                            <a:lnTo>
                              <a:pt x="4" y="547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2" y="156"/>
                            </a:lnTo>
                            <a:lnTo>
                              <a:pt x="2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2" y="249"/>
                            </a:lnTo>
                            <a:lnTo>
                              <a:pt x="2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4"/>
                            </a:lnTo>
                            <a:lnTo>
                              <a:pt x="5" y="542"/>
                            </a:lnTo>
                            <a:lnTo>
                              <a:pt x="1" y="542"/>
                            </a:lnTo>
                            <a:lnTo>
                              <a:pt x="1" y="542"/>
                            </a:lnTo>
                            <a:lnTo>
                              <a:pt x="2" y="501"/>
                            </a:lnTo>
                            <a:lnTo>
                              <a:pt x="2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396BC54" id="Freeform 12" o:spid="_x0000_s1026" style="position:absolute;margin-left:539.7pt;margin-top:44.9pt;width:1.25pt;height:439.85pt;z-index:-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" path="m8,2916r1,19l9,2956r,23l9,2976r,22l9,3020r,19l9,3054r,19l9,3092r1,17l9,3198r,l9,3198r-1,3l9,3209r,9l9,3228r,8l10,3240r-1,11l9,3259r1,9l9,3278r,-1l9,3276r,10l9,3298r-1,12l6,3319r,-2l8,3317r,l8,3320r,4l8,3328r,2l8,3334r,3l8,3387r1,47l8,3434r,-1l8,3434r,1l9,3439r,3l9,3444r,2l8,3448r,11l9,3472r,l8,3480r-2,7l6,3498r,1l6,3499r-1,2l5,3502r1,2l6,3508r-1,2l5,3511r-1,-1l4,3508r-2,-1l2,3507r-1,-1l1,3503r,-2l1,3497r,-4l1,3489r,-3l1,3490r,1l2,3493r,-2l2,3490r,l2,3489r,1l2,3490r2,-3l5,3481r,-8l5,3467r,-4l6,3460r-1,-1l5,3457r,-1l5,3455r,-3l5,3451r,l5,3451r,l6,3451r,-3l6,3446r-1,-2l5,3436r-1,-9l4,3417r,2l5,3409,4,3397r,-14l4,3370r,1l4,3324r1,-46l5,3234r1,-92l5,3049r,-94l5,2917r1,-1l8,2916xm10,2552r,2l10,2552r,xm6,1731r2,22l8,1843r,91l8,1932r,l8,1932r-2,2l8,1945r,15l8,1978r,1l8,1979r,l8,1978r-2,l8,2022r,45l8,2066r-2,-2l8,2088r,-4l8,2262r1,176l9,2436r-1,-2l8,2434r1,10l8,2445r,21l8,2487r,-3l8,2484r,l6,2504r,19l6,2522r,l8,2538r2,14l9,2610r-1,59l8,2727r1,55l9,2786r,7l9,2799r,6l9,2824r,20l9,2864r1,14l9,2894r-1,13l8,2915r-2,l5,2913,2,2784,5,2654r,-40l5,2569,4,2525r,-42l5,2399,4,2317r1,-2l4,2315,2,2224,4,2102r,-121l4,1981r,-125l4,1732r1,l5,1732r1,-1xm4,1132r,1l5,1133r,3l5,1143r,11l6,1160r-1,-2l6,1209r-1,52l5,1311r,1l5,1338r,24l5,1389r,70l5,1528r,68l5,1596r1,67l6,1728r-2,l4,1671,2,1588r,-85l1,1419r1,l2,1370r,-51l2,1320r,l2,1320r,l2,1320r,l1,1226,,1133r4,-1xm5,546r,78l5,622r,45l6,710,5,709r,45l6,799r-1,l5,811r,-1l5,830r,19l5,869r1,15l5,881r,37l6,956,5,992r,-2l5,989r,l4,1003r1,19l4,1019r1,29l4,1074r,25l5,1124r-1,8l2,1132r-2,l1,1048r,-86l1,796,2,631r,-16l2,595r,-18l1,560r,l1,547r3,l5,546r,l5,546xm1,r,l1,79r1,77l2,156r-1,1l1,158r1,91l2,339r2,-1l4,339r,1l4,343r,10l4,369r1,16l4,399r,-2l4,397r,l4,402r,6l4,407r,-1l5,474r,68l1,542r,l2,501r,-38l1,427,1,301,1,177,,174r,-2l,168r,-6l,155,,144r,-9l1,128,,94,,59r,l,59r,1l,59,,58,1,55r,-2l,51r,l,51,,50,,47,,45r,1l,24,,,,3r,l,3,1,2,1,r,xe" fillcolor="#8ed6ef [1300]" strokecolor="#8ed6ef [1300]" strokeweight="0">
              <v:path arrowok="t" o:connecttype="custom" o:connectlocs="14419,4770156;16021,4946770;14419,5120201;16021,5199757;12817,5266583;12817,5288859;14419,5463881;14419,5476610;14419,5524344;8011,5570486;6408,5584806;1602,5570486;1602,5554575;3204,5552984;8011,5510024;8011,5492521;9613,5486157;6408,5440015;6408,5288859;8011,4641276;16021,4060520;12817,3074030;12817,3148812;12817,3288830;14419,3879133;12817,3923684;9613,4014378;12817,4246680;14419,4463071;12817,4625365;8011,4159169;8011,3683426;6408,2953105;6408,1802731;8011,1842509;8011,2167096;9613,2646021;1602,2257789;3204,2100269;6408,1801140;8011,1128099;8011,1320624;9613,1521104;8011,1626117;6408,1801140;3204,1003992;1602,870339;1602,0;3204,396187;6408,561663;6408,631672;8011,862383;1602,478925;0,246622;0,93876;1602,84329;0,71600;0,4773" o:connectangles="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4720" behindDoc="1" locked="0" layoutInCell="1" allowOverlap="1" wp14:anchorId="02E14321" wp14:editId="16D8EC82">
              <wp:simplePos x="0" y="0"/>
              <wp:positionH relativeFrom="column">
                <wp:posOffset>6860438</wp:posOffset>
              </wp:positionH>
              <wp:positionV relativeFrom="paragraph">
                <wp:posOffset>1205271</wp:posOffset>
              </wp:positionV>
              <wp:extent cx="1603" cy="1592"/>
              <wp:effectExtent l="0" t="0" r="0" b="0"/>
              <wp:wrapNone/>
              <wp:docPr id="13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72E582A5" id="Rectangle 13" o:spid="_x0000_s1026" style="position:absolute;margin-left:540.2pt;margin-top:94.9pt;width:.15pt;height:.15pt;z-index:-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9840" behindDoc="1" locked="0" layoutInCell="1" allowOverlap="1" wp14:anchorId="1AF5EE74" wp14:editId="67C99D99">
              <wp:simplePos x="0" y="0"/>
              <wp:positionH relativeFrom="column">
                <wp:posOffset>-36497</wp:posOffset>
              </wp:positionH>
              <wp:positionV relativeFrom="paragraph">
                <wp:posOffset>494044</wp:posOffset>
              </wp:positionV>
              <wp:extent cx="19225" cy="5580033"/>
              <wp:effectExtent l="0" t="0" r="19050" b="20955"/>
              <wp:wrapNone/>
              <wp:docPr id="19" name="Freeform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9225" cy="5580033"/>
                      </a:xfrm>
                      <a:custGeom>
                        <a:avLst/>
                        <a:gdLst>
                          <a:gd name="T0" fmla="*/ 11 w 12"/>
                          <a:gd name="T1" fmla="*/ 3330 h 3507"/>
                          <a:gd name="T2" fmla="*/ 11 w 12"/>
                          <a:gd name="T3" fmla="*/ 3361 h 3507"/>
                          <a:gd name="T4" fmla="*/ 11 w 12"/>
                          <a:gd name="T5" fmla="*/ 3448 h 3507"/>
                          <a:gd name="T6" fmla="*/ 11 w 12"/>
                          <a:gd name="T7" fmla="*/ 3456 h 3507"/>
                          <a:gd name="T8" fmla="*/ 11 w 12"/>
                          <a:gd name="T9" fmla="*/ 3461 h 3507"/>
                          <a:gd name="T10" fmla="*/ 11 w 12"/>
                          <a:gd name="T11" fmla="*/ 3505 h 3507"/>
                          <a:gd name="T12" fmla="*/ 9 w 12"/>
                          <a:gd name="T13" fmla="*/ 3351 h 3507"/>
                          <a:gd name="T14" fmla="*/ 7 w 12"/>
                          <a:gd name="T15" fmla="*/ 3168 h 3507"/>
                          <a:gd name="T16" fmla="*/ 7 w 12"/>
                          <a:gd name="T17" fmla="*/ 3108 h 3507"/>
                          <a:gd name="T18" fmla="*/ 7 w 12"/>
                          <a:gd name="T19" fmla="*/ 3100 h 3507"/>
                          <a:gd name="T20" fmla="*/ 11 w 12"/>
                          <a:gd name="T21" fmla="*/ 2370 h 3507"/>
                          <a:gd name="T22" fmla="*/ 9 w 12"/>
                          <a:gd name="T23" fmla="*/ 2912 h 3507"/>
                          <a:gd name="T24" fmla="*/ 6 w 12"/>
                          <a:gd name="T25" fmla="*/ 2883 h 3507"/>
                          <a:gd name="T26" fmla="*/ 6 w 12"/>
                          <a:gd name="T27" fmla="*/ 2707 h 3507"/>
                          <a:gd name="T28" fmla="*/ 6 w 12"/>
                          <a:gd name="T29" fmla="*/ 2638 h 3507"/>
                          <a:gd name="T30" fmla="*/ 7 w 12"/>
                          <a:gd name="T31" fmla="*/ 2516 h 3507"/>
                          <a:gd name="T32" fmla="*/ 7 w 12"/>
                          <a:gd name="T33" fmla="*/ 2459 h 3507"/>
                          <a:gd name="T34" fmla="*/ 6 w 12"/>
                          <a:gd name="T35" fmla="*/ 2373 h 3507"/>
                          <a:gd name="T36" fmla="*/ 8 w 12"/>
                          <a:gd name="T37" fmla="*/ 1919 h 3507"/>
                          <a:gd name="T38" fmla="*/ 9 w 12"/>
                          <a:gd name="T39" fmla="*/ 2187 h 3507"/>
                          <a:gd name="T40" fmla="*/ 11 w 12"/>
                          <a:gd name="T41" fmla="*/ 2277 h 3507"/>
                          <a:gd name="T42" fmla="*/ 6 w 12"/>
                          <a:gd name="T43" fmla="*/ 2350 h 3507"/>
                          <a:gd name="T44" fmla="*/ 6 w 12"/>
                          <a:gd name="T45" fmla="*/ 2195 h 3507"/>
                          <a:gd name="T46" fmla="*/ 6 w 12"/>
                          <a:gd name="T47" fmla="*/ 1911 h 3507"/>
                          <a:gd name="T48" fmla="*/ 8 w 12"/>
                          <a:gd name="T49" fmla="*/ 1186 h 3507"/>
                          <a:gd name="T50" fmla="*/ 7 w 12"/>
                          <a:gd name="T51" fmla="*/ 1783 h 3507"/>
                          <a:gd name="T52" fmla="*/ 4 w 12"/>
                          <a:gd name="T53" fmla="*/ 1575 h 3507"/>
                          <a:gd name="T54" fmla="*/ 3 w 12"/>
                          <a:gd name="T55" fmla="*/ 1528 h 3507"/>
                          <a:gd name="T56" fmla="*/ 4 w 12"/>
                          <a:gd name="T57" fmla="*/ 1440 h 3507"/>
                          <a:gd name="T58" fmla="*/ 7 w 12"/>
                          <a:gd name="T59" fmla="*/ 1188 h 3507"/>
                          <a:gd name="T60" fmla="*/ 6 w 12"/>
                          <a:gd name="T61" fmla="*/ 0 h 3507"/>
                          <a:gd name="T62" fmla="*/ 9 w 12"/>
                          <a:gd name="T63" fmla="*/ 6 h 3507"/>
                          <a:gd name="T64" fmla="*/ 9 w 12"/>
                          <a:gd name="T65" fmla="*/ 16 h 3507"/>
                          <a:gd name="T66" fmla="*/ 8 w 12"/>
                          <a:gd name="T67" fmla="*/ 17 h 3507"/>
                          <a:gd name="T68" fmla="*/ 6 w 12"/>
                          <a:gd name="T69" fmla="*/ 44 h 3507"/>
                          <a:gd name="T70" fmla="*/ 6 w 12"/>
                          <a:gd name="T71" fmla="*/ 55 h 3507"/>
                          <a:gd name="T72" fmla="*/ 6 w 12"/>
                          <a:gd name="T73" fmla="*/ 56 h 3507"/>
                          <a:gd name="T74" fmla="*/ 8 w 12"/>
                          <a:gd name="T75" fmla="*/ 90 h 3507"/>
                          <a:gd name="T76" fmla="*/ 8 w 12"/>
                          <a:gd name="T77" fmla="*/ 135 h 3507"/>
                          <a:gd name="T78" fmla="*/ 6 w 12"/>
                          <a:gd name="T79" fmla="*/ 552 h 3507"/>
                          <a:gd name="T80" fmla="*/ 7 w 12"/>
                          <a:gd name="T81" fmla="*/ 853 h 3507"/>
                          <a:gd name="T82" fmla="*/ 8 w 12"/>
                          <a:gd name="T83" fmla="*/ 1182 h 3507"/>
                          <a:gd name="T84" fmla="*/ 3 w 12"/>
                          <a:gd name="T85" fmla="*/ 1071 h 3507"/>
                          <a:gd name="T86" fmla="*/ 3 w 12"/>
                          <a:gd name="T87" fmla="*/ 1020 h 3507"/>
                          <a:gd name="T88" fmla="*/ 4 w 12"/>
                          <a:gd name="T89" fmla="*/ 985 h 3507"/>
                          <a:gd name="T90" fmla="*/ 3 w 12"/>
                          <a:gd name="T91" fmla="*/ 838 h 3507"/>
                          <a:gd name="T92" fmla="*/ 3 w 12"/>
                          <a:gd name="T93" fmla="*/ 702 h 3507"/>
                          <a:gd name="T94" fmla="*/ 3 w 12"/>
                          <a:gd name="T95" fmla="*/ 600 h 3507"/>
                          <a:gd name="T96" fmla="*/ 2 w 12"/>
                          <a:gd name="T97" fmla="*/ 486 h 3507"/>
                          <a:gd name="T98" fmla="*/ 2 w 12"/>
                          <a:gd name="T99" fmla="*/ 309 h 3507"/>
                          <a:gd name="T100" fmla="*/ 2 w 12"/>
                          <a:gd name="T101" fmla="*/ 278 h 3507"/>
                          <a:gd name="T102" fmla="*/ 2 w 12"/>
                          <a:gd name="T103" fmla="*/ 229 h 3507"/>
                          <a:gd name="T104" fmla="*/ 4 w 12"/>
                          <a:gd name="T105" fmla="*/ 188 h 3507"/>
                          <a:gd name="T106" fmla="*/ 3 w 12"/>
                          <a:gd name="T107" fmla="*/ 179 h 3507"/>
                          <a:gd name="T108" fmla="*/ 3 w 12"/>
                          <a:gd name="T109" fmla="*/ 73 h 3507"/>
                          <a:gd name="T110" fmla="*/ 2 w 12"/>
                          <a:gd name="T111" fmla="*/ 63 h 3507"/>
                          <a:gd name="T112" fmla="*/ 3 w 12"/>
                          <a:gd name="T113" fmla="*/ 27 h 3507"/>
                          <a:gd name="T114" fmla="*/ 6 w 12"/>
                          <a:gd name="T115" fmla="*/ 4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2" h="3507">
                            <a:moveTo>
                              <a:pt x="9" y="2968"/>
                            </a:moveTo>
                            <a:lnTo>
                              <a:pt x="9" y="3007"/>
                            </a:lnTo>
                            <a:lnTo>
                              <a:pt x="9" y="3045"/>
                            </a:lnTo>
                            <a:lnTo>
                              <a:pt x="9" y="3080"/>
                            </a:lnTo>
                            <a:lnTo>
                              <a:pt x="11" y="3206"/>
                            </a:lnTo>
                            <a:lnTo>
                              <a:pt x="11" y="3330"/>
                            </a:lnTo>
                            <a:lnTo>
                              <a:pt x="11" y="3331"/>
                            </a:lnTo>
                            <a:lnTo>
                              <a:pt x="11" y="3335"/>
                            </a:lnTo>
                            <a:lnTo>
                              <a:pt x="11" y="3339"/>
                            </a:lnTo>
                            <a:lnTo>
                              <a:pt x="12" y="3344"/>
                            </a:lnTo>
                            <a:lnTo>
                              <a:pt x="11" y="3352"/>
                            </a:lnTo>
                            <a:lnTo>
                              <a:pt x="11" y="3361"/>
                            </a:lnTo>
                            <a:lnTo>
                              <a:pt x="11" y="3372"/>
                            </a:lnTo>
                            <a:lnTo>
                              <a:pt x="11" y="3378"/>
                            </a:lnTo>
                            <a:lnTo>
                              <a:pt x="11" y="3412"/>
                            </a:lnTo>
                            <a:lnTo>
                              <a:pt x="12" y="3448"/>
                            </a:lnTo>
                            <a:lnTo>
                              <a:pt x="11" y="3448"/>
                            </a:lnTo>
                            <a:lnTo>
                              <a:pt x="11" y="3448"/>
                            </a:lnTo>
                            <a:lnTo>
                              <a:pt x="11" y="3447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2"/>
                            </a:lnTo>
                            <a:lnTo>
                              <a:pt x="11" y="3454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7"/>
                            </a:lnTo>
                            <a:lnTo>
                              <a:pt x="12" y="3460"/>
                            </a:lnTo>
                            <a:lnTo>
                              <a:pt x="11" y="3462"/>
                            </a:lnTo>
                            <a:lnTo>
                              <a:pt x="11" y="3461"/>
                            </a:lnTo>
                            <a:lnTo>
                              <a:pt x="11" y="3483"/>
                            </a:lnTo>
                            <a:lnTo>
                              <a:pt x="11" y="3507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5"/>
                            </a:lnTo>
                            <a:lnTo>
                              <a:pt x="11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11" y="3428"/>
                            </a:lnTo>
                            <a:lnTo>
                              <a:pt x="9" y="3351"/>
                            </a:lnTo>
                            <a:lnTo>
                              <a:pt x="9" y="3351"/>
                            </a:lnTo>
                            <a:lnTo>
                              <a:pt x="9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8" y="3168"/>
                            </a:lnTo>
                            <a:lnTo>
                              <a:pt x="8" y="3169"/>
                            </a:lnTo>
                            <a:lnTo>
                              <a:pt x="7" y="3168"/>
                            </a:lnTo>
                            <a:lnTo>
                              <a:pt x="7" y="3167"/>
                            </a:lnTo>
                            <a:lnTo>
                              <a:pt x="7" y="3164"/>
                            </a:lnTo>
                            <a:lnTo>
                              <a:pt x="7" y="3154"/>
                            </a:lnTo>
                            <a:lnTo>
                              <a:pt x="7" y="3138"/>
                            </a:lnTo>
                            <a:lnTo>
                              <a:pt x="7" y="3122"/>
                            </a:lnTo>
                            <a:lnTo>
                              <a:pt x="7" y="3108"/>
                            </a:lnTo>
                            <a:lnTo>
                              <a:pt x="7" y="3110"/>
                            </a:lnTo>
                            <a:lnTo>
                              <a:pt x="7" y="3110"/>
                            </a:lnTo>
                            <a:lnTo>
                              <a:pt x="8" y="3110"/>
                            </a:lnTo>
                            <a:lnTo>
                              <a:pt x="7" y="3105"/>
                            </a:lnTo>
                            <a:lnTo>
                              <a:pt x="7" y="3099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034"/>
                            </a:lnTo>
                            <a:lnTo>
                              <a:pt x="6" y="2969"/>
                            </a:lnTo>
                            <a:lnTo>
                              <a:pt x="9" y="2968"/>
                            </a:lnTo>
                            <a:close/>
                            <a:moveTo>
                              <a:pt x="9" y="2370"/>
                            </a:moveTo>
                            <a:lnTo>
                              <a:pt x="11" y="2370"/>
                            </a:lnTo>
                            <a:lnTo>
                              <a:pt x="11" y="2456"/>
                            </a:lnTo>
                            <a:lnTo>
                              <a:pt x="9" y="2545"/>
                            </a:lnTo>
                            <a:lnTo>
                              <a:pt x="9" y="2711"/>
                            </a:lnTo>
                            <a:lnTo>
                              <a:pt x="8" y="2876"/>
                            </a:lnTo>
                            <a:lnTo>
                              <a:pt x="9" y="2892"/>
                            </a:lnTo>
                            <a:lnTo>
                              <a:pt x="9" y="2912"/>
                            </a:lnTo>
                            <a:lnTo>
                              <a:pt x="9" y="2930"/>
                            </a:lnTo>
                            <a:lnTo>
                              <a:pt x="9" y="2947"/>
                            </a:lnTo>
                            <a:lnTo>
                              <a:pt x="9" y="2947"/>
                            </a:lnTo>
                            <a:lnTo>
                              <a:pt x="9" y="2968"/>
                            </a:lnTo>
                            <a:lnTo>
                              <a:pt x="6" y="2968"/>
                            </a:lnTo>
                            <a:lnTo>
                              <a:pt x="6" y="2883"/>
                            </a:lnTo>
                            <a:lnTo>
                              <a:pt x="6" y="2885"/>
                            </a:lnTo>
                            <a:lnTo>
                              <a:pt x="6" y="2840"/>
                            </a:lnTo>
                            <a:lnTo>
                              <a:pt x="6" y="2796"/>
                            </a:lnTo>
                            <a:lnTo>
                              <a:pt x="6" y="2798"/>
                            </a:lnTo>
                            <a:lnTo>
                              <a:pt x="6" y="2753"/>
                            </a:lnTo>
                            <a:lnTo>
                              <a:pt x="6" y="2707"/>
                            </a:lnTo>
                            <a:lnTo>
                              <a:pt x="6" y="2707"/>
                            </a:lnTo>
                            <a:lnTo>
                              <a:pt x="6" y="2696"/>
                            </a:lnTo>
                            <a:lnTo>
                              <a:pt x="6" y="2697"/>
                            </a:lnTo>
                            <a:lnTo>
                              <a:pt x="6" y="2677"/>
                            </a:lnTo>
                            <a:lnTo>
                              <a:pt x="6" y="2658"/>
                            </a:lnTo>
                            <a:lnTo>
                              <a:pt x="6" y="2638"/>
                            </a:lnTo>
                            <a:lnTo>
                              <a:pt x="6" y="2622"/>
                            </a:lnTo>
                            <a:lnTo>
                              <a:pt x="7" y="2626"/>
                            </a:lnTo>
                            <a:lnTo>
                              <a:pt x="6" y="2588"/>
                            </a:lnTo>
                            <a:lnTo>
                              <a:pt x="6" y="2551"/>
                            </a:lnTo>
                            <a:lnTo>
                              <a:pt x="6" y="2515"/>
                            </a:lnTo>
                            <a:lnTo>
                              <a:pt x="7" y="2516"/>
                            </a:lnTo>
                            <a:lnTo>
                              <a:pt x="7" y="2516"/>
                            </a:lnTo>
                            <a:lnTo>
                              <a:pt x="7" y="2518"/>
                            </a:lnTo>
                            <a:lnTo>
                              <a:pt x="7" y="2502"/>
                            </a:lnTo>
                            <a:lnTo>
                              <a:pt x="7" y="2485"/>
                            </a:lnTo>
                            <a:lnTo>
                              <a:pt x="7" y="2488"/>
                            </a:lnTo>
                            <a:lnTo>
                              <a:pt x="7" y="2459"/>
                            </a:lnTo>
                            <a:lnTo>
                              <a:pt x="7" y="2433"/>
                            </a:lnTo>
                            <a:lnTo>
                              <a:pt x="7" y="2408"/>
                            </a:lnTo>
                            <a:lnTo>
                              <a:pt x="7" y="2383"/>
                            </a:lnTo>
                            <a:lnTo>
                              <a:pt x="7" y="2374"/>
                            </a:lnTo>
                            <a:lnTo>
                              <a:pt x="7" y="2374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7" y="2371"/>
                            </a:lnTo>
                            <a:lnTo>
                              <a:pt x="9" y="2370"/>
                            </a:lnTo>
                            <a:close/>
                            <a:moveTo>
                              <a:pt x="7" y="1783"/>
                            </a:moveTo>
                            <a:lnTo>
                              <a:pt x="7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9" y="2087"/>
                            </a:lnTo>
                            <a:lnTo>
                              <a:pt x="9" y="2087"/>
                            </a:lnTo>
                            <a:lnTo>
                              <a:pt x="9" y="2137"/>
                            </a:lnTo>
                            <a:lnTo>
                              <a:pt x="9" y="2188"/>
                            </a:lnTo>
                            <a:lnTo>
                              <a:pt x="9" y="2187"/>
                            </a:lnTo>
                            <a:lnTo>
                              <a:pt x="9" y="2187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8" y="2186"/>
                            </a:lnTo>
                            <a:lnTo>
                              <a:pt x="11" y="2277"/>
                            </a:lnTo>
                            <a:lnTo>
                              <a:pt x="11" y="2366"/>
                            </a:lnTo>
                            <a:lnTo>
                              <a:pt x="8" y="2366"/>
                            </a:lnTo>
                            <a:lnTo>
                              <a:pt x="6" y="2366"/>
                            </a:lnTo>
                            <a:lnTo>
                              <a:pt x="6" y="2361"/>
                            </a:lnTo>
                            <a:lnTo>
                              <a:pt x="6" y="2356"/>
                            </a:lnTo>
                            <a:lnTo>
                              <a:pt x="6" y="2350"/>
                            </a:lnTo>
                            <a:lnTo>
                              <a:pt x="6" y="2346"/>
                            </a:lnTo>
                            <a:lnTo>
                              <a:pt x="6" y="2349"/>
                            </a:lnTo>
                            <a:lnTo>
                              <a:pt x="6" y="2298"/>
                            </a:lnTo>
                            <a:lnTo>
                              <a:pt x="6" y="2246"/>
                            </a:lnTo>
                            <a:lnTo>
                              <a:pt x="6" y="2196"/>
                            </a:lnTo>
                            <a:lnTo>
                              <a:pt x="6" y="2195"/>
                            </a:lnTo>
                            <a:lnTo>
                              <a:pt x="6" y="2169"/>
                            </a:lnTo>
                            <a:lnTo>
                              <a:pt x="6" y="2145"/>
                            </a:lnTo>
                            <a:lnTo>
                              <a:pt x="6" y="2118"/>
                            </a:lnTo>
                            <a:lnTo>
                              <a:pt x="6" y="2048"/>
                            </a:lnTo>
                            <a:lnTo>
                              <a:pt x="7" y="1979"/>
                            </a:lnTo>
                            <a:lnTo>
                              <a:pt x="6" y="1911"/>
                            </a:lnTo>
                            <a:lnTo>
                              <a:pt x="6" y="1911"/>
                            </a:lnTo>
                            <a:lnTo>
                              <a:pt x="6" y="1847"/>
                            </a:lnTo>
                            <a:lnTo>
                              <a:pt x="4" y="1783"/>
                            </a:lnTo>
                            <a:lnTo>
                              <a:pt x="6" y="1783"/>
                            </a:lnTo>
                            <a:lnTo>
                              <a:pt x="7" y="1783"/>
                            </a:lnTo>
                            <a:close/>
                            <a:moveTo>
                              <a:pt x="8" y="1186"/>
                            </a:moveTo>
                            <a:lnTo>
                              <a:pt x="8" y="1283"/>
                            </a:lnTo>
                            <a:lnTo>
                              <a:pt x="8" y="1405"/>
                            </a:lnTo>
                            <a:lnTo>
                              <a:pt x="7" y="1526"/>
                            </a:lnTo>
                            <a:lnTo>
                              <a:pt x="7" y="1526"/>
                            </a:lnTo>
                            <a:lnTo>
                              <a:pt x="7" y="1654"/>
                            </a:lnTo>
                            <a:lnTo>
                              <a:pt x="7" y="1783"/>
                            </a:lnTo>
                            <a:lnTo>
                              <a:pt x="4" y="1783"/>
                            </a:lnTo>
                            <a:lnTo>
                              <a:pt x="4" y="1754"/>
                            </a:lnTo>
                            <a:lnTo>
                              <a:pt x="4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4" y="1575"/>
                            </a:lnTo>
                            <a:lnTo>
                              <a:pt x="4" y="1575"/>
                            </a:lnTo>
                            <a:lnTo>
                              <a:pt x="4" y="1573"/>
                            </a:lnTo>
                            <a:lnTo>
                              <a:pt x="3" y="1562"/>
                            </a:lnTo>
                            <a:lnTo>
                              <a:pt x="3" y="1547"/>
                            </a:lnTo>
                            <a:lnTo>
                              <a:pt x="3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4" y="1528"/>
                            </a:lnTo>
                            <a:lnTo>
                              <a:pt x="4" y="1529"/>
                            </a:lnTo>
                            <a:lnTo>
                              <a:pt x="4" y="1529"/>
                            </a:lnTo>
                            <a:lnTo>
                              <a:pt x="4" y="1484"/>
                            </a:lnTo>
                            <a:lnTo>
                              <a:pt x="4" y="1440"/>
                            </a:lnTo>
                            <a:lnTo>
                              <a:pt x="4" y="1441"/>
                            </a:lnTo>
                            <a:lnTo>
                              <a:pt x="4" y="1443"/>
                            </a:lnTo>
                            <a:lnTo>
                              <a:pt x="3" y="1419"/>
                            </a:lnTo>
                            <a:lnTo>
                              <a:pt x="4" y="1423"/>
                            </a:lnTo>
                            <a:lnTo>
                              <a:pt x="3" y="1186"/>
                            </a:lnTo>
                            <a:lnTo>
                              <a:pt x="7" y="1188"/>
                            </a:lnTo>
                            <a:lnTo>
                              <a:pt x="8" y="1186"/>
                            </a:lnTo>
                            <a:close/>
                            <a:moveTo>
                              <a:pt x="2" y="953"/>
                            </a:moveTo>
                            <a:lnTo>
                              <a:pt x="2" y="955"/>
                            </a:lnTo>
                            <a:lnTo>
                              <a:pt x="2" y="955"/>
                            </a:lnTo>
                            <a:lnTo>
                              <a:pt x="2" y="953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8" y="0"/>
                            </a:lnTo>
                            <a:lnTo>
                              <a:pt x="8" y="0"/>
                            </a:lnTo>
                            <a:lnTo>
                              <a:pt x="9" y="0"/>
                            </a:lnTo>
                            <a:lnTo>
                              <a:pt x="9" y="1"/>
                            </a:lnTo>
                            <a:lnTo>
                              <a:pt x="9" y="2"/>
                            </a:lnTo>
                            <a:lnTo>
                              <a:pt x="9" y="6"/>
                            </a:lnTo>
                            <a:lnTo>
                              <a:pt x="9" y="10"/>
                            </a:lnTo>
                            <a:lnTo>
                              <a:pt x="9" y="14"/>
                            </a:lnTo>
                            <a:lnTo>
                              <a:pt x="9" y="18"/>
                            </a:lnTo>
                            <a:lnTo>
                              <a:pt x="9" y="21"/>
                            </a:lnTo>
                            <a:lnTo>
                              <a:pt x="9" y="17"/>
                            </a:lnTo>
                            <a:lnTo>
                              <a:pt x="9" y="16"/>
                            </a:lnTo>
                            <a:lnTo>
                              <a:pt x="9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7" y="19"/>
                            </a:lnTo>
                            <a:lnTo>
                              <a:pt x="7" y="26"/>
                            </a:lnTo>
                            <a:lnTo>
                              <a:pt x="7" y="34"/>
                            </a:lnTo>
                            <a:lnTo>
                              <a:pt x="7" y="40"/>
                            </a:lnTo>
                            <a:lnTo>
                              <a:pt x="6" y="44"/>
                            </a:lnTo>
                            <a:lnTo>
                              <a:pt x="6" y="47"/>
                            </a:lnTo>
                            <a:lnTo>
                              <a:pt x="6" y="48"/>
                            </a:lnTo>
                            <a:lnTo>
                              <a:pt x="6" y="50"/>
                            </a:lnTo>
                            <a:lnTo>
                              <a:pt x="6" y="51"/>
                            </a:lnTo>
                            <a:lnTo>
                              <a:pt x="7" y="52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1"/>
                            </a:lnTo>
                            <a:lnTo>
                              <a:pt x="6" y="63"/>
                            </a:lnTo>
                            <a:lnTo>
                              <a:pt x="6" y="70"/>
                            </a:lnTo>
                            <a:lnTo>
                              <a:pt x="7" y="80"/>
                            </a:lnTo>
                            <a:lnTo>
                              <a:pt x="8" y="90"/>
                            </a:lnTo>
                            <a:lnTo>
                              <a:pt x="7" y="87"/>
                            </a:lnTo>
                            <a:lnTo>
                              <a:pt x="7" y="98"/>
                            </a:lnTo>
                            <a:lnTo>
                              <a:pt x="7" y="110"/>
                            </a:lnTo>
                            <a:lnTo>
                              <a:pt x="8" y="124"/>
                            </a:lnTo>
                            <a:lnTo>
                              <a:pt x="7" y="137"/>
                            </a:lnTo>
                            <a:lnTo>
                              <a:pt x="8" y="135"/>
                            </a:lnTo>
                            <a:lnTo>
                              <a:pt x="7" y="183"/>
                            </a:lnTo>
                            <a:lnTo>
                              <a:pt x="6" y="229"/>
                            </a:lnTo>
                            <a:lnTo>
                              <a:pt x="6" y="273"/>
                            </a:lnTo>
                            <a:lnTo>
                              <a:pt x="6" y="365"/>
                            </a:lnTo>
                            <a:lnTo>
                              <a:pt x="6" y="458"/>
                            </a:lnTo>
                            <a:lnTo>
                              <a:pt x="6" y="552"/>
                            </a:lnTo>
                            <a:lnTo>
                              <a:pt x="7" y="596"/>
                            </a:lnTo>
                            <a:lnTo>
                              <a:pt x="3" y="598"/>
                            </a:lnTo>
                            <a:lnTo>
                              <a:pt x="6" y="598"/>
                            </a:lnTo>
                            <a:lnTo>
                              <a:pt x="7" y="598"/>
                            </a:lnTo>
                            <a:lnTo>
                              <a:pt x="8" y="724"/>
                            </a:lnTo>
                            <a:lnTo>
                              <a:pt x="7" y="853"/>
                            </a:lnTo>
                            <a:lnTo>
                              <a:pt x="6" y="893"/>
                            </a:lnTo>
                            <a:lnTo>
                              <a:pt x="7" y="938"/>
                            </a:lnTo>
                            <a:lnTo>
                              <a:pt x="7" y="982"/>
                            </a:lnTo>
                            <a:lnTo>
                              <a:pt x="7" y="1024"/>
                            </a:lnTo>
                            <a:lnTo>
                              <a:pt x="7" y="1103"/>
                            </a:lnTo>
                            <a:lnTo>
                              <a:pt x="8" y="1182"/>
                            </a:lnTo>
                            <a:lnTo>
                              <a:pt x="6" y="1182"/>
                            </a:lnTo>
                            <a:lnTo>
                              <a:pt x="4" y="1182"/>
                            </a:lnTo>
                            <a:lnTo>
                              <a:pt x="3" y="1184"/>
                            </a:lnTo>
                            <a:lnTo>
                              <a:pt x="3" y="1184"/>
                            </a:lnTo>
                            <a:lnTo>
                              <a:pt x="2" y="1068"/>
                            </a:lnTo>
                            <a:lnTo>
                              <a:pt x="3" y="1071"/>
                            </a:lnTo>
                            <a:lnTo>
                              <a:pt x="3" y="1072"/>
                            </a:lnTo>
                            <a:lnTo>
                              <a:pt x="3" y="1072"/>
                            </a:lnTo>
                            <a:lnTo>
                              <a:pt x="3" y="1063"/>
                            </a:lnTo>
                            <a:lnTo>
                              <a:pt x="3" y="1062"/>
                            </a:lnTo>
                            <a:lnTo>
                              <a:pt x="3" y="1040"/>
                            </a:lnTo>
                            <a:lnTo>
                              <a:pt x="3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4" y="1023"/>
                            </a:lnTo>
                            <a:lnTo>
                              <a:pt x="4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6" y="983"/>
                            </a:lnTo>
                            <a:lnTo>
                              <a:pt x="3" y="969"/>
                            </a:lnTo>
                            <a:lnTo>
                              <a:pt x="2" y="955"/>
                            </a:lnTo>
                            <a:lnTo>
                              <a:pt x="3" y="897"/>
                            </a:lnTo>
                            <a:lnTo>
                              <a:pt x="3" y="838"/>
                            </a:lnTo>
                            <a:lnTo>
                              <a:pt x="3" y="779"/>
                            </a:lnTo>
                            <a:lnTo>
                              <a:pt x="2" y="724"/>
                            </a:lnTo>
                            <a:lnTo>
                              <a:pt x="2" y="721"/>
                            </a:lnTo>
                            <a:lnTo>
                              <a:pt x="3" y="714"/>
                            </a:lnTo>
                            <a:lnTo>
                              <a:pt x="2" y="707"/>
                            </a:lnTo>
                            <a:lnTo>
                              <a:pt x="3" y="702"/>
                            </a:lnTo>
                            <a:lnTo>
                              <a:pt x="2" y="683"/>
                            </a:lnTo>
                            <a:lnTo>
                              <a:pt x="2" y="662"/>
                            </a:lnTo>
                            <a:lnTo>
                              <a:pt x="2" y="643"/>
                            </a:lnTo>
                            <a:lnTo>
                              <a:pt x="0" y="629"/>
                            </a:lnTo>
                            <a:lnTo>
                              <a:pt x="2" y="613"/>
                            </a:lnTo>
                            <a:lnTo>
                              <a:pt x="3" y="600"/>
                            </a:lnTo>
                            <a:lnTo>
                              <a:pt x="3" y="579"/>
                            </a:lnTo>
                            <a:lnTo>
                              <a:pt x="2" y="554"/>
                            </a:lnTo>
                            <a:lnTo>
                              <a:pt x="2" y="528"/>
                            </a:lnTo>
                            <a:lnTo>
                              <a:pt x="2" y="531"/>
                            </a:lnTo>
                            <a:lnTo>
                              <a:pt x="2" y="509"/>
                            </a:lnTo>
                            <a:lnTo>
                              <a:pt x="2" y="486"/>
                            </a:lnTo>
                            <a:lnTo>
                              <a:pt x="3" y="468"/>
                            </a:lnTo>
                            <a:lnTo>
                              <a:pt x="2" y="452"/>
                            </a:lnTo>
                            <a:lnTo>
                              <a:pt x="2" y="434"/>
                            </a:lnTo>
                            <a:lnTo>
                              <a:pt x="2" y="414"/>
                            </a:lnTo>
                            <a:lnTo>
                              <a:pt x="2" y="397"/>
                            </a:lnTo>
                            <a:lnTo>
                              <a:pt x="2" y="309"/>
                            </a:lnTo>
                            <a:lnTo>
                              <a:pt x="2" y="309"/>
                            </a:lnTo>
                            <a:lnTo>
                              <a:pt x="3" y="307"/>
                            </a:lnTo>
                            <a:lnTo>
                              <a:pt x="3" y="306"/>
                            </a:lnTo>
                            <a:lnTo>
                              <a:pt x="2" y="298"/>
                            </a:lnTo>
                            <a:lnTo>
                              <a:pt x="2" y="289"/>
                            </a:lnTo>
                            <a:lnTo>
                              <a:pt x="2" y="278"/>
                            </a:lnTo>
                            <a:lnTo>
                              <a:pt x="2" y="271"/>
                            </a:lnTo>
                            <a:lnTo>
                              <a:pt x="2" y="267"/>
                            </a:lnTo>
                            <a:lnTo>
                              <a:pt x="3" y="256"/>
                            </a:lnTo>
                            <a:lnTo>
                              <a:pt x="2" y="248"/>
                            </a:lnTo>
                            <a:lnTo>
                              <a:pt x="2" y="239"/>
                            </a:lnTo>
                            <a:lnTo>
                              <a:pt x="2" y="229"/>
                            </a:lnTo>
                            <a:lnTo>
                              <a:pt x="2" y="230"/>
                            </a:lnTo>
                            <a:lnTo>
                              <a:pt x="3" y="230"/>
                            </a:lnTo>
                            <a:lnTo>
                              <a:pt x="3" y="221"/>
                            </a:lnTo>
                            <a:lnTo>
                              <a:pt x="3" y="209"/>
                            </a:lnTo>
                            <a:lnTo>
                              <a:pt x="3" y="197"/>
                            </a:lnTo>
                            <a:lnTo>
                              <a:pt x="4" y="188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3" y="170"/>
                            </a:lnTo>
                            <a:lnTo>
                              <a:pt x="3" y="120"/>
                            </a:lnTo>
                            <a:lnTo>
                              <a:pt x="3" y="73"/>
                            </a:lnTo>
                            <a:lnTo>
                              <a:pt x="3" y="73"/>
                            </a:lnTo>
                            <a:lnTo>
                              <a:pt x="3" y="74"/>
                            </a:lnTo>
                            <a:lnTo>
                              <a:pt x="3" y="73"/>
                            </a:lnTo>
                            <a:lnTo>
                              <a:pt x="3" y="70"/>
                            </a:lnTo>
                            <a:lnTo>
                              <a:pt x="3" y="68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2" y="61"/>
                            </a:lnTo>
                            <a:lnTo>
                              <a:pt x="3" y="59"/>
                            </a:lnTo>
                            <a:lnTo>
                              <a:pt x="3" y="48"/>
                            </a:lnTo>
                            <a:lnTo>
                              <a:pt x="3" y="35"/>
                            </a:lnTo>
                            <a:lnTo>
                              <a:pt x="3" y="35"/>
                            </a:lnTo>
                            <a:lnTo>
                              <a:pt x="3" y="27"/>
                            </a:lnTo>
                            <a:lnTo>
                              <a:pt x="4" y="19"/>
                            </a:lnTo>
                            <a:lnTo>
                              <a:pt x="4" y="9"/>
                            </a:lnTo>
                            <a:lnTo>
                              <a:pt x="6" y="8"/>
                            </a:lnTo>
                            <a:lnTo>
                              <a:pt x="6" y="8"/>
                            </a:lnTo>
                            <a:lnTo>
                              <a:pt x="6" y="6"/>
                            </a:lnTo>
                            <a:lnTo>
                              <a:pt x="6" y="4"/>
                            </a:lnTo>
                            <a:lnTo>
                              <a:pt x="4" y="2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A55EDDB" id="Freeform 19" o:spid="_x0000_s1026" style="position:absolute;margin-left:-2.85pt;margin-top:38.9pt;width:1.5pt;height:439.35pt;z-index:-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" path="m9,2968r,39l9,3045r,35l11,3206r,124l11,3331r,4l11,3339r1,5l11,3352r,9l11,3372r,6l11,3412r1,36l11,3448r,l11,3447r,1l11,3449r,3l11,3454r,2l11,3456r,l11,3457r1,3l11,3462r,-1l11,3483r,24l11,3504r,l11,3504r,1l11,3507r-2,l9,3507r2,-79l9,3351r,l9,3350r,-2l8,3257r,-89l8,3169r-1,-1l7,3167r,-3l7,3154r,-16l7,3122r,-14l7,3110r,l8,3110r-1,-5l7,3099r,1l7,3101r,-67l6,2969r3,-1xm9,2370r2,l11,2456r-2,89l9,2711,8,2876r1,16l9,2912r,18l9,2947r,l9,2968r-3,l6,2883r,2l6,2840r,-44l6,2798r,-45l6,2707r,l6,2696r,1l6,2677r,-19l6,2638r,-16l7,2626,6,2588r,-37l6,2515r1,1l7,2516r,2l7,2502r,-17l7,2488r,-29l7,2433r,-25l7,2383r,-9l7,2374r-1,-1l6,2371r1,l9,2370xm7,1783r,53l8,1919r,85l9,2087r,l9,2137r,51l9,2187r,l9,2186r,l9,2186r-1,l11,2277r,89l8,2366r-2,l6,2361r,-5l6,2350r,-4l6,2349r,-51l6,2246r,-50l6,2195r,-26l6,2145r,-27l6,2048r1,-69l6,1911r,l6,1847,4,1783r2,l7,1783xm8,1186r,97l8,1405,7,1526r,l7,1654r,129l4,1783r,-29l4,1664,3,1573r,2l4,1575r,l4,1573,3,1562r,-15l3,1529r,-1l3,1526r1,2l4,1529r,l4,1484r,-44l4,1441r,2l3,1419r1,4l3,1186r4,2l8,1186xm2,953r,2l2,955r,-2xm6,l8,r,l9,r,1l9,2r,4l9,10r,4l9,18r,3l9,17r,-1l9,14,8,16r,l8,17r,1l8,17r,l7,19r,7l7,34r,6l6,44r,3l6,48r,2l6,51r1,1l6,55r,1l6,56r,l6,56r,l6,56r,3l6,61r,2l6,70,7,80,8,90,7,87r,11l7,110r1,14l7,137r1,-2l7,183,6,229r,44l6,365r,93l6,552r1,44l3,598r3,l7,598,8,724,7,853,6,893r1,45l7,982r,42l7,1103r1,79l6,1182r-2,l3,1184r,l2,1068r1,3l3,1072r,l3,1063r,-1l3,1040r,-20l3,1021r,2l4,1023r,-20l4,983r,2l4,985r2,-2l3,969,2,955,3,897r,-59l3,779,2,724r,-3l3,714,2,707r1,-5l2,683r,-21l2,643,,629,2,613,3,600r,-21l2,554r,-26l2,531r,-22l2,486,3,468,2,452r,-18l2,414r,-17l2,309r,l3,307r,-1l2,298r,-9l2,278r,-7l2,267,3,256,2,248r,-9l2,229r,1l3,230r,-9l3,209r,-12l4,188r,1l4,189r,l3,187r,-4l3,179r,-3l3,172r,-2l3,120,3,73r,l3,74r,-1l3,70r,-2l2,65r,-2l2,61,3,59,3,48,3,35r,l3,27,4,19,4,9,6,8r,l6,6,6,4,4,2,6,xe" fillcolor="#8ed6ef [1300]" strokecolor="#8ed6ef [1300]" strokeweight="0">
              <v:path arrowok="t" o:connecttype="custom" o:connectlocs="17623,5298406;17623,5347731;17623,5486157;17623,5498886;17623,5506842;17623,5576851;14419,5331819;11215,5040646;11215,4945179;11215,4932450;17623,3770938;14419,4633321;9613,4587179;9613,4307143;9613,4197356;11215,4003240;11215,3912547;9613,3775711;12817,3053346;14419,3479764;17623,3622964;9613,3739115;9613,3492493;9613,3040617;12817,1887060;11215,2836954;6408,2506003;4806,2431221;6408,2291203;11215,1890242;9613,0;14419,9547;14419,25458;12817,27049;9613,70009;9613,87511;9613,89102;12817,143200;12817,214800;9613,878294;11215,1357219;12817,1880695;4806,1704082;4806,1622935;6408,1567246;4806,1333353;4806,1116961;4806,954668;3204,773281;3204,491654;3204,442329;3204,364365;6408,299129;4806,284809;4806,116151;3204,100240;4806,42960;9613,6364" o:connectangles="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8032" behindDoc="1" locked="0" layoutInCell="1" allowOverlap="1" wp14:anchorId="3CAFDF08" wp14:editId="420C17B0">
              <wp:simplePos x="0" y="0"/>
              <wp:positionH relativeFrom="column">
                <wp:posOffset>6849224</wp:posOffset>
              </wp:positionH>
              <wp:positionV relativeFrom="paragraph">
                <wp:posOffset>4253843</wp:posOffset>
              </wp:positionV>
              <wp:extent cx="12817" cy="3182"/>
              <wp:effectExtent l="0" t="0" r="25400" b="15875"/>
              <wp:wrapNone/>
              <wp:docPr id="28" name="Freeform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3182"/>
                      </a:xfrm>
                      <a:custGeom>
                        <a:avLst/>
                        <a:gdLst>
                          <a:gd name="T0" fmla="*/ 5 w 8"/>
                          <a:gd name="T1" fmla="*/ 0 h 2"/>
                          <a:gd name="T2" fmla="*/ 7 w 8"/>
                          <a:gd name="T3" fmla="*/ 0 h 2"/>
                          <a:gd name="T4" fmla="*/ 8 w 8"/>
                          <a:gd name="T5" fmla="*/ 0 h 2"/>
                          <a:gd name="T6" fmla="*/ 7 w 8"/>
                          <a:gd name="T7" fmla="*/ 2 h 2"/>
                          <a:gd name="T8" fmla="*/ 0 w 8"/>
                          <a:gd name="T9" fmla="*/ 2 h 2"/>
                          <a:gd name="T10" fmla="*/ 5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2"/>
                            </a:lnTo>
                            <a:lnTo>
                              <a:pt x="0" y="2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B12964A" id="Freeform 28" o:spid="_x0000_s1026" style="position:absolute;margin-left:539.3pt;margin-top:334.95pt;width:1pt;height:.25pt;z-index:-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" path="m5,l7,,8,,7,2,,2,5,xe" fillcolor="#8ed6ef [1300]" strokecolor="#8ed6ef [1300]" strokeweight="0">
              <v:path arrowok="t" o:connecttype="custom" o:connectlocs="8011,0;11215,0;12817,0;11215,3182;0,3182;8011,0" o:connectangles="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9056" behindDoc="1" locked="0" layoutInCell="1" allowOverlap="1" wp14:anchorId="64F59659" wp14:editId="3C95C540">
              <wp:simplePos x="0" y="0"/>
              <wp:positionH relativeFrom="column">
                <wp:posOffset>6805967</wp:posOffset>
              </wp:positionH>
              <wp:positionV relativeFrom="paragraph">
                <wp:posOffset>4253843</wp:posOffset>
              </wp:positionV>
              <wp:extent cx="35246" cy="4774"/>
              <wp:effectExtent l="0" t="0" r="22225" b="14605"/>
              <wp:wrapNone/>
              <wp:docPr id="29" name="Freeform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18 w 22"/>
                          <a:gd name="T1" fmla="*/ 0 h 3"/>
                          <a:gd name="T2" fmla="*/ 22 w 22"/>
                          <a:gd name="T3" fmla="*/ 0 h 3"/>
                          <a:gd name="T4" fmla="*/ 1 w 22"/>
                          <a:gd name="T5" fmla="*/ 3 h 3"/>
                          <a:gd name="T6" fmla="*/ 1 w 22"/>
                          <a:gd name="T7" fmla="*/ 3 h 3"/>
                          <a:gd name="T8" fmla="*/ 0 w 22"/>
                          <a:gd name="T9" fmla="*/ 3 h 3"/>
                          <a:gd name="T10" fmla="*/ 2 w 22"/>
                          <a:gd name="T11" fmla="*/ 3 h 3"/>
                          <a:gd name="T12" fmla="*/ 5 w 22"/>
                          <a:gd name="T13" fmla="*/ 3 h 3"/>
                          <a:gd name="T14" fmla="*/ 9 w 22"/>
                          <a:gd name="T15" fmla="*/ 2 h 3"/>
                          <a:gd name="T16" fmla="*/ 13 w 22"/>
                          <a:gd name="T17" fmla="*/ 2 h 3"/>
                          <a:gd name="T18" fmla="*/ 18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0" y="3"/>
                            </a:lnTo>
                            <a:lnTo>
                              <a:pt x="2" y="3"/>
                            </a:lnTo>
                            <a:lnTo>
                              <a:pt x="5" y="3"/>
                            </a:lnTo>
                            <a:lnTo>
                              <a:pt x="9" y="2"/>
                            </a:lnTo>
                            <a:lnTo>
                              <a:pt x="13" y="2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F29C921" id="Freeform 29" o:spid="_x0000_s1026" style="position:absolute;margin-left:535.9pt;margin-top:334.95pt;width:2.8pt;height:.4pt;z-index:-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" path="m18,r4,l1,3r,l,3r2,l5,3,9,2r4,l18,xe" fillcolor="#8ed6ef [1300]" strokecolor="#8ed6ef [1300]" strokeweight="0">
              <v:path arrowok="t" o:connecttype="custom" o:connectlocs="28838,0;35246,0;1602,4774;1602,4774;0,4774;3204,4774;8010,4774;14419,3183;20827,3183;28838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0080" behindDoc="1" locked="0" layoutInCell="1" allowOverlap="1" wp14:anchorId="58BCF7D3" wp14:editId="647C2FBE">
              <wp:simplePos x="0" y="0"/>
              <wp:positionH relativeFrom="column">
                <wp:posOffset>6775528</wp:posOffset>
              </wp:positionH>
              <wp:positionV relativeFrom="paragraph">
                <wp:posOffset>4258617</wp:posOffset>
              </wp:positionV>
              <wp:extent cx="20827" cy="0"/>
              <wp:effectExtent l="0" t="0" r="17780" b="19050"/>
              <wp:wrapNone/>
              <wp:docPr id="30" name="Freeform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0"/>
                      </a:xfrm>
                      <a:custGeom>
                        <a:avLst/>
                        <a:gdLst>
                          <a:gd name="T0" fmla="*/ 8 w 13"/>
                          <a:gd name="T1" fmla="*/ 13 w 13"/>
                          <a:gd name="T2" fmla="*/ 12 w 13"/>
                          <a:gd name="T3" fmla="*/ 11 w 13"/>
                          <a:gd name="T4" fmla="*/ 9 w 13"/>
                          <a:gd name="T5" fmla="*/ 7 w 13"/>
                          <a:gd name="T6" fmla="*/ 5 w 13"/>
                          <a:gd name="T7" fmla="*/ 3 w 13"/>
                          <a:gd name="T8" fmla="*/ 0 w 13"/>
                          <a:gd name="T9" fmla="*/ 2 w 13"/>
                          <a:gd name="T10" fmla="*/ 5 w 13"/>
                          <a:gd name="T11" fmla="*/ 8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8" y="0"/>
                            </a:moveTo>
                            <a:lnTo>
                              <a:pt x="13" y="0"/>
                            </a:lnTo>
                            <a:lnTo>
                              <a:pt x="12" y="0"/>
                            </a:ln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7" y="0"/>
                            </a:lnTo>
                            <a:lnTo>
                              <a:pt x="5" y="0"/>
                            </a:ln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lnTo>
                              <a:pt x="5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F45D154" id="Freeform 30" o:spid="_x0000_s1026" style="position:absolute;margin-left:533.5pt;margin-top:335.3pt;width:1.65pt;height:0;z-index:-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" path="m8,r5,l12,,11,,9,,7,,5,,3,,,,2,,5,,8,xe" fillcolor="#8ed6ef [1300]" strokecolor="#8ed6ef [1300]" strokeweight="0">
              <v:path arrowok="t" o:connecttype="custom" o:connectlocs="12817,0;20827,0;19225,0;17623,0;14419,0;11215,0;8010,0;4806,0;0,0;3204,0;8010,0;1281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1104" behindDoc="1" locked="0" layoutInCell="1" allowOverlap="1" wp14:anchorId="0B4080EA" wp14:editId="449E5245">
              <wp:simplePos x="0" y="0"/>
              <wp:positionH relativeFrom="column">
                <wp:posOffset>5682912</wp:posOffset>
              </wp:positionH>
              <wp:positionV relativeFrom="paragraph">
                <wp:posOffset>4258617</wp:posOffset>
              </wp:positionV>
              <wp:extent cx="4807" cy="0"/>
              <wp:effectExtent l="0" t="0" r="0" b="0"/>
              <wp:wrapNone/>
              <wp:docPr id="31" name="Freeform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E16D5B4" id="Freeform 31" o:spid="_x0000_s1026" style="position:absolute;margin-left:447.45pt;margin-top:335.3pt;width:.4pt;height:0;z-index:-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" path="m2,l3,,,,2,xe" fillcolor="#8ed6ef [1300]" strokecolor="#8ed6ef [1300]" strokeweight="0">
              <v:path arrowok="t" o:connecttype="custom" o:connectlocs="3205,0;4807,0;0,0;3205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2128" behindDoc="1" locked="0" layoutInCell="1" allowOverlap="1" wp14:anchorId="08C702ED" wp14:editId="55C7FA1D">
              <wp:simplePos x="0" y="0"/>
              <wp:positionH relativeFrom="column">
                <wp:posOffset>-38100</wp:posOffset>
              </wp:positionH>
              <wp:positionV relativeFrom="paragraph">
                <wp:posOffset>4257025</wp:posOffset>
              </wp:positionV>
              <wp:extent cx="6805617" cy="15911"/>
              <wp:effectExtent l="0" t="0" r="14605" b="22225"/>
              <wp:wrapNone/>
              <wp:docPr id="32" name="Freeform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5911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557 w 4248"/>
                          <a:gd name="T3" fmla="*/ 2 h 10"/>
                          <a:gd name="T4" fmla="*/ 1773 w 4248"/>
                          <a:gd name="T5" fmla="*/ 8 h 10"/>
                          <a:gd name="T6" fmla="*/ 1515 w 4248"/>
                          <a:gd name="T7" fmla="*/ 8 h 10"/>
                          <a:gd name="T8" fmla="*/ 1289 w 4248"/>
                          <a:gd name="T9" fmla="*/ 8 h 10"/>
                          <a:gd name="T10" fmla="*/ 1242 w 4248"/>
                          <a:gd name="T11" fmla="*/ 8 h 10"/>
                          <a:gd name="T12" fmla="*/ 1517 w 4248"/>
                          <a:gd name="T13" fmla="*/ 2 h 10"/>
                          <a:gd name="T14" fmla="*/ 1233 w 4248"/>
                          <a:gd name="T15" fmla="*/ 8 h 10"/>
                          <a:gd name="T16" fmla="*/ 1160 w 4248"/>
                          <a:gd name="T17" fmla="*/ 10 h 10"/>
                          <a:gd name="T18" fmla="*/ 873 w 4248"/>
                          <a:gd name="T19" fmla="*/ 9 h 10"/>
                          <a:gd name="T20" fmla="*/ 806 w 4248"/>
                          <a:gd name="T21" fmla="*/ 9 h 10"/>
                          <a:gd name="T22" fmla="*/ 668 w 4248"/>
                          <a:gd name="T23" fmla="*/ 9 h 10"/>
                          <a:gd name="T24" fmla="*/ 899 w 4248"/>
                          <a:gd name="T25" fmla="*/ 2 h 10"/>
                          <a:gd name="T26" fmla="*/ 2225 w 4248"/>
                          <a:gd name="T27" fmla="*/ 6 h 10"/>
                          <a:gd name="T28" fmla="*/ 1910 w 4248"/>
                          <a:gd name="T29" fmla="*/ 8 h 10"/>
                          <a:gd name="T30" fmla="*/ 1862 w 4248"/>
                          <a:gd name="T31" fmla="*/ 8 h 10"/>
                          <a:gd name="T32" fmla="*/ 1852 w 4248"/>
                          <a:gd name="T33" fmla="*/ 6 h 10"/>
                          <a:gd name="T34" fmla="*/ 2380 w 4248"/>
                          <a:gd name="T35" fmla="*/ 2 h 10"/>
                          <a:gd name="T36" fmla="*/ 3685 w 4248"/>
                          <a:gd name="T37" fmla="*/ 2 h 10"/>
                          <a:gd name="T38" fmla="*/ 3474 w 4248"/>
                          <a:gd name="T39" fmla="*/ 5 h 10"/>
                          <a:gd name="T40" fmla="*/ 3281 w 4248"/>
                          <a:gd name="T41" fmla="*/ 6 h 10"/>
                          <a:gd name="T42" fmla="*/ 3210 w 4248"/>
                          <a:gd name="T43" fmla="*/ 5 h 10"/>
                          <a:gd name="T44" fmla="*/ 3082 w 4248"/>
                          <a:gd name="T45" fmla="*/ 6 h 10"/>
                          <a:gd name="T46" fmla="*/ 3504 w 4248"/>
                          <a:gd name="T47" fmla="*/ 2 h 10"/>
                          <a:gd name="T48" fmla="*/ 26 w 4248"/>
                          <a:gd name="T49" fmla="*/ 1 h 10"/>
                          <a:gd name="T50" fmla="*/ 26 w 4248"/>
                          <a:gd name="T51" fmla="*/ 2 h 10"/>
                          <a:gd name="T52" fmla="*/ 42 w 4248"/>
                          <a:gd name="T53" fmla="*/ 5 h 10"/>
                          <a:gd name="T54" fmla="*/ 64 w 4248"/>
                          <a:gd name="T55" fmla="*/ 5 h 10"/>
                          <a:gd name="T56" fmla="*/ 72 w 4248"/>
                          <a:gd name="T57" fmla="*/ 5 h 10"/>
                          <a:gd name="T58" fmla="*/ 90 w 4248"/>
                          <a:gd name="T59" fmla="*/ 5 h 10"/>
                          <a:gd name="T60" fmla="*/ 123 w 4248"/>
                          <a:gd name="T61" fmla="*/ 5 h 10"/>
                          <a:gd name="T62" fmla="*/ 179 w 4248"/>
                          <a:gd name="T63" fmla="*/ 4 h 10"/>
                          <a:gd name="T64" fmla="*/ 618 w 4248"/>
                          <a:gd name="T65" fmla="*/ 5 h 10"/>
                          <a:gd name="T66" fmla="*/ 512 w 4248"/>
                          <a:gd name="T67" fmla="*/ 9 h 10"/>
                          <a:gd name="T68" fmla="*/ 364 w 4248"/>
                          <a:gd name="T69" fmla="*/ 9 h 10"/>
                          <a:gd name="T70" fmla="*/ 319 w 4248"/>
                          <a:gd name="T71" fmla="*/ 9 h 10"/>
                          <a:gd name="T72" fmla="*/ 281 w 4248"/>
                          <a:gd name="T73" fmla="*/ 9 h 10"/>
                          <a:gd name="T74" fmla="*/ 242 w 4248"/>
                          <a:gd name="T75" fmla="*/ 8 h 10"/>
                          <a:gd name="T76" fmla="*/ 151 w 4248"/>
                          <a:gd name="T77" fmla="*/ 8 h 10"/>
                          <a:gd name="T78" fmla="*/ 81 w 4248"/>
                          <a:gd name="T79" fmla="*/ 9 h 10"/>
                          <a:gd name="T80" fmla="*/ 48 w 4248"/>
                          <a:gd name="T81" fmla="*/ 9 h 10"/>
                          <a:gd name="T82" fmla="*/ 14 w 4248"/>
                          <a:gd name="T83" fmla="*/ 6 h 10"/>
                          <a:gd name="T84" fmla="*/ 0 w 4248"/>
                          <a:gd name="T85" fmla="*/ 5 h 10"/>
                          <a:gd name="T86" fmla="*/ 7 w 4248"/>
                          <a:gd name="T87" fmla="*/ 1 h 10"/>
                          <a:gd name="T88" fmla="*/ 3076 w 4248"/>
                          <a:gd name="T89" fmla="*/ 1 h 10"/>
                          <a:gd name="T90" fmla="*/ 3045 w 4248"/>
                          <a:gd name="T91" fmla="*/ 4 h 10"/>
                          <a:gd name="T92" fmla="*/ 2888 w 4248"/>
                          <a:gd name="T93" fmla="*/ 5 h 10"/>
                          <a:gd name="T94" fmla="*/ 2862 w 4248"/>
                          <a:gd name="T95" fmla="*/ 5 h 10"/>
                          <a:gd name="T96" fmla="*/ 2752 w 4248"/>
                          <a:gd name="T97" fmla="*/ 5 h 10"/>
                          <a:gd name="T98" fmla="*/ 2567 w 4248"/>
                          <a:gd name="T99" fmla="*/ 5 h 10"/>
                          <a:gd name="T100" fmla="*/ 2559 w 4248"/>
                          <a:gd name="T101" fmla="*/ 1 h 10"/>
                          <a:gd name="T102" fmla="*/ 2650 w 4248"/>
                          <a:gd name="T103" fmla="*/ 2 h 10"/>
                          <a:gd name="T104" fmla="*/ 4092 w 4248"/>
                          <a:gd name="T105" fmla="*/ 1 h 10"/>
                          <a:gd name="T106" fmla="*/ 4176 w 4248"/>
                          <a:gd name="T107" fmla="*/ 0 h 10"/>
                          <a:gd name="T108" fmla="*/ 4186 w 4248"/>
                          <a:gd name="T109" fmla="*/ 0 h 10"/>
                          <a:gd name="T110" fmla="*/ 4228 w 4248"/>
                          <a:gd name="T111" fmla="*/ 0 h 10"/>
                          <a:gd name="T112" fmla="*/ 4248 w 4248"/>
                          <a:gd name="T113" fmla="*/ 1 h 10"/>
                          <a:gd name="T114" fmla="*/ 3946 w 4248"/>
                          <a:gd name="T115" fmla="*/ 2 h 10"/>
                          <a:gd name="T116" fmla="*/ 3823 w 4248"/>
                          <a:gd name="T117" fmla="*/ 4 h 10"/>
                          <a:gd name="T118" fmla="*/ 3769 w 4248"/>
                          <a:gd name="T119" fmla="*/ 4 h 10"/>
                          <a:gd name="T120" fmla="*/ 3696 w 4248"/>
                          <a:gd name="T121" fmla="*/ 4 h 10"/>
                          <a:gd name="T122" fmla="*/ 4036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10"/>
                            </a:moveTo>
                            <a:lnTo>
                              <a:pt x="1160" y="10"/>
                            </a:lnTo>
                            <a:lnTo>
                              <a:pt x="1159" y="10"/>
                            </a:lnTo>
                            <a:lnTo>
                              <a:pt x="1160" y="10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852" y="4"/>
                            </a:move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close/>
                            <a:moveTo>
                              <a:pt x="1517" y="2"/>
                            </a:moveTo>
                            <a:lnTo>
                              <a:pt x="1557" y="2"/>
                            </a:lnTo>
                            <a:lnTo>
                              <a:pt x="1597" y="2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7" y="4"/>
                            </a:lnTo>
                            <a:lnTo>
                              <a:pt x="1847" y="6"/>
                            </a:lnTo>
                            <a:lnTo>
                              <a:pt x="1810" y="8"/>
                            </a:lnTo>
                            <a:lnTo>
                              <a:pt x="1773" y="8"/>
                            </a:lnTo>
                            <a:lnTo>
                              <a:pt x="1748" y="8"/>
                            </a:lnTo>
                            <a:lnTo>
                              <a:pt x="1749" y="8"/>
                            </a:lnTo>
                            <a:lnTo>
                              <a:pt x="1750" y="6"/>
                            </a:lnTo>
                            <a:lnTo>
                              <a:pt x="1721" y="8"/>
                            </a:lnTo>
                            <a:lnTo>
                              <a:pt x="1727" y="8"/>
                            </a:lnTo>
                            <a:lnTo>
                              <a:pt x="1698" y="8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9"/>
                            </a:lnTo>
                            <a:lnTo>
                              <a:pt x="1289" y="8"/>
                            </a:lnTo>
                            <a:lnTo>
                              <a:pt x="1276" y="9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7" y="8"/>
                            </a:lnTo>
                            <a:lnTo>
                              <a:pt x="1237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2"/>
                            </a:lnTo>
                            <a:close/>
                            <a:moveTo>
                              <a:pt x="899" y="2"/>
                            </a:moveTo>
                            <a:lnTo>
                              <a:pt x="1037" y="5"/>
                            </a:lnTo>
                            <a:lnTo>
                              <a:pt x="1076" y="5"/>
                            </a:lnTo>
                            <a:lnTo>
                              <a:pt x="1140" y="5"/>
                            </a:lnTo>
                            <a:lnTo>
                              <a:pt x="1204" y="4"/>
                            </a:lnTo>
                            <a:lnTo>
                              <a:pt x="1232" y="4"/>
                            </a:lnTo>
                            <a:lnTo>
                              <a:pt x="1233" y="8"/>
                            </a:lnTo>
                            <a:lnTo>
                              <a:pt x="1219" y="6"/>
                            </a:lnTo>
                            <a:lnTo>
                              <a:pt x="1198" y="6"/>
                            </a:lnTo>
                            <a:lnTo>
                              <a:pt x="1195" y="6"/>
                            </a:lnTo>
                            <a:lnTo>
                              <a:pt x="1197" y="6"/>
                            </a:lnTo>
                            <a:lnTo>
                              <a:pt x="1195" y="6"/>
                            </a:lnTo>
                            <a:lnTo>
                              <a:pt x="1177" y="8"/>
                            </a:lnTo>
                            <a:lnTo>
                              <a:pt x="1160" y="10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7" y="9"/>
                            </a:lnTo>
                            <a:lnTo>
                              <a:pt x="855" y="9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9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3" y="9"/>
                            </a:lnTo>
                            <a:lnTo>
                              <a:pt x="623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2"/>
                            </a:lnTo>
                            <a:close/>
                            <a:moveTo>
                              <a:pt x="2462" y="2"/>
                            </a:moveTo>
                            <a:lnTo>
                              <a:pt x="2462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6"/>
                            </a:lnTo>
                            <a:lnTo>
                              <a:pt x="2225" y="6"/>
                            </a:lnTo>
                            <a:lnTo>
                              <a:pt x="2218" y="6"/>
                            </a:lnTo>
                            <a:lnTo>
                              <a:pt x="2172" y="6"/>
                            </a:lnTo>
                            <a:lnTo>
                              <a:pt x="2126" y="8"/>
                            </a:lnTo>
                            <a:lnTo>
                              <a:pt x="2033" y="8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8"/>
                            </a:lnTo>
                            <a:lnTo>
                              <a:pt x="1909" y="6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8"/>
                            </a:lnTo>
                            <a:lnTo>
                              <a:pt x="1855" y="6"/>
                            </a:lnTo>
                            <a:lnTo>
                              <a:pt x="1852" y="6"/>
                            </a:lnTo>
                            <a:lnTo>
                              <a:pt x="1852" y="4"/>
                            </a:lnTo>
                            <a:lnTo>
                              <a:pt x="1992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2"/>
                            </a:lnTo>
                            <a:lnTo>
                              <a:pt x="2347" y="2"/>
                            </a:lnTo>
                            <a:lnTo>
                              <a:pt x="2380" y="2"/>
                            </a:lnTo>
                            <a:lnTo>
                              <a:pt x="2413" y="2"/>
                            </a:lnTo>
                            <a:lnTo>
                              <a:pt x="2462" y="2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2" y="1"/>
                            </a:lnTo>
                            <a:lnTo>
                              <a:pt x="3639" y="2"/>
                            </a:lnTo>
                            <a:lnTo>
                              <a:pt x="3685" y="2"/>
                            </a:lnTo>
                            <a:lnTo>
                              <a:pt x="3692" y="2"/>
                            </a:lnTo>
                            <a:lnTo>
                              <a:pt x="3692" y="4"/>
                            </a:lnTo>
                            <a:lnTo>
                              <a:pt x="3607" y="5"/>
                            </a:lnTo>
                            <a:lnTo>
                              <a:pt x="3520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6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6"/>
                            </a:lnTo>
                            <a:lnTo>
                              <a:pt x="3281" y="6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58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6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6"/>
                            </a:lnTo>
                            <a:lnTo>
                              <a:pt x="3082" y="6"/>
                            </a:lnTo>
                            <a:lnTo>
                              <a:pt x="3082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2"/>
                            </a:lnTo>
                            <a:lnTo>
                              <a:pt x="3504" y="2"/>
                            </a:lnTo>
                            <a:lnTo>
                              <a:pt x="3523" y="2"/>
                            </a:lnTo>
                            <a:lnTo>
                              <a:pt x="3549" y="2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2"/>
                            </a:lnTo>
                            <a:lnTo>
                              <a:pt x="22" y="2"/>
                            </a:lnTo>
                            <a:lnTo>
                              <a:pt x="24" y="2"/>
                            </a:lnTo>
                            <a:lnTo>
                              <a:pt x="25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5" y="2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5"/>
                            </a:lnTo>
                            <a:lnTo>
                              <a:pt x="35" y="5"/>
                            </a:lnTo>
                            <a:lnTo>
                              <a:pt x="42" y="5"/>
                            </a:lnTo>
                            <a:lnTo>
                              <a:pt x="48" y="5"/>
                            </a:lnTo>
                            <a:lnTo>
                              <a:pt x="51" y="5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6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6"/>
                            </a:lnTo>
                            <a:lnTo>
                              <a:pt x="73" y="6"/>
                            </a:lnTo>
                            <a:lnTo>
                              <a:pt x="76" y="6"/>
                            </a:lnTo>
                            <a:lnTo>
                              <a:pt x="80" y="6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4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5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49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4"/>
                            </a:lnTo>
                            <a:lnTo>
                              <a:pt x="179" y="4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6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8" y="5"/>
                            </a:lnTo>
                            <a:lnTo>
                              <a:pt x="618" y="9"/>
                            </a:lnTo>
                            <a:lnTo>
                              <a:pt x="593" y="9"/>
                            </a:lnTo>
                            <a:lnTo>
                              <a:pt x="572" y="9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9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6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10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10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5" y="8"/>
                            </a:lnTo>
                            <a:lnTo>
                              <a:pt x="242" y="8"/>
                            </a:lnTo>
                            <a:lnTo>
                              <a:pt x="233" y="6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9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6"/>
                            </a:lnTo>
                            <a:lnTo>
                              <a:pt x="16" y="6"/>
                            </a:lnTo>
                            <a:lnTo>
                              <a:pt x="14" y="6"/>
                            </a:lnTo>
                            <a:lnTo>
                              <a:pt x="14" y="6"/>
                            </a:lnTo>
                            <a:lnTo>
                              <a:pt x="13" y="6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8" y="6"/>
                            </a:lnTo>
                            <a:lnTo>
                              <a:pt x="7" y="6"/>
                            </a:lnTo>
                            <a:lnTo>
                              <a:pt x="3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5" y="2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2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3" y="0"/>
                            </a:moveTo>
                            <a:lnTo>
                              <a:pt x="2957" y="1"/>
                            </a:lnTo>
                            <a:lnTo>
                              <a:pt x="3076" y="1"/>
                            </a:lnTo>
                            <a:lnTo>
                              <a:pt x="3076" y="6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5"/>
                            </a:lnTo>
                            <a:lnTo>
                              <a:pt x="3051" y="5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6"/>
                            </a:lnTo>
                            <a:lnTo>
                              <a:pt x="2847" y="5"/>
                            </a:lnTo>
                            <a:lnTo>
                              <a:pt x="2803" y="6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3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0" y="5"/>
                            </a:lnTo>
                            <a:lnTo>
                              <a:pt x="2468" y="5"/>
                            </a:lnTo>
                            <a:lnTo>
                              <a:pt x="2468" y="2"/>
                            </a:lnTo>
                            <a:lnTo>
                              <a:pt x="2530" y="1"/>
                            </a:lnTo>
                            <a:lnTo>
                              <a:pt x="2530" y="2"/>
                            </a:lnTo>
                            <a:lnTo>
                              <a:pt x="2559" y="1"/>
                            </a:lnTo>
                            <a:lnTo>
                              <a:pt x="2591" y="2"/>
                            </a:lnTo>
                            <a:lnTo>
                              <a:pt x="2623" y="2"/>
                            </a:lnTo>
                            <a:lnTo>
                              <a:pt x="2652" y="2"/>
                            </a:lnTo>
                            <a:lnTo>
                              <a:pt x="2651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748" y="1"/>
                            </a:lnTo>
                            <a:lnTo>
                              <a:pt x="2843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1"/>
                            </a:lnTo>
                            <a:lnTo>
                              <a:pt x="4183" y="1"/>
                            </a:lnTo>
                            <a:lnTo>
                              <a:pt x="4185" y="1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1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1"/>
                            </a:lnTo>
                            <a:lnTo>
                              <a:pt x="4247" y="1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1"/>
                            </a:lnTo>
                            <a:lnTo>
                              <a:pt x="4058" y="2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2"/>
                            </a:lnTo>
                            <a:lnTo>
                              <a:pt x="3838" y="2"/>
                            </a:lnTo>
                            <a:lnTo>
                              <a:pt x="3840" y="4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5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6" y="4"/>
                            </a:lnTo>
                            <a:lnTo>
                              <a:pt x="3696" y="2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1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BE14314" id="Freeform 32" o:spid="_x0000_s1026" style="position:absolute;margin-left:-3pt;margin-top:335.2pt;width:535.9pt;height:1.25pt;z-index:-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" path="m1160,10r,l1159,10r1,xm1296,9r3,l1297,9r-1,xm1852,4r,l1852,4r,xm1517,2r40,l1597,2r102,2l1801,4r46,l1847,6r-37,2l1773,8r-25,l1749,8r1,-2l1721,8r6,l1698,8r-183,l1333,9r-34,l1301,9r,-1l1303,8r-12,1l1289,8r-13,1l1262,8r-14,l1240,8r1,l1242,8r,l1238,8r-1,l1237,4r7,l1295,5,1407,4,1517,2xm899,2r138,3l1076,5r64,l1204,4r28,l1233,8,1219,6r-21,l1195,6r2,l1195,6r-18,2l1160,10,1081,8r-81,l939,8,881,9r-1,l877,9r-4,l868,9r-5,l860,9r-3,l855,9r-24,l806,9r-23,l766,10,746,9,730,8,713,9r-22,l668,9r-24,l647,9r-24,l623,5r49,l785,4,899,2xm2462,2r,3l2398,5r-82,l2317,5r-82,1l2225,6r-7,l2172,6r-46,2l2033,8r-124,l1910,8r,l1909,6r-7,2l1894,8r-12,l1876,8r-8,l1862,8r-7,l1852,8r,l1854,8r1,l1855,6r-3,l1852,4r140,l2134,4r91,l2286,2r61,l2380,2r33,l2462,2xm3571,1r,l3592,1r47,1l3685,2r7,l3692,4r-85,1l3520,5r-27,l3495,5r-21,l3449,5r-23,l3388,6r1,-1l3338,5r-52,1l3281,6r,-1l3266,5r1,l3258,5r-11,l3228,5r-18,l3192,5r-15,1l3182,5r-2,l3134,5r-46,1l3082,6r,-5l3084,1r119,l3244,1r41,l3485,2r19,l3523,2r26,l3571,1xm22,1r4,l30,1r-4,l24,1,22,2r,l24,2r1,l26,2r,l26,2r-1,l26,4r1,l31,5r4,l42,5r6,l51,5r4,l58,5r,l62,6,64,5r,l65,5r3,l71,5r1,l72,5r,l73,6r,l76,6r4,l81,5r4,l90,5,96,4r6,l109,4r5,l111,4r6,l123,5r8,-1l140,4r9,l158,4r12,l169,4r10,l243,4r63,1l336,5,436,6,524,5r89,l618,5r,4l593,9r-21,l558,9r-17,l526,9r-14,l486,10,378,9r,l377,9,376,8r-6,1l364,9r-8,l347,9r-9,l333,9r-4,l327,10,319,9r-5,l309,9r-5,l298,9r-5,1l288,9r-7,l281,9r2,l284,9r-3,l270,9,255,8r-13,l233,6r1,2l230,8r-6,l216,8r-5,l151,8,93,9,94,8r,l92,8,88,9r-3,l81,9r-2,l76,8r-5,l67,8r-7,l54,8,48,9r,l41,8r-7,l26,6,16,6r-2,l14,6r-1,l12,5r-2,l8,6,7,6,3,5,,5r,l,4r1,l4,2r,l5,2,7,1r2,l12,1r5,l22,1xm2843,r114,1l3076,1r,5l3048,5r1,l3050,5r,l3051,5r-6,-1l3038,4r-26,1l3015,4r-28,1l2952,4r-31,l2888,5,2877,4r,1l2876,5r-3,l2870,5r-4,l2862,5r-3,l2853,5r-6,l2843,6r4,-1l2803,6,2752,5r-50,l2661,5r,l2634,5r-26,l2583,5r-16,l2545,5r-75,l2468,5r,-3l2530,1r,1l2559,1r32,1l2623,2r29,l2651,2r-1,l2650,2r,l2748,1,2843,xm4050,r11,l4073,r11,l4092,1,4133,r43,l4177,r-1,l4176,r-1,l4176,r1,l4180,1r3,l4185,1r,-1l4186,r,l4188,r2,l4194,r-2,l4202,1,4221,r7,l4238,r9,l4245,r,l4245,1r2,l4248,1r-1,l4154,1r-96,1l4059,1r-1,l4056,1,3946,2r-108,l3840,4r-2,l3837,4r-4,l3829,4r-6,l3813,4r-9,l3782,5r-9,-1l3765,4r3,l3769,4r,l3768,4r-7,l3754,4r2,l3757,4r-61,l3696,2r36,-1l3743,1r114,l3969,1r64,l4036,r4,l4045,r5,xe" fillcolor="#8ed6ef [1300]" strokecolor="#8ed6ef [1300]" strokeweight="0">
              <v:path arrowok="t" o:connecttype="custom" o:connectlocs="2077892,14320;2494432,3182;2840480,12729;2427144,12729;2065075,12729;1989778,12729;2430349,3182;1975359,12729;1858408,15911;1398612,14320;1291273,14320;1070186,14320;1440266,3182;3564618,9547;3059964,12729;2983065,12729;2967044,9547;3812940,3182;5903648,3182;5565611,7956;5256410,9547;5142663,7956;4937597,9547;5613673,3182;41654,1591;41654,3182;67287,7956;102533,7956;115349,7956;144187,7956;197055,7956;286772,6364;990083,7956;820263,14320;583156,14320;511062,14320;450183,14320;387702,12729;241913,12729;129768,14320;76900,14320;22429,9547;0,7956;11215,1591;4927984,1591;4878320,6364;4626794,7956;4585140,7956;4408912,7956;4112528,7956;4099711,1591;4245500,3182;6555693,1591;6690268,0;6706288,0;6773575,0;6805617,1591;6321790,3182;6124735,6364;6038223,6364;5921271,6364;6465977,0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3152" behindDoc="1" locked="0" layoutInCell="1" allowOverlap="1" wp14:anchorId="73D31754" wp14:editId="0432E7D5">
              <wp:simplePos x="0" y="0"/>
              <wp:positionH relativeFrom="column">
                <wp:posOffset>5993715</wp:posOffset>
              </wp:positionH>
              <wp:positionV relativeFrom="paragraph">
                <wp:posOffset>4263390</wp:posOffset>
              </wp:positionV>
              <wp:extent cx="1603" cy="1592"/>
              <wp:effectExtent l="0" t="0" r="0" b="0"/>
              <wp:wrapNone/>
              <wp:docPr id="33" name="Rectangl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3BD62030" id="Rectangle 33" o:spid="_x0000_s1026" style="position:absolute;margin-left:471.95pt;margin-top:335.7pt;width:.15pt;height:.15pt;z-index:-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4176" behindDoc="1" locked="0" layoutInCell="1" allowOverlap="1" wp14:anchorId="2FF482AA" wp14:editId="524574A5">
              <wp:simplePos x="0" y="0"/>
              <wp:positionH relativeFrom="column">
                <wp:posOffset>38800</wp:posOffset>
              </wp:positionH>
              <wp:positionV relativeFrom="paragraph">
                <wp:posOffset>4271346</wp:posOffset>
              </wp:positionV>
              <wp:extent cx="6408" cy="0"/>
              <wp:effectExtent l="0" t="0" r="0" b="0"/>
              <wp:wrapNone/>
              <wp:docPr id="34" name="Freeform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C1FFAFF" id="Freeform 34" o:spid="_x0000_s1026" style="position:absolute;margin-left:3.05pt;margin-top:336.35pt;width:.5pt;height:0;z-index:-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" path="m,l4,,3,,2,,,xe" fillcolor="#8ed6ef [1300]" strokecolor="#8ed6ef [1300]" strokeweight="0">
              <v:path arrowok="t" o:connecttype="custom" o:connectlocs="0,0;6408,0;4806,0;3204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5200" behindDoc="1" locked="0" layoutInCell="1" allowOverlap="1" wp14:anchorId="4D98C352" wp14:editId="7889F169">
              <wp:simplePos x="0" y="0"/>
              <wp:positionH relativeFrom="column">
                <wp:posOffset>-31692</wp:posOffset>
              </wp:positionH>
              <wp:positionV relativeFrom="paragraph">
                <wp:posOffset>3330998</wp:posOffset>
              </wp:positionV>
              <wp:extent cx="12817" cy="0"/>
              <wp:effectExtent l="0" t="0" r="25400" b="19050"/>
              <wp:wrapNone/>
              <wp:docPr id="35" name="Freeform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0"/>
                      </a:xfrm>
                      <a:custGeom>
                        <a:avLst/>
                        <a:gdLst>
                          <a:gd name="T0" fmla="*/ 8 w 8"/>
                          <a:gd name="T1" fmla="*/ 4 w 8"/>
                          <a:gd name="T2" fmla="*/ 3 w 8"/>
                          <a:gd name="T3" fmla="*/ 1 w 8"/>
                          <a:gd name="T4" fmla="*/ 0 w 8"/>
                          <a:gd name="T5" fmla="*/ 1 w 8"/>
                          <a:gd name="T6" fmla="*/ 4 w 8"/>
                          <a:gd name="T7" fmla="*/ 8 w 8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</a:cxnLst>
                        <a:rect l="0" t="0" r="r" b="b"/>
                        <a:pathLst>
                          <a:path w="8">
                            <a:moveTo>
                              <a:pt x="8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78B0FE8" id="Freeform 35" o:spid="_x0000_s1026" style="position:absolute;margin-left:-2.5pt;margin-top:262.3pt;width:1pt;height:0;z-index:-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" path="m8,l4,,3,,1,,,,1,,4,,8,xe" fillcolor="#8ed6ef [1300]" strokecolor="#8ed6ef [1300]" strokeweight="0">
              <v:path arrowok="t" o:connecttype="custom" o:connectlocs="12817,0;6409,0;4806,0;1602,0;0,0;1602,0;6409,0;12817,0" o:connectangles="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6224" behindDoc="1" locked="0" layoutInCell="1" allowOverlap="1" wp14:anchorId="5EFF3411" wp14:editId="7F7D51CE">
              <wp:simplePos x="0" y="0"/>
              <wp:positionH relativeFrom="column">
                <wp:posOffset>-10864</wp:posOffset>
              </wp:positionH>
              <wp:positionV relativeFrom="paragraph">
                <wp:posOffset>3326225</wp:posOffset>
              </wp:positionV>
              <wp:extent cx="35246" cy="4774"/>
              <wp:effectExtent l="0" t="0" r="22225" b="14605"/>
              <wp:wrapNone/>
              <wp:docPr id="36" name="Freeform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1 h 3"/>
                          <a:gd name="T6" fmla="*/ 20 w 22"/>
                          <a:gd name="T7" fmla="*/ 1 h 3"/>
                          <a:gd name="T8" fmla="*/ 17 w 22"/>
                          <a:gd name="T9" fmla="*/ 1 h 3"/>
                          <a:gd name="T10" fmla="*/ 13 w 22"/>
                          <a:gd name="T11" fmla="*/ 1 h 3"/>
                          <a:gd name="T12" fmla="*/ 9 w 22"/>
                          <a:gd name="T13" fmla="*/ 3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1"/>
                            </a:lnTo>
                            <a:lnTo>
                              <a:pt x="20" y="1"/>
                            </a:lnTo>
                            <a:lnTo>
                              <a:pt x="17" y="1"/>
                            </a:lnTo>
                            <a:lnTo>
                              <a:pt x="13" y="1"/>
                            </a:lnTo>
                            <a:lnTo>
                              <a:pt x="9" y="3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D7BDF3F" id="Freeform 36" o:spid="_x0000_s1026" style="position:absolute;margin-left:-.85pt;margin-top:261.9pt;width:2.8pt;height:.4pt;z-index:-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" path="m21,r,l22,1r-2,l17,1r-4,l9,3,4,3,,3,21,xe" fillcolor="#8ed6ef [1300]" strokecolor="#8ed6ef [1300]" strokeweight="0">
              <v:path arrowok="t" o:connecttype="custom" o:connectlocs="33644,0;33644,0;35246,1591;32042,1591;27236,1591;20827,1591;14419,4774;6408,4774;0,4774;33644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7248" behindDoc="1" locked="0" layoutInCell="1" allowOverlap="1" wp14:anchorId="05B83FAE" wp14:editId="086FA2CC">
              <wp:simplePos x="0" y="0"/>
              <wp:positionH relativeFrom="column">
                <wp:posOffset>33994</wp:posOffset>
              </wp:positionH>
              <wp:positionV relativeFrom="paragraph">
                <wp:posOffset>3326225</wp:posOffset>
              </wp:positionV>
              <wp:extent cx="20827" cy="1592"/>
              <wp:effectExtent l="0" t="0" r="17780" b="17780"/>
              <wp:wrapNone/>
              <wp:docPr id="37" name="Freeform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1592"/>
                      </a:xfrm>
                      <a:custGeom>
                        <a:avLst/>
                        <a:gdLst>
                          <a:gd name="T0" fmla="*/ 13 w 13"/>
                          <a:gd name="T1" fmla="*/ 0 h 1"/>
                          <a:gd name="T2" fmla="*/ 11 w 13"/>
                          <a:gd name="T3" fmla="*/ 1 h 1"/>
                          <a:gd name="T4" fmla="*/ 7 w 13"/>
                          <a:gd name="T5" fmla="*/ 1 h 1"/>
                          <a:gd name="T6" fmla="*/ 5 w 13"/>
                          <a:gd name="T7" fmla="*/ 1 h 1"/>
                          <a:gd name="T8" fmla="*/ 0 w 13"/>
                          <a:gd name="T9" fmla="*/ 1 h 1"/>
                          <a:gd name="T10" fmla="*/ 1 w 13"/>
                          <a:gd name="T11" fmla="*/ 1 h 1"/>
                          <a:gd name="T12" fmla="*/ 2 w 13"/>
                          <a:gd name="T13" fmla="*/ 0 h 1"/>
                          <a:gd name="T14" fmla="*/ 3 w 13"/>
                          <a:gd name="T15" fmla="*/ 0 h 1"/>
                          <a:gd name="T16" fmla="*/ 6 w 13"/>
                          <a:gd name="T17" fmla="*/ 0 h 1"/>
                          <a:gd name="T18" fmla="*/ 7 w 13"/>
                          <a:gd name="T19" fmla="*/ 0 h 1"/>
                          <a:gd name="T20" fmla="*/ 10 w 13"/>
                          <a:gd name="T21" fmla="*/ 0 h 1"/>
                          <a:gd name="T22" fmla="*/ 13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13" y="0"/>
                            </a:moveTo>
                            <a:lnTo>
                              <a:pt x="11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0" y="1"/>
                            </a:lnTo>
                            <a:lnTo>
                              <a:pt x="1" y="1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DE7FF1D" id="Freeform 37" o:spid="_x0000_s1026" style="position:absolute;margin-left:2.7pt;margin-top:261.9pt;width:1.65pt;height:.15pt;z-index:-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" path="m13,l11,1,7,1,5,1,,1r1,l2,,3,,6,,7,r3,l13,xe" fillcolor="#8ed6ef [1300]" strokecolor="#8ed6ef [1300]" strokeweight="0">
              <v:path arrowok="t" o:connecttype="custom" o:connectlocs="20827,0;17623,1592;11215,1592;8010,1592;0,1592;1602,1592;3204,0;4806,0;9612,0;11215,0;16021,0;2082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8272" behindDoc="1" locked="0" layoutInCell="1" allowOverlap="1" wp14:anchorId="3DC52282" wp14:editId="4EC9AA1F">
              <wp:simplePos x="0" y="0"/>
              <wp:positionH relativeFrom="column">
                <wp:posOffset>1142630</wp:posOffset>
              </wp:positionH>
              <wp:positionV relativeFrom="paragraph">
                <wp:posOffset>3326225</wp:posOffset>
              </wp:positionV>
              <wp:extent cx="4807" cy="0"/>
              <wp:effectExtent l="0" t="0" r="0" b="0"/>
              <wp:wrapNone/>
              <wp:docPr id="38" name="Freeform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F3383A9" id="Freeform 38" o:spid="_x0000_s1026" style="position:absolute;margin-left:89.95pt;margin-top:261.9pt;width:.4pt;height:0;z-index:-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" path="m3,l1,,,,3,xe" fillcolor="#8ed6ef [1300]" strokecolor="#8ed6ef [1300]" strokeweight="0">
              <v:path arrowok="t" o:connecttype="custom" o:connectlocs="4807,0;1602,0;0,0;4807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9296" behindDoc="1" locked="0" layoutInCell="1" allowOverlap="1" wp14:anchorId="29903963" wp14:editId="1CF64171">
              <wp:simplePos x="0" y="0"/>
              <wp:positionH relativeFrom="column">
                <wp:posOffset>62831</wp:posOffset>
              </wp:positionH>
              <wp:positionV relativeFrom="paragraph">
                <wp:posOffset>3313496</wp:posOffset>
              </wp:positionV>
              <wp:extent cx="6805617" cy="17503"/>
              <wp:effectExtent l="0" t="0" r="14605" b="20955"/>
              <wp:wrapNone/>
              <wp:docPr id="39" name="Freeform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7503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8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9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5 h 11"/>
                          <a:gd name="T20" fmla="*/ 967 w 4248"/>
                          <a:gd name="T21" fmla="*/ 5 h 11"/>
                          <a:gd name="T22" fmla="*/ 1056 w 4248"/>
                          <a:gd name="T23" fmla="*/ 4 h 11"/>
                          <a:gd name="T24" fmla="*/ 1169 w 4248"/>
                          <a:gd name="T25" fmla="*/ 8 h 11"/>
                          <a:gd name="T26" fmla="*/ 725 w 4248"/>
                          <a:gd name="T27" fmla="*/ 8 h 11"/>
                          <a:gd name="T28" fmla="*/ 558 w 4248"/>
                          <a:gd name="T29" fmla="*/ 8 h 11"/>
                          <a:gd name="T30" fmla="*/ 798 w 4248"/>
                          <a:gd name="T31" fmla="*/ 4 h 11"/>
                          <a:gd name="T32" fmla="*/ 1546 w 4248"/>
                          <a:gd name="T33" fmla="*/ 5 h 11"/>
                          <a:gd name="T34" fmla="*/ 1703 w 4248"/>
                          <a:gd name="T35" fmla="*/ 4 h 11"/>
                          <a:gd name="T36" fmla="*/ 1657 w 4248"/>
                          <a:gd name="T37" fmla="*/ 8 h 11"/>
                          <a:gd name="T38" fmla="*/ 1500 w 4248"/>
                          <a:gd name="T39" fmla="*/ 9 h 11"/>
                          <a:gd name="T40" fmla="*/ 1198 w 4248"/>
                          <a:gd name="T41" fmla="*/ 5 h 11"/>
                          <a:gd name="T42" fmla="*/ 1260 w 4248"/>
                          <a:gd name="T43" fmla="*/ 5 h 11"/>
                          <a:gd name="T44" fmla="*/ 1374 w 4248"/>
                          <a:gd name="T45" fmla="*/ 4 h 11"/>
                          <a:gd name="T46" fmla="*/ 1404 w 4248"/>
                          <a:gd name="T47" fmla="*/ 4 h 11"/>
                          <a:gd name="T48" fmla="*/ 2395 w 4248"/>
                          <a:gd name="T49" fmla="*/ 2 h 11"/>
                          <a:gd name="T50" fmla="*/ 2395 w 4248"/>
                          <a:gd name="T51" fmla="*/ 5 h 11"/>
                          <a:gd name="T52" fmla="*/ 1868 w 4248"/>
                          <a:gd name="T53" fmla="*/ 7 h 11"/>
                          <a:gd name="T54" fmla="*/ 2015 w 4248"/>
                          <a:gd name="T55" fmla="*/ 4 h 11"/>
                          <a:gd name="T56" fmla="*/ 2338 w 4248"/>
                          <a:gd name="T57" fmla="*/ 3 h 11"/>
                          <a:gd name="T58" fmla="*/ 2951 w 4248"/>
                          <a:gd name="T59" fmla="*/ 2 h 11"/>
                          <a:gd name="T60" fmla="*/ 2958 w 4248"/>
                          <a:gd name="T61" fmla="*/ 2 h 11"/>
                          <a:gd name="T62" fmla="*/ 3006 w 4248"/>
                          <a:gd name="T63" fmla="*/ 3 h 11"/>
                          <a:gd name="T64" fmla="*/ 2731 w 4248"/>
                          <a:gd name="T65" fmla="*/ 7 h 11"/>
                          <a:gd name="T66" fmla="*/ 2437 w 4248"/>
                          <a:gd name="T67" fmla="*/ 3 h 11"/>
                          <a:gd name="T68" fmla="*/ 2550 w 4248"/>
                          <a:gd name="T69" fmla="*/ 3 h 11"/>
                          <a:gd name="T70" fmla="*/ 3762 w 4248"/>
                          <a:gd name="T71" fmla="*/ 0 h 11"/>
                          <a:gd name="T72" fmla="*/ 3892 w 4248"/>
                          <a:gd name="T73" fmla="*/ 0 h 11"/>
                          <a:gd name="T74" fmla="*/ 3934 w 4248"/>
                          <a:gd name="T75" fmla="*/ 2 h 11"/>
                          <a:gd name="T76" fmla="*/ 3966 w 4248"/>
                          <a:gd name="T77" fmla="*/ 0 h 11"/>
                          <a:gd name="T78" fmla="*/ 4015 w 4248"/>
                          <a:gd name="T79" fmla="*/ 3 h 11"/>
                          <a:gd name="T80" fmla="*/ 4155 w 4248"/>
                          <a:gd name="T81" fmla="*/ 2 h 11"/>
                          <a:gd name="T82" fmla="*/ 4169 w 4248"/>
                          <a:gd name="T83" fmla="*/ 2 h 11"/>
                          <a:gd name="T84" fmla="*/ 4199 w 4248"/>
                          <a:gd name="T85" fmla="*/ 2 h 11"/>
                          <a:gd name="T86" fmla="*/ 4235 w 4248"/>
                          <a:gd name="T87" fmla="*/ 4 h 11"/>
                          <a:gd name="T88" fmla="*/ 4248 w 4248"/>
                          <a:gd name="T89" fmla="*/ 5 h 11"/>
                          <a:gd name="T90" fmla="*/ 4235 w 4248"/>
                          <a:gd name="T91" fmla="*/ 8 h 11"/>
                          <a:gd name="T92" fmla="*/ 4226 w 4248"/>
                          <a:gd name="T93" fmla="*/ 8 h 11"/>
                          <a:gd name="T94" fmla="*/ 4223 w 4248"/>
                          <a:gd name="T95" fmla="*/ 7 h 11"/>
                          <a:gd name="T96" fmla="*/ 4197 w 4248"/>
                          <a:gd name="T97" fmla="*/ 5 h 11"/>
                          <a:gd name="T98" fmla="*/ 4182 w 4248"/>
                          <a:gd name="T99" fmla="*/ 5 h 11"/>
                          <a:gd name="T100" fmla="*/ 4175 w 4248"/>
                          <a:gd name="T101" fmla="*/ 4 h 11"/>
                          <a:gd name="T102" fmla="*/ 4146 w 4248"/>
                          <a:gd name="T103" fmla="*/ 7 h 11"/>
                          <a:gd name="T104" fmla="*/ 4108 w 4248"/>
                          <a:gd name="T105" fmla="*/ 5 h 11"/>
                          <a:gd name="T106" fmla="*/ 3942 w 4248"/>
                          <a:gd name="T107" fmla="*/ 4 h 11"/>
                          <a:gd name="T108" fmla="*/ 3655 w 4248"/>
                          <a:gd name="T109" fmla="*/ 0 h 11"/>
                          <a:gd name="T110" fmla="*/ 3482 w 4248"/>
                          <a:gd name="T111" fmla="*/ 0 h 11"/>
                          <a:gd name="T112" fmla="*/ 3601 w 4248"/>
                          <a:gd name="T113" fmla="*/ 0 h 11"/>
                          <a:gd name="T114" fmla="*/ 3211 w 4248"/>
                          <a:gd name="T115" fmla="*/ 5 h 11"/>
                          <a:gd name="T116" fmla="*/ 3050 w 4248"/>
                          <a:gd name="T117" fmla="*/ 3 h 11"/>
                          <a:gd name="T118" fmla="*/ 3248 w 4248"/>
                          <a:gd name="T119" fmla="*/ 3 h 11"/>
                          <a:gd name="T120" fmla="*/ 3385 w 4248"/>
                          <a:gd name="T121" fmla="*/ 2 h 11"/>
                          <a:gd name="T122" fmla="*/ 3482 w 4248"/>
                          <a:gd name="T123" fmla="*/ 0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5"/>
                            </a:moveTo>
                            <a:lnTo>
                              <a:pt x="475" y="5"/>
                            </a:lnTo>
                            <a:lnTo>
                              <a:pt x="483" y="5"/>
                            </a:lnTo>
                            <a:lnTo>
                              <a:pt x="480" y="5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5"/>
                            </a:lnTo>
                            <a:lnTo>
                              <a:pt x="492" y="5"/>
                            </a:lnTo>
                            <a:lnTo>
                              <a:pt x="491" y="5"/>
                            </a:lnTo>
                            <a:lnTo>
                              <a:pt x="555" y="5"/>
                            </a:lnTo>
                            <a:lnTo>
                              <a:pt x="555" y="8"/>
                            </a:lnTo>
                            <a:lnTo>
                              <a:pt x="516" y="8"/>
                            </a:lnTo>
                            <a:lnTo>
                              <a:pt x="505" y="8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9"/>
                            </a:lnTo>
                            <a:lnTo>
                              <a:pt x="208" y="9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9"/>
                            </a:lnTo>
                            <a:lnTo>
                              <a:pt x="175" y="9"/>
                            </a:lnTo>
                            <a:lnTo>
                              <a:pt x="163" y="9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9"/>
                            </a:lnTo>
                            <a:lnTo>
                              <a:pt x="72" y="9"/>
                            </a:lnTo>
                            <a:lnTo>
                              <a:pt x="71" y="9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9"/>
                            </a:lnTo>
                            <a:lnTo>
                              <a:pt x="61" y="9"/>
                            </a:lnTo>
                            <a:lnTo>
                              <a:pt x="61" y="9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9"/>
                            </a:lnTo>
                            <a:lnTo>
                              <a:pt x="46" y="9"/>
                            </a:lnTo>
                            <a:lnTo>
                              <a:pt x="27" y="9"/>
                            </a:lnTo>
                            <a:lnTo>
                              <a:pt x="19" y="9"/>
                            </a:lnTo>
                            <a:lnTo>
                              <a:pt x="10" y="11"/>
                            </a:lnTo>
                            <a:lnTo>
                              <a:pt x="1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8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8"/>
                            </a:lnTo>
                            <a:lnTo>
                              <a:pt x="190" y="8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7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5"/>
                            </a:lnTo>
                            <a:lnTo>
                              <a:pt x="415" y="5"/>
                            </a:lnTo>
                            <a:lnTo>
                              <a:pt x="419" y="5"/>
                            </a:lnTo>
                            <a:lnTo>
                              <a:pt x="425" y="5"/>
                            </a:lnTo>
                            <a:lnTo>
                              <a:pt x="434" y="5"/>
                            </a:lnTo>
                            <a:lnTo>
                              <a:pt x="444" y="5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860" y="4"/>
                            </a:moveTo>
                            <a:lnTo>
                              <a:pt x="859" y="4"/>
                            </a:lnTo>
                            <a:lnTo>
                              <a:pt x="910" y="4"/>
                            </a:lnTo>
                            <a:lnTo>
                              <a:pt x="962" y="4"/>
                            </a:ln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4"/>
                            </a:lnTo>
                            <a:lnTo>
                              <a:pt x="980" y="4"/>
                            </a:lnTo>
                            <a:lnTo>
                              <a:pt x="990" y="4"/>
                            </a:lnTo>
                            <a:lnTo>
                              <a:pt x="1001" y="4"/>
                            </a:lnTo>
                            <a:lnTo>
                              <a:pt x="1020" y="4"/>
                            </a:lnTo>
                            <a:lnTo>
                              <a:pt x="1038" y="4"/>
                            </a:lnTo>
                            <a:lnTo>
                              <a:pt x="1056" y="4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4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8"/>
                            </a:lnTo>
                            <a:lnTo>
                              <a:pt x="1164" y="8"/>
                            </a:lnTo>
                            <a:lnTo>
                              <a:pt x="1044" y="8"/>
                            </a:lnTo>
                            <a:lnTo>
                              <a:pt x="1004" y="8"/>
                            </a:lnTo>
                            <a:lnTo>
                              <a:pt x="963" y="8"/>
                            </a:lnTo>
                            <a:lnTo>
                              <a:pt x="763" y="7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8"/>
                            </a:lnTo>
                            <a:lnTo>
                              <a:pt x="677" y="8"/>
                            </a:lnTo>
                            <a:lnTo>
                              <a:pt x="656" y="8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58" y="8"/>
                            </a:lnTo>
                            <a:lnTo>
                              <a:pt x="558" y="5"/>
                            </a:lnTo>
                            <a:lnTo>
                              <a:pt x="643" y="4"/>
                            </a:lnTo>
                            <a:lnTo>
                              <a:pt x="728" y="4"/>
                            </a:lnTo>
                            <a:lnTo>
                              <a:pt x="755" y="4"/>
                            </a:lnTo>
                            <a:lnTo>
                              <a:pt x="753" y="4"/>
                            </a:lnTo>
                            <a:lnTo>
                              <a:pt x="774" y="4"/>
                            </a:lnTo>
                            <a:lnTo>
                              <a:pt x="798" y="4"/>
                            </a:lnTo>
                            <a:lnTo>
                              <a:pt x="822" y="4"/>
                            </a:lnTo>
                            <a:lnTo>
                              <a:pt x="860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4"/>
                            </a:lnTo>
                            <a:lnTo>
                              <a:pt x="1445" y="4"/>
                            </a:lnTo>
                            <a:lnTo>
                              <a:pt x="1496" y="4"/>
                            </a:lnTo>
                            <a:lnTo>
                              <a:pt x="1546" y="5"/>
                            </a:lnTo>
                            <a:lnTo>
                              <a:pt x="1586" y="4"/>
                            </a:lnTo>
                            <a:lnTo>
                              <a:pt x="1586" y="5"/>
                            </a:lnTo>
                            <a:lnTo>
                              <a:pt x="1614" y="4"/>
                            </a:lnTo>
                            <a:lnTo>
                              <a:pt x="1640" y="4"/>
                            </a:lnTo>
                            <a:lnTo>
                              <a:pt x="1665" y="4"/>
                            </a:lnTo>
                            <a:lnTo>
                              <a:pt x="1681" y="4"/>
                            </a:lnTo>
                            <a:lnTo>
                              <a:pt x="1703" y="4"/>
                            </a:lnTo>
                            <a:lnTo>
                              <a:pt x="1778" y="4"/>
                            </a:lnTo>
                            <a:lnTo>
                              <a:pt x="1784" y="4"/>
                            </a:lnTo>
                            <a:lnTo>
                              <a:pt x="1784" y="7"/>
                            </a:lnTo>
                            <a:lnTo>
                              <a:pt x="1717" y="8"/>
                            </a:lnTo>
                            <a:lnTo>
                              <a:pt x="1717" y="8"/>
                            </a:lnTo>
                            <a:lnTo>
                              <a:pt x="1689" y="8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4" y="9"/>
                            </a:lnTo>
                            <a:lnTo>
                              <a:pt x="1291" y="9"/>
                            </a:lnTo>
                            <a:lnTo>
                              <a:pt x="1171" y="8"/>
                            </a:lnTo>
                            <a:lnTo>
                              <a:pt x="1171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5"/>
                            </a:lnTo>
                            <a:lnTo>
                              <a:pt x="1209" y="5"/>
                            </a:lnTo>
                            <a:lnTo>
                              <a:pt x="1236" y="5"/>
                            </a:lnTo>
                            <a:lnTo>
                              <a:pt x="1233" y="5"/>
                            </a:lnTo>
                            <a:lnTo>
                              <a:pt x="1260" y="5"/>
                            </a:lnTo>
                            <a:lnTo>
                              <a:pt x="1296" y="5"/>
                            </a:lnTo>
                            <a:lnTo>
                              <a:pt x="1327" y="7"/>
                            </a:lnTo>
                            <a:lnTo>
                              <a:pt x="1360" y="5"/>
                            </a:lnTo>
                            <a:lnTo>
                              <a:pt x="1370" y="5"/>
                            </a:lnTo>
                            <a:lnTo>
                              <a:pt x="1370" y="5"/>
                            </a:lnTo>
                            <a:lnTo>
                              <a:pt x="1372" y="4"/>
                            </a:lnTo>
                            <a:lnTo>
                              <a:pt x="1374" y="4"/>
                            </a:lnTo>
                            <a:lnTo>
                              <a:pt x="1378" y="4"/>
                            </a:lnTo>
                            <a:lnTo>
                              <a:pt x="1382" y="4"/>
                            </a:lnTo>
                            <a:lnTo>
                              <a:pt x="1386" y="4"/>
                            </a:lnTo>
                            <a:lnTo>
                              <a:pt x="1389" y="4"/>
                            </a:lnTo>
                            <a:lnTo>
                              <a:pt x="1395" y="4"/>
                            </a:lnTo>
                            <a:lnTo>
                              <a:pt x="1401" y="4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3"/>
                            </a:lnTo>
                            <a:lnTo>
                              <a:pt x="2398" y="3"/>
                            </a:lnTo>
                            <a:lnTo>
                              <a:pt x="2398" y="5"/>
                            </a:lnTo>
                            <a:lnTo>
                              <a:pt x="2395" y="5"/>
                            </a:lnTo>
                            <a:lnTo>
                              <a:pt x="2397" y="5"/>
                            </a:lnTo>
                            <a:lnTo>
                              <a:pt x="2255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7"/>
                            </a:lnTo>
                            <a:lnTo>
                              <a:pt x="1899" y="7"/>
                            </a:lnTo>
                            <a:lnTo>
                              <a:pt x="1868" y="7"/>
                            </a:lnTo>
                            <a:lnTo>
                              <a:pt x="1835" y="7"/>
                            </a:lnTo>
                            <a:lnTo>
                              <a:pt x="1787" y="7"/>
                            </a:lnTo>
                            <a:lnTo>
                              <a:pt x="1787" y="4"/>
                            </a:lnTo>
                            <a:lnTo>
                              <a:pt x="1850" y="5"/>
                            </a:lnTo>
                            <a:lnTo>
                              <a:pt x="1932" y="4"/>
                            </a:lnTo>
                            <a:lnTo>
                              <a:pt x="1931" y="4"/>
                            </a:lnTo>
                            <a:lnTo>
                              <a:pt x="2015" y="4"/>
                            </a:lnTo>
                            <a:lnTo>
                              <a:pt x="2029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5" y="3"/>
                            </a:lnTo>
                            <a:lnTo>
                              <a:pt x="2339" y="2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3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2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3" y="3"/>
                            </a:lnTo>
                            <a:lnTo>
                              <a:pt x="3013" y="5"/>
                            </a:lnTo>
                            <a:lnTo>
                              <a:pt x="3004" y="5"/>
                            </a:lnTo>
                            <a:lnTo>
                              <a:pt x="2953" y="5"/>
                            </a:lnTo>
                            <a:lnTo>
                              <a:pt x="2841" y="7"/>
                            </a:lnTo>
                            <a:lnTo>
                              <a:pt x="2731" y="7"/>
                            </a:lnTo>
                            <a:lnTo>
                              <a:pt x="2691" y="7"/>
                            </a:lnTo>
                            <a:lnTo>
                              <a:pt x="2651" y="7"/>
                            </a:lnTo>
                            <a:lnTo>
                              <a:pt x="2549" y="7"/>
                            </a:lnTo>
                            <a:lnTo>
                              <a:pt x="2447" y="5"/>
                            </a:lnTo>
                            <a:lnTo>
                              <a:pt x="2401" y="5"/>
                            </a:lnTo>
                            <a:lnTo>
                              <a:pt x="2401" y="3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3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3" y="2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0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2"/>
                            </a:lnTo>
                            <a:lnTo>
                              <a:pt x="3877" y="2"/>
                            </a:lnTo>
                            <a:lnTo>
                              <a:pt x="3884" y="0"/>
                            </a:lnTo>
                            <a:lnTo>
                              <a:pt x="3892" y="0"/>
                            </a:lnTo>
                            <a:lnTo>
                              <a:pt x="3901" y="0"/>
                            </a:lnTo>
                            <a:lnTo>
                              <a:pt x="3910" y="2"/>
                            </a:lnTo>
                            <a:lnTo>
                              <a:pt x="3915" y="0"/>
                            </a:lnTo>
                            <a:lnTo>
                              <a:pt x="3919" y="0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0"/>
                            </a:lnTo>
                            <a:lnTo>
                              <a:pt x="3949" y="0"/>
                            </a:lnTo>
                            <a:lnTo>
                              <a:pt x="3955" y="0"/>
                            </a:lnTo>
                            <a:lnTo>
                              <a:pt x="3960" y="0"/>
                            </a:lnTo>
                            <a:lnTo>
                              <a:pt x="3966" y="0"/>
                            </a:lnTo>
                            <a:lnTo>
                              <a:pt x="3966" y="0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3" y="2"/>
                            </a:lnTo>
                            <a:lnTo>
                              <a:pt x="4006" y="3"/>
                            </a:lnTo>
                            <a:lnTo>
                              <a:pt x="4015" y="3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2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0"/>
                            </a:lnTo>
                            <a:lnTo>
                              <a:pt x="4169" y="2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2"/>
                            </a:lnTo>
                            <a:lnTo>
                              <a:pt x="4214" y="3"/>
                            </a:lnTo>
                            <a:lnTo>
                              <a:pt x="4222" y="3"/>
                            </a:lnTo>
                            <a:lnTo>
                              <a:pt x="4232" y="3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4"/>
                            </a:lnTo>
                            <a:lnTo>
                              <a:pt x="4237" y="4"/>
                            </a:lnTo>
                            <a:lnTo>
                              <a:pt x="4240" y="4"/>
                            </a:lnTo>
                            <a:lnTo>
                              <a:pt x="4243" y="4"/>
                            </a:lnTo>
                            <a:lnTo>
                              <a:pt x="4245" y="4"/>
                            </a:lnTo>
                            <a:lnTo>
                              <a:pt x="4248" y="4"/>
                            </a:lnTo>
                            <a:lnTo>
                              <a:pt x="4248" y="5"/>
                            </a:lnTo>
                            <a:lnTo>
                              <a:pt x="4247" y="5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0" y="8"/>
                            </a:lnTo>
                            <a:lnTo>
                              <a:pt x="4235" y="8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8"/>
                            </a:lnTo>
                            <a:lnTo>
                              <a:pt x="4222" y="8"/>
                            </a:lnTo>
                            <a:lnTo>
                              <a:pt x="4224" y="8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3" y="7"/>
                            </a:lnTo>
                            <a:lnTo>
                              <a:pt x="4222" y="5"/>
                            </a:lnTo>
                            <a:lnTo>
                              <a:pt x="4220" y="5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4"/>
                            </a:lnTo>
                            <a:lnTo>
                              <a:pt x="4186" y="4"/>
                            </a:lnTo>
                            <a:lnTo>
                              <a:pt x="4185" y="4"/>
                            </a:lnTo>
                            <a:lnTo>
                              <a:pt x="4184" y="4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4"/>
                            </a:lnTo>
                            <a:lnTo>
                              <a:pt x="4163" y="4"/>
                            </a:lnTo>
                            <a:lnTo>
                              <a:pt x="4158" y="4"/>
                            </a:lnTo>
                            <a:lnTo>
                              <a:pt x="4152" y="5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5"/>
                            </a:lnTo>
                            <a:lnTo>
                              <a:pt x="4125" y="5"/>
                            </a:lnTo>
                            <a:lnTo>
                              <a:pt x="4117" y="5"/>
                            </a:lnTo>
                            <a:lnTo>
                              <a:pt x="4108" y="5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5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5"/>
                            </a:lnTo>
                            <a:lnTo>
                              <a:pt x="3942" y="4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4"/>
                            </a:lnTo>
                            <a:lnTo>
                              <a:pt x="3635" y="4"/>
                            </a:lnTo>
                            <a:lnTo>
                              <a:pt x="3630" y="4"/>
                            </a:lnTo>
                            <a:lnTo>
                              <a:pt x="3630" y="0"/>
                            </a:lnTo>
                            <a:lnTo>
                              <a:pt x="3655" y="0"/>
                            </a:lnTo>
                            <a:lnTo>
                              <a:pt x="3676" y="2"/>
                            </a:lnTo>
                            <a:lnTo>
                              <a:pt x="3690" y="0"/>
                            </a:lnTo>
                            <a:lnTo>
                              <a:pt x="3707" y="0"/>
                            </a:lnTo>
                            <a:lnTo>
                              <a:pt x="3722" y="0"/>
                            </a:lnTo>
                            <a:lnTo>
                              <a:pt x="3736" y="0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0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0"/>
                            </a:lnTo>
                            <a:lnTo>
                              <a:pt x="3604" y="0"/>
                            </a:lnTo>
                            <a:lnTo>
                              <a:pt x="3601" y="0"/>
                            </a:lnTo>
                            <a:lnTo>
                              <a:pt x="3626" y="0"/>
                            </a:lnTo>
                            <a:lnTo>
                              <a:pt x="3627" y="0"/>
                            </a:lnTo>
                            <a:lnTo>
                              <a:pt x="3627" y="4"/>
                            </a:lnTo>
                            <a:lnTo>
                              <a:pt x="3576" y="4"/>
                            </a:lnTo>
                            <a:lnTo>
                              <a:pt x="3462" y="7"/>
                            </a:lnTo>
                            <a:lnTo>
                              <a:pt x="3348" y="7"/>
                            </a:lnTo>
                            <a:lnTo>
                              <a:pt x="3211" y="5"/>
                            </a:lnTo>
                            <a:lnTo>
                              <a:pt x="3172" y="4"/>
                            </a:lnTo>
                            <a:lnTo>
                              <a:pt x="3108" y="5"/>
                            </a:lnTo>
                            <a:lnTo>
                              <a:pt x="3043" y="7"/>
                            </a:lnTo>
                            <a:lnTo>
                              <a:pt x="3016" y="5"/>
                            </a:lnTo>
                            <a:lnTo>
                              <a:pt x="3016" y="3"/>
                            </a:lnTo>
                            <a:lnTo>
                              <a:pt x="3029" y="3"/>
                            </a:lnTo>
                            <a:lnTo>
                              <a:pt x="3050" y="3"/>
                            </a:lnTo>
                            <a:lnTo>
                              <a:pt x="3053" y="3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3"/>
                            </a:lnTo>
                            <a:lnTo>
                              <a:pt x="3309" y="2"/>
                            </a:lnTo>
                            <a:lnTo>
                              <a:pt x="3367" y="0"/>
                            </a:lnTo>
                            <a:lnTo>
                              <a:pt x="3368" y="0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0"/>
                            </a:lnTo>
                            <a:lnTo>
                              <a:pt x="3465" y="0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6E3B085" id="Freeform 39" o:spid="_x0000_s1026" style="position:absolute;margin-left:4.95pt;margin-top:260.9pt;width:535.9pt;height:1.4pt;z-index:-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" path="m466,5r9,l483,5r-3,l479,7r,l480,7r7,l493,5r-1,l491,5r64,l555,8r-39,l505,8,391,9,279,9r-64,l212,9r-4,l203,11r-5,l187,9r-12,l163,9r-7,l115,11r-43,l71,11r1,l72,11,73,9r-1,l71,9r-3,l65,9r-2,l63,9r-2,l61,9r-1,2l57,11r-3,l56,9,46,9,27,9r-8,l10,11,1,9r1,l2,9r,l1,9,,9,1,8,94,9,190,8r-2,l190,8r2,1l302,8,410,7r-2,l410,7r1,-2l415,5r4,l425,5r9,l444,5r22,xm860,4r-1,l910,4r52,l967,4r,1l982,4r-2,l990,4r11,l1020,4r18,l1056,4r15,l1065,5r3,l1114,4r46,l1169,4r,4l1164,8r-120,l1004,8r-41,l763,7,743,8r-18,l699,8r-22,l677,8r-21,l609,8r-46,l558,8r,-3l643,4r85,l755,4r-2,l774,4r24,l822,4r38,xm1404,4r-3,l1445,4r51,l1546,5r40,-1l1586,5r28,-1l1640,4r25,l1681,4r22,l1778,4r6,l1784,7r-67,1l1717,8r-28,l1657,8r-33,l1596,8r1,l1598,8r,l1598,8r-98,1l1404,9r-113,l1171,8r,-4l1200,5r-1,l1198,5r,l1196,5r7,l1209,5r27,l1233,5r27,l1296,5r31,2l1360,5r10,l1370,5r2,-1l1374,4r4,l1382,4r4,l1389,4r6,l1401,4r3,xm2354,2r11,l2372,3r8,l2386,3r7,-1l2395,2r,1l2394,3r-1,l2393,3r5,l2398,5r-3,l2397,5,2255,7r-141,l2022,7r-60,l1899,7r-31,l1835,7r-48,l1787,4r63,1l1932,4r-1,l2015,4r14,l2076,4r46,-1l2215,3,2339,2r-1,1l2338,3r1,l2346,2r8,xm2951,2r2,l2949,2r2,xm2915,2r34,l2947,2r,l2945,2r12,l2958,2r13,l2986,2r14,l3008,2r-1,l3006,3r,l3009,3r4,l3013,5r-9,l2953,5,2841,7r-110,l2691,7r-40,l2549,7,2447,5r-46,l2401,3r36,l2475,3r25,l2499,3r-1,l2526,3r-5,l2550,3,2733,2r182,xm3089,r-1,l3088,r1,xm3762,r108,l3870,2r1,l3872,2r5,l3884,r8,l3901,r9,2l3915,r4,l3921,r7,2l3934,2r5,l3944,r5,l3955,r5,l3966,r,l3965,2r-1,l3966,2r12,l3993,2r13,1l4015,3r-1,l4017,3r7,l4032,2r5,l4097,2r58,l4154,2r,l4156,2r4,l4163,2r4,-2l4169,2r3,l4177,2r4,l4188,2r6,l4199,2r,l4207,2r7,1l4222,3r10,l4233,4r,l4235,4r1,l4237,4r3,l4243,4r2,l4248,4r,1l4247,5r-2,2l4244,8r,l4243,8r-3,l4235,8r-4,1l4226,9r-4,l4218,8r4,l4224,8r2,l4226,8r-2,l4223,7r-1,l4222,7r,l4223,7r-1,-2l4220,5r-4,l4212,5r-6,l4199,5r-2,l4193,5r-3,l4190,4r-4,l4185,4r-1,l4182,5r-2,l4177,5r-1,-1l4176,4r,l4175,4r,l4172,4r-4,l4167,4r-4,l4158,4r-6,1l4146,7r-7,l4134,7r3,l4131,5r-6,l4117,5r-9,l4099,7r-10,l4078,5r1,2l4068,7,4004,5,3942,4r-31,1l3812,4r-88,l3635,4r-5,l3630,r25,l3676,2,3690,r17,l3722,r14,l3762,xm3482,r20,l3517,3r17,-1l3557,2,3580,r24,l3601,r25,l3627,r,4l3576,4,3462,7r-114,l3211,5,3172,4r-64,1l3043,7,3016,5r,-2l3029,3r21,l3053,3r-2,1l3053,4r18,-2l3088,r79,2l3248,3r61,-1l3367,r1,l3371,2r4,l3380,2r5,l3388,2r4,l3393,2r24,l3441,r24,l3482,xe" fillcolor="#8ed6ef [1300]" strokecolor="#8ed6ef [1300]" strokeweight="0">
              <v:path arrowok="t" o:connecttype="custom" o:connectlocs="768996,11138;826671,12729;325221,17503;115349,17503;108941,14321;91318,17503;1602,14321;150595,14321;653647,11138;711322,7956;1549207,7956;1691792,6365;1872826,12729;1161505,12729;893958,12729;1278456,6365;2476809,7956;2728335,6365;2654639,12729;2403113,14321;1919287,7956;2018615,7956;2201252,6365;2249314,6365;3836971,3182;3836971,7956;2992677,11138;3228182,6365;3745653,4774;4727725,3182;4738940,3182;4815839,4774;4375268,11138;3904258,4774;4085293,4774;6027008,0;6235278,0;6302565,3182;6353832,0;6432333,4774;6656624,3182;6679053,3182;6727115,3182;6784790,6365;6805617,7956;6784790,12729;6770371,12729;6765565,11138;6723911,7956;6699880,7956;6688665,6365;6642205,11138;6581326,7956;6315382,6365;5855586,0;5578427,0;5769074,0;5144265,7956;4886330,4774;5203541,4774;5423026,3182;5578427,0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0320" behindDoc="1" locked="0" layoutInCell="1" allowOverlap="1" wp14:anchorId="2E39418D" wp14:editId="65948C39">
              <wp:simplePos x="0" y="0"/>
              <wp:positionH relativeFrom="column">
                <wp:posOffset>836633</wp:posOffset>
              </wp:positionH>
              <wp:positionV relativeFrom="paragraph">
                <wp:posOffset>3321451</wp:posOffset>
              </wp:positionV>
              <wp:extent cx="1603" cy="1592"/>
              <wp:effectExtent l="0" t="0" r="0" b="0"/>
              <wp:wrapNone/>
              <wp:docPr id="40" name="Rectangl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33092C9F" id="Rectangle 40" o:spid="_x0000_s1026" style="position:absolute;margin-left:65.9pt;margin-top:261.55pt;width:.15pt;height:.15pt;z-index:-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1344" behindDoc="1" locked="0" layoutInCell="1" allowOverlap="1" wp14:anchorId="0ED443EC" wp14:editId="003E66B7">
              <wp:simplePos x="0" y="0"/>
              <wp:positionH relativeFrom="column">
                <wp:posOffset>6783538</wp:posOffset>
              </wp:positionH>
              <wp:positionV relativeFrom="paragraph">
                <wp:posOffset>3316678</wp:posOffset>
              </wp:positionV>
              <wp:extent cx="6408" cy="0"/>
              <wp:effectExtent l="0" t="0" r="0" b="0"/>
              <wp:wrapNone/>
              <wp:docPr id="41" name="Freeform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FDEFE7D" id="Freeform 41" o:spid="_x0000_s1026" style="position:absolute;margin-left:534.15pt;margin-top:261.15pt;width:.5pt;height:0;z-index:-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" path="m,l2,,3,,4,,,xe" fillcolor="#8ed6ef [1300]" strokecolor="#8ed6ef [1300]" strokeweight="0">
              <v:path arrowok="t" o:connecttype="custom" o:connectlocs="0,0;3204,0;4806,0;6408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2368" behindDoc="1" locked="0" layoutInCell="1" allowOverlap="1" wp14:anchorId="74F733DF" wp14:editId="4A8DF776">
              <wp:simplePos x="0" y="0"/>
              <wp:positionH relativeFrom="column">
                <wp:posOffset>6849224</wp:posOffset>
              </wp:positionH>
              <wp:positionV relativeFrom="paragraph">
                <wp:posOffset>2371557</wp:posOffset>
              </wp:positionV>
              <wp:extent cx="12817" cy="1592"/>
              <wp:effectExtent l="0" t="0" r="25400" b="17780"/>
              <wp:wrapNone/>
              <wp:docPr id="42" name="Freeform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1592"/>
                      </a:xfrm>
                      <a:custGeom>
                        <a:avLst/>
                        <a:gdLst>
                          <a:gd name="T0" fmla="*/ 5 w 8"/>
                          <a:gd name="T1" fmla="*/ 0 h 1"/>
                          <a:gd name="T2" fmla="*/ 7 w 8"/>
                          <a:gd name="T3" fmla="*/ 0 h 1"/>
                          <a:gd name="T4" fmla="*/ 8 w 8"/>
                          <a:gd name="T5" fmla="*/ 0 h 1"/>
                          <a:gd name="T6" fmla="*/ 7 w 8"/>
                          <a:gd name="T7" fmla="*/ 0 h 1"/>
                          <a:gd name="T8" fmla="*/ 3 w 8"/>
                          <a:gd name="T9" fmla="*/ 1 h 1"/>
                          <a:gd name="T10" fmla="*/ 0 w 8"/>
                          <a:gd name="T11" fmla="*/ 1 h 1"/>
                          <a:gd name="T12" fmla="*/ 3 w 8"/>
                          <a:gd name="T13" fmla="*/ 0 h 1"/>
                          <a:gd name="T14" fmla="*/ 5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0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4D44125" id="Freeform 42" o:spid="_x0000_s1026" style="position:absolute;margin-left:539.3pt;margin-top:186.75pt;width:1pt;height:.15pt;z-index:-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" path="m5,l7,,8,,7,,3,1,,1,3,,5,xe" fillcolor="#8ed6ef [1300]" strokecolor="#8ed6ef [1300]" strokeweight="0">
              <v:path arrowok="t" o:connecttype="custom" o:connectlocs="8011,0;11215,0;12817,0;11215,0;4806,1592;0,1592;4806,0;8011,0" o:connectangles="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3392" behindDoc="1" locked="0" layoutInCell="1" allowOverlap="1" wp14:anchorId="435B3F10" wp14:editId="1E8F1072">
              <wp:simplePos x="0" y="0"/>
              <wp:positionH relativeFrom="column">
                <wp:posOffset>6805967</wp:posOffset>
              </wp:positionH>
              <wp:positionV relativeFrom="paragraph">
                <wp:posOffset>2371557</wp:posOffset>
              </wp:positionV>
              <wp:extent cx="35246" cy="3182"/>
              <wp:effectExtent l="0" t="0" r="22225" b="15875"/>
              <wp:wrapNone/>
              <wp:docPr id="43" name="Freeform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3182"/>
                      </a:xfrm>
                      <a:custGeom>
                        <a:avLst/>
                        <a:gdLst>
                          <a:gd name="T0" fmla="*/ 18 w 22"/>
                          <a:gd name="T1" fmla="*/ 0 h 2"/>
                          <a:gd name="T2" fmla="*/ 22 w 22"/>
                          <a:gd name="T3" fmla="*/ 0 h 2"/>
                          <a:gd name="T4" fmla="*/ 1 w 22"/>
                          <a:gd name="T5" fmla="*/ 2 h 2"/>
                          <a:gd name="T6" fmla="*/ 1 w 22"/>
                          <a:gd name="T7" fmla="*/ 2 h 2"/>
                          <a:gd name="T8" fmla="*/ 0 w 22"/>
                          <a:gd name="T9" fmla="*/ 2 h 2"/>
                          <a:gd name="T10" fmla="*/ 2 w 22"/>
                          <a:gd name="T11" fmla="*/ 2 h 2"/>
                          <a:gd name="T12" fmla="*/ 5 w 22"/>
                          <a:gd name="T13" fmla="*/ 2 h 2"/>
                          <a:gd name="T14" fmla="*/ 9 w 22"/>
                          <a:gd name="T15" fmla="*/ 1 h 2"/>
                          <a:gd name="T16" fmla="*/ 13 w 22"/>
                          <a:gd name="T17" fmla="*/ 0 h 2"/>
                          <a:gd name="T18" fmla="*/ 18 w 22"/>
                          <a:gd name="T19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2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2"/>
                            </a:lnTo>
                            <a:lnTo>
                              <a:pt x="1" y="2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5" y="2"/>
                            </a:lnTo>
                            <a:lnTo>
                              <a:pt x="9" y="1"/>
                            </a:lnTo>
                            <a:lnTo>
                              <a:pt x="13" y="0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B8B9CDA" id="Freeform 43" o:spid="_x0000_s1026" style="position:absolute;margin-left:535.9pt;margin-top:186.75pt;width:2.8pt;height:.25pt;z-index:-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" path="m18,r4,l1,2r,l,2r2,l5,2,9,1,13,r5,xe" fillcolor="#8ed6ef [1300]" strokecolor="#8ed6ef [1300]" strokeweight="0">
              <v:path arrowok="t" o:connecttype="custom" o:connectlocs="28838,0;35246,0;1602,3182;1602,3182;0,3182;3204,3182;8010,3182;14419,1591;20827,0;28838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4416" behindDoc="1" locked="0" layoutInCell="1" allowOverlap="1" wp14:anchorId="7176B1C3" wp14:editId="718E8990">
              <wp:simplePos x="0" y="0"/>
              <wp:positionH relativeFrom="column">
                <wp:posOffset>6775528</wp:posOffset>
              </wp:positionH>
              <wp:positionV relativeFrom="paragraph">
                <wp:posOffset>2373148</wp:posOffset>
              </wp:positionV>
              <wp:extent cx="20827" cy="1592"/>
              <wp:effectExtent l="0" t="0" r="17780" b="17780"/>
              <wp:wrapNone/>
              <wp:docPr id="44" name="Freeform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1592"/>
                      </a:xfrm>
                      <a:custGeom>
                        <a:avLst/>
                        <a:gdLst>
                          <a:gd name="T0" fmla="*/ 8 w 13"/>
                          <a:gd name="T1" fmla="*/ 0 h 1"/>
                          <a:gd name="T2" fmla="*/ 13 w 13"/>
                          <a:gd name="T3" fmla="*/ 1 h 1"/>
                          <a:gd name="T4" fmla="*/ 12 w 13"/>
                          <a:gd name="T5" fmla="*/ 1 h 1"/>
                          <a:gd name="T6" fmla="*/ 11 w 13"/>
                          <a:gd name="T7" fmla="*/ 1 h 1"/>
                          <a:gd name="T8" fmla="*/ 9 w 13"/>
                          <a:gd name="T9" fmla="*/ 1 h 1"/>
                          <a:gd name="T10" fmla="*/ 7 w 13"/>
                          <a:gd name="T11" fmla="*/ 1 h 1"/>
                          <a:gd name="T12" fmla="*/ 5 w 13"/>
                          <a:gd name="T13" fmla="*/ 1 h 1"/>
                          <a:gd name="T14" fmla="*/ 3 w 13"/>
                          <a:gd name="T15" fmla="*/ 1 h 1"/>
                          <a:gd name="T16" fmla="*/ 0 w 13"/>
                          <a:gd name="T17" fmla="*/ 1 h 1"/>
                          <a:gd name="T18" fmla="*/ 2 w 13"/>
                          <a:gd name="T19" fmla="*/ 1 h 1"/>
                          <a:gd name="T20" fmla="*/ 5 w 13"/>
                          <a:gd name="T21" fmla="*/ 1 h 1"/>
                          <a:gd name="T22" fmla="*/ 8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8" y="0"/>
                            </a:moveTo>
                            <a:lnTo>
                              <a:pt x="13" y="1"/>
                            </a:lnTo>
                            <a:lnTo>
                              <a:pt x="12" y="1"/>
                            </a:lnTo>
                            <a:lnTo>
                              <a:pt x="11" y="1"/>
                            </a:lnTo>
                            <a:lnTo>
                              <a:pt x="9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2" y="1"/>
                            </a:lnTo>
                            <a:lnTo>
                              <a:pt x="5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5EB5378" id="Freeform 44" o:spid="_x0000_s1026" style="position:absolute;margin-left:533.5pt;margin-top:186.85pt;width:1.65pt;height:.15pt;z-index:-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" path="m8,r5,1l12,1r-1,l9,1,7,1,5,1,3,1,,1r2,l5,1,8,xe" fillcolor="#8ed6ef [1300]" strokecolor="#8ed6ef [1300]" strokeweight="0">
              <v:path arrowok="t" o:connecttype="custom" o:connectlocs="12817,0;20827,1592;19225,1592;17623,1592;14419,1592;11215,1592;8010,1592;4806,1592;0,1592;3204,1592;8010,1592;1281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5440" behindDoc="1" locked="0" layoutInCell="1" allowOverlap="1" wp14:anchorId="04403FBE" wp14:editId="2FDA1B30">
              <wp:simplePos x="0" y="0"/>
              <wp:positionH relativeFrom="column">
                <wp:posOffset>5682912</wp:posOffset>
              </wp:positionH>
              <wp:positionV relativeFrom="paragraph">
                <wp:posOffset>2374740</wp:posOffset>
              </wp:positionV>
              <wp:extent cx="4807" cy="0"/>
              <wp:effectExtent l="0" t="0" r="0" b="0"/>
              <wp:wrapNone/>
              <wp:docPr id="45" name="Freeform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2948ABB" id="Freeform 45" o:spid="_x0000_s1026" style="position:absolute;margin-left:447.45pt;margin-top:187pt;width:.4pt;height:0;z-index:-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" path="m2,l3,,,,2,xe" fillcolor="#8ed6ef [1300]" strokecolor="#8ed6ef [1300]" strokeweight="0">
              <v:path arrowok="t" o:connecttype="custom" o:connectlocs="3205,0;4807,0;0,0;3205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6464" behindDoc="1" locked="0" layoutInCell="1" allowOverlap="1" wp14:anchorId="5D51DEFF" wp14:editId="28E4BF52">
              <wp:simplePos x="0" y="0"/>
              <wp:positionH relativeFrom="column">
                <wp:posOffset>-38100</wp:posOffset>
              </wp:positionH>
              <wp:positionV relativeFrom="paragraph">
                <wp:posOffset>2373148</wp:posOffset>
              </wp:positionV>
              <wp:extent cx="6805617" cy="15911"/>
              <wp:effectExtent l="0" t="0" r="14605" b="22225"/>
              <wp:wrapNone/>
              <wp:docPr id="46" name="Freeform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5911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843 w 4248"/>
                          <a:gd name="T3" fmla="*/ 4 h 10"/>
                          <a:gd name="T4" fmla="*/ 1721 w 4248"/>
                          <a:gd name="T5" fmla="*/ 8 h 10"/>
                          <a:gd name="T6" fmla="*/ 1301 w 4248"/>
                          <a:gd name="T7" fmla="*/ 8 h 10"/>
                          <a:gd name="T8" fmla="*/ 1240 w 4248"/>
                          <a:gd name="T9" fmla="*/ 8 h 10"/>
                          <a:gd name="T10" fmla="*/ 1244 w 4248"/>
                          <a:gd name="T11" fmla="*/ 4 h 10"/>
                          <a:gd name="T12" fmla="*/ 1140 w 4248"/>
                          <a:gd name="T13" fmla="*/ 4 h 10"/>
                          <a:gd name="T14" fmla="*/ 1197 w 4248"/>
                          <a:gd name="T15" fmla="*/ 7 h 10"/>
                          <a:gd name="T16" fmla="*/ 881 w 4248"/>
                          <a:gd name="T17" fmla="*/ 9 h 10"/>
                          <a:gd name="T18" fmla="*/ 856 w 4248"/>
                          <a:gd name="T19" fmla="*/ 9 h 10"/>
                          <a:gd name="T20" fmla="*/ 730 w 4248"/>
                          <a:gd name="T21" fmla="*/ 8 h 10"/>
                          <a:gd name="T22" fmla="*/ 619 w 4248"/>
                          <a:gd name="T23" fmla="*/ 9 h 10"/>
                          <a:gd name="T24" fmla="*/ 2398 w 4248"/>
                          <a:gd name="T25" fmla="*/ 5 h 10"/>
                          <a:gd name="T26" fmla="*/ 2032 w 4248"/>
                          <a:gd name="T27" fmla="*/ 7 h 10"/>
                          <a:gd name="T28" fmla="*/ 1882 w 4248"/>
                          <a:gd name="T29" fmla="*/ 8 h 10"/>
                          <a:gd name="T30" fmla="*/ 1854 w 4248"/>
                          <a:gd name="T31" fmla="*/ 8 h 10"/>
                          <a:gd name="T32" fmla="*/ 1994 w 4248"/>
                          <a:gd name="T33" fmla="*/ 4 h 10"/>
                          <a:gd name="T34" fmla="*/ 2458 w 4248"/>
                          <a:gd name="T35" fmla="*/ 3 h 10"/>
                          <a:gd name="T36" fmla="*/ 3688 w 4248"/>
                          <a:gd name="T37" fmla="*/ 4 h 10"/>
                          <a:gd name="T38" fmla="*/ 3426 w 4248"/>
                          <a:gd name="T39" fmla="*/ 5 h 10"/>
                          <a:gd name="T40" fmla="*/ 3266 w 4248"/>
                          <a:gd name="T41" fmla="*/ 5 h 10"/>
                          <a:gd name="T42" fmla="*/ 3182 w 4248"/>
                          <a:gd name="T43" fmla="*/ 5 h 10"/>
                          <a:gd name="T44" fmla="*/ 3084 w 4248"/>
                          <a:gd name="T45" fmla="*/ 1 h 10"/>
                          <a:gd name="T46" fmla="*/ 3549 w 4248"/>
                          <a:gd name="T47" fmla="*/ 1 h 10"/>
                          <a:gd name="T48" fmla="*/ 22 w 4248"/>
                          <a:gd name="T49" fmla="*/ 1 h 10"/>
                          <a:gd name="T50" fmla="*/ 25 w 4248"/>
                          <a:gd name="T51" fmla="*/ 3 h 10"/>
                          <a:gd name="T52" fmla="*/ 51 w 4248"/>
                          <a:gd name="T53" fmla="*/ 4 h 10"/>
                          <a:gd name="T54" fmla="*/ 65 w 4248"/>
                          <a:gd name="T55" fmla="*/ 5 h 10"/>
                          <a:gd name="T56" fmla="*/ 73 w 4248"/>
                          <a:gd name="T57" fmla="*/ 5 h 10"/>
                          <a:gd name="T58" fmla="*/ 102 w 4248"/>
                          <a:gd name="T59" fmla="*/ 4 h 10"/>
                          <a:gd name="T60" fmla="*/ 140 w 4248"/>
                          <a:gd name="T61" fmla="*/ 4 h 10"/>
                          <a:gd name="T62" fmla="*/ 336 w 4248"/>
                          <a:gd name="T63" fmla="*/ 5 h 10"/>
                          <a:gd name="T64" fmla="*/ 572 w 4248"/>
                          <a:gd name="T65" fmla="*/ 8 h 10"/>
                          <a:gd name="T66" fmla="*/ 378 w 4248"/>
                          <a:gd name="T67" fmla="*/ 9 h 10"/>
                          <a:gd name="T68" fmla="*/ 338 w 4248"/>
                          <a:gd name="T69" fmla="*/ 9 h 10"/>
                          <a:gd name="T70" fmla="*/ 304 w 4248"/>
                          <a:gd name="T71" fmla="*/ 9 h 10"/>
                          <a:gd name="T72" fmla="*/ 284 w 4248"/>
                          <a:gd name="T73" fmla="*/ 9 h 10"/>
                          <a:gd name="T74" fmla="*/ 230 w 4248"/>
                          <a:gd name="T75" fmla="*/ 8 h 10"/>
                          <a:gd name="T76" fmla="*/ 94 w 4248"/>
                          <a:gd name="T77" fmla="*/ 8 h 10"/>
                          <a:gd name="T78" fmla="*/ 71 w 4248"/>
                          <a:gd name="T79" fmla="*/ 8 h 10"/>
                          <a:gd name="T80" fmla="*/ 34 w 4248"/>
                          <a:gd name="T81" fmla="*/ 8 h 10"/>
                          <a:gd name="T82" fmla="*/ 10 w 4248"/>
                          <a:gd name="T83" fmla="*/ 5 h 10"/>
                          <a:gd name="T84" fmla="*/ 0 w 4248"/>
                          <a:gd name="T85" fmla="*/ 4 h 10"/>
                          <a:gd name="T86" fmla="*/ 13 w 4248"/>
                          <a:gd name="T87" fmla="*/ 1 h 10"/>
                          <a:gd name="T88" fmla="*/ 3048 w 4248"/>
                          <a:gd name="T89" fmla="*/ 5 h 10"/>
                          <a:gd name="T90" fmla="*/ 3012 w 4248"/>
                          <a:gd name="T91" fmla="*/ 5 h 10"/>
                          <a:gd name="T92" fmla="*/ 2877 w 4248"/>
                          <a:gd name="T93" fmla="*/ 5 h 10"/>
                          <a:gd name="T94" fmla="*/ 2853 w 4248"/>
                          <a:gd name="T95" fmla="*/ 5 h 10"/>
                          <a:gd name="T96" fmla="*/ 2661 w 4248"/>
                          <a:gd name="T97" fmla="*/ 5 h 10"/>
                          <a:gd name="T98" fmla="*/ 2472 w 4248"/>
                          <a:gd name="T99" fmla="*/ 5 h 10"/>
                          <a:gd name="T100" fmla="*/ 2623 w 4248"/>
                          <a:gd name="T101" fmla="*/ 1 h 10"/>
                          <a:gd name="T102" fmla="*/ 2842 w 4248"/>
                          <a:gd name="T103" fmla="*/ 0 h 10"/>
                          <a:gd name="T104" fmla="*/ 4176 w 4248"/>
                          <a:gd name="T105" fmla="*/ 0 h 10"/>
                          <a:gd name="T106" fmla="*/ 4180 w 4248"/>
                          <a:gd name="T107" fmla="*/ 0 h 10"/>
                          <a:gd name="T108" fmla="*/ 4190 w 4248"/>
                          <a:gd name="T109" fmla="*/ 0 h 10"/>
                          <a:gd name="T110" fmla="*/ 4247 w 4248"/>
                          <a:gd name="T111" fmla="*/ 0 h 10"/>
                          <a:gd name="T112" fmla="*/ 4154 w 4248"/>
                          <a:gd name="T113" fmla="*/ 0 h 10"/>
                          <a:gd name="T114" fmla="*/ 3840 w 4248"/>
                          <a:gd name="T115" fmla="*/ 3 h 10"/>
                          <a:gd name="T116" fmla="*/ 3804 w 4248"/>
                          <a:gd name="T117" fmla="*/ 4 h 10"/>
                          <a:gd name="T118" fmla="*/ 3768 w 4248"/>
                          <a:gd name="T119" fmla="*/ 4 h 10"/>
                          <a:gd name="T120" fmla="*/ 3732 w 4248"/>
                          <a:gd name="T121" fmla="*/ 1 h 10"/>
                          <a:gd name="T122" fmla="*/ 4045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9"/>
                            </a:moveTo>
                            <a:lnTo>
                              <a:pt x="1160" y="9"/>
                            </a:lnTo>
                            <a:lnTo>
                              <a:pt x="1159" y="10"/>
                            </a:lnTo>
                            <a:lnTo>
                              <a:pt x="1160" y="9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517" y="3"/>
                            </a:moveTo>
                            <a:lnTo>
                              <a:pt x="1557" y="3"/>
                            </a:lnTo>
                            <a:lnTo>
                              <a:pt x="1597" y="3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3" y="4"/>
                            </a:lnTo>
                            <a:lnTo>
                              <a:pt x="1843" y="7"/>
                            </a:lnTo>
                            <a:lnTo>
                              <a:pt x="1810" y="7"/>
                            </a:lnTo>
                            <a:lnTo>
                              <a:pt x="1773" y="8"/>
                            </a:lnTo>
                            <a:lnTo>
                              <a:pt x="1748" y="7"/>
                            </a:lnTo>
                            <a:lnTo>
                              <a:pt x="1749" y="7"/>
                            </a:lnTo>
                            <a:lnTo>
                              <a:pt x="1750" y="7"/>
                            </a:lnTo>
                            <a:lnTo>
                              <a:pt x="1721" y="8"/>
                            </a:lnTo>
                            <a:lnTo>
                              <a:pt x="1727" y="7"/>
                            </a:lnTo>
                            <a:lnTo>
                              <a:pt x="1698" y="7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8"/>
                            </a:lnTo>
                            <a:lnTo>
                              <a:pt x="1289" y="8"/>
                            </a:lnTo>
                            <a:lnTo>
                              <a:pt x="1276" y="8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4" y="8"/>
                            </a:lnTo>
                            <a:lnTo>
                              <a:pt x="1234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3"/>
                            </a:lnTo>
                            <a:close/>
                            <a:moveTo>
                              <a:pt x="899" y="3"/>
                            </a:moveTo>
                            <a:lnTo>
                              <a:pt x="1037" y="4"/>
                            </a:lnTo>
                            <a:lnTo>
                              <a:pt x="1076" y="5"/>
                            </a:lnTo>
                            <a:lnTo>
                              <a:pt x="1140" y="4"/>
                            </a:lnTo>
                            <a:lnTo>
                              <a:pt x="1204" y="4"/>
                            </a:lnTo>
                            <a:lnTo>
                              <a:pt x="1229" y="4"/>
                            </a:lnTo>
                            <a:lnTo>
                              <a:pt x="1229" y="8"/>
                            </a:lnTo>
                            <a:lnTo>
                              <a:pt x="1219" y="7"/>
                            </a:lnTo>
                            <a:lnTo>
                              <a:pt x="1198" y="7"/>
                            </a:lnTo>
                            <a:lnTo>
                              <a:pt x="1195" y="7"/>
                            </a:lnTo>
                            <a:lnTo>
                              <a:pt x="1197" y="7"/>
                            </a:lnTo>
                            <a:lnTo>
                              <a:pt x="1195" y="7"/>
                            </a:lnTo>
                            <a:lnTo>
                              <a:pt x="1177" y="8"/>
                            </a:lnTo>
                            <a:lnTo>
                              <a:pt x="1160" y="9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6" y="9"/>
                            </a:lnTo>
                            <a:lnTo>
                              <a:pt x="855" y="8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8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2" y="9"/>
                            </a:lnTo>
                            <a:lnTo>
                              <a:pt x="619" y="9"/>
                            </a:lnTo>
                            <a:lnTo>
                              <a:pt x="619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3"/>
                            </a:lnTo>
                            <a:close/>
                            <a:moveTo>
                              <a:pt x="2458" y="3"/>
                            </a:moveTo>
                            <a:lnTo>
                              <a:pt x="2458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7"/>
                            </a:lnTo>
                            <a:lnTo>
                              <a:pt x="2218" y="7"/>
                            </a:lnTo>
                            <a:lnTo>
                              <a:pt x="2172" y="7"/>
                            </a:lnTo>
                            <a:lnTo>
                              <a:pt x="2126" y="8"/>
                            </a:lnTo>
                            <a:lnTo>
                              <a:pt x="2032" y="7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7"/>
                            </a:lnTo>
                            <a:lnTo>
                              <a:pt x="1909" y="7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7"/>
                            </a:lnTo>
                            <a:lnTo>
                              <a:pt x="1855" y="7"/>
                            </a:lnTo>
                            <a:lnTo>
                              <a:pt x="1848" y="7"/>
                            </a:lnTo>
                            <a:lnTo>
                              <a:pt x="1848" y="4"/>
                            </a:lnTo>
                            <a:lnTo>
                              <a:pt x="1852" y="4"/>
                            </a:lnTo>
                            <a:lnTo>
                              <a:pt x="1851" y="4"/>
                            </a:lnTo>
                            <a:lnTo>
                              <a:pt x="1994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3"/>
                            </a:lnTo>
                            <a:lnTo>
                              <a:pt x="2349" y="3"/>
                            </a:lnTo>
                            <a:lnTo>
                              <a:pt x="2380" y="3"/>
                            </a:lnTo>
                            <a:lnTo>
                              <a:pt x="2413" y="3"/>
                            </a:lnTo>
                            <a:lnTo>
                              <a:pt x="2458" y="3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3" y="1"/>
                            </a:lnTo>
                            <a:lnTo>
                              <a:pt x="3639" y="1"/>
                            </a:lnTo>
                            <a:lnTo>
                              <a:pt x="3685" y="3"/>
                            </a:lnTo>
                            <a:lnTo>
                              <a:pt x="3688" y="3"/>
                            </a:lnTo>
                            <a:lnTo>
                              <a:pt x="3688" y="4"/>
                            </a:lnTo>
                            <a:lnTo>
                              <a:pt x="3605" y="5"/>
                            </a:lnTo>
                            <a:lnTo>
                              <a:pt x="3521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5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5"/>
                            </a:lnTo>
                            <a:lnTo>
                              <a:pt x="3281" y="5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5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5"/>
                            </a:lnTo>
                            <a:lnTo>
                              <a:pt x="3079" y="5"/>
                            </a:lnTo>
                            <a:lnTo>
                              <a:pt x="3079" y="3"/>
                            </a:lnTo>
                            <a:lnTo>
                              <a:pt x="3078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3"/>
                            </a:lnTo>
                            <a:lnTo>
                              <a:pt x="3504" y="1"/>
                            </a:lnTo>
                            <a:lnTo>
                              <a:pt x="3523" y="1"/>
                            </a:lnTo>
                            <a:lnTo>
                              <a:pt x="3549" y="1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1"/>
                            </a:lnTo>
                            <a:lnTo>
                              <a:pt x="22" y="3"/>
                            </a:lnTo>
                            <a:lnTo>
                              <a:pt x="24" y="3"/>
                            </a:lnTo>
                            <a:lnTo>
                              <a:pt x="25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5" y="3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4"/>
                            </a:lnTo>
                            <a:lnTo>
                              <a:pt x="35" y="4"/>
                            </a:lnTo>
                            <a:lnTo>
                              <a:pt x="42" y="4"/>
                            </a:lnTo>
                            <a:lnTo>
                              <a:pt x="48" y="4"/>
                            </a:lnTo>
                            <a:lnTo>
                              <a:pt x="51" y="4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5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5"/>
                            </a:lnTo>
                            <a:lnTo>
                              <a:pt x="73" y="5"/>
                            </a:lnTo>
                            <a:lnTo>
                              <a:pt x="76" y="5"/>
                            </a:lnTo>
                            <a:lnTo>
                              <a:pt x="80" y="5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3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4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3"/>
                            </a:lnTo>
                            <a:lnTo>
                              <a:pt x="179" y="3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7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5" y="5"/>
                            </a:lnTo>
                            <a:lnTo>
                              <a:pt x="615" y="9"/>
                            </a:lnTo>
                            <a:lnTo>
                              <a:pt x="592" y="9"/>
                            </a:lnTo>
                            <a:lnTo>
                              <a:pt x="572" y="8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8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7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9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9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7" y="8"/>
                            </a:lnTo>
                            <a:lnTo>
                              <a:pt x="242" y="8"/>
                            </a:lnTo>
                            <a:lnTo>
                              <a:pt x="233" y="7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8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7"/>
                            </a:lnTo>
                            <a:lnTo>
                              <a:pt x="16" y="7"/>
                            </a:lnTo>
                            <a:lnTo>
                              <a:pt x="14" y="7"/>
                            </a:lnTo>
                            <a:lnTo>
                              <a:pt x="14" y="7"/>
                            </a:lnTo>
                            <a:lnTo>
                              <a:pt x="13" y="5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9" y="5"/>
                            </a:lnTo>
                            <a:lnTo>
                              <a:pt x="8" y="7"/>
                            </a:lnTo>
                            <a:lnTo>
                              <a:pt x="4" y="5"/>
                            </a:lnTo>
                            <a:lnTo>
                              <a:pt x="1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3"/>
                            </a:lnTo>
                            <a:lnTo>
                              <a:pt x="4" y="3"/>
                            </a:lnTo>
                            <a:lnTo>
                              <a:pt x="5" y="1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3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2" y="0"/>
                            </a:moveTo>
                            <a:lnTo>
                              <a:pt x="2956" y="0"/>
                            </a:lnTo>
                            <a:lnTo>
                              <a:pt x="3074" y="1"/>
                            </a:lnTo>
                            <a:lnTo>
                              <a:pt x="3074" y="5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4"/>
                            </a:lnTo>
                            <a:lnTo>
                              <a:pt x="3051" y="4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7"/>
                            </a:lnTo>
                            <a:lnTo>
                              <a:pt x="2847" y="5"/>
                            </a:lnTo>
                            <a:lnTo>
                              <a:pt x="2803" y="7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2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2" y="5"/>
                            </a:lnTo>
                            <a:lnTo>
                              <a:pt x="2464" y="5"/>
                            </a:lnTo>
                            <a:lnTo>
                              <a:pt x="2464" y="3"/>
                            </a:lnTo>
                            <a:lnTo>
                              <a:pt x="2530" y="1"/>
                            </a:lnTo>
                            <a:lnTo>
                              <a:pt x="2530" y="1"/>
                            </a:lnTo>
                            <a:lnTo>
                              <a:pt x="2559" y="1"/>
                            </a:lnTo>
                            <a:lnTo>
                              <a:pt x="2591" y="1"/>
                            </a:lnTo>
                            <a:lnTo>
                              <a:pt x="2623" y="1"/>
                            </a:lnTo>
                            <a:lnTo>
                              <a:pt x="2652" y="1"/>
                            </a:lnTo>
                            <a:lnTo>
                              <a:pt x="2651" y="1"/>
                            </a:lnTo>
                            <a:lnTo>
                              <a:pt x="2650" y="1"/>
                            </a:lnTo>
                            <a:lnTo>
                              <a:pt x="2650" y="3"/>
                            </a:lnTo>
                            <a:lnTo>
                              <a:pt x="2650" y="3"/>
                            </a:lnTo>
                            <a:lnTo>
                              <a:pt x="2748" y="1"/>
                            </a:lnTo>
                            <a:lnTo>
                              <a:pt x="2842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0"/>
                            </a:lnTo>
                            <a:lnTo>
                              <a:pt x="4183" y="0"/>
                            </a:lnTo>
                            <a:lnTo>
                              <a:pt x="4185" y="0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0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7" y="0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0"/>
                            </a:lnTo>
                            <a:lnTo>
                              <a:pt x="4058" y="3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3"/>
                            </a:lnTo>
                            <a:lnTo>
                              <a:pt x="3838" y="3"/>
                            </a:lnTo>
                            <a:lnTo>
                              <a:pt x="3840" y="3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4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3" y="4"/>
                            </a:lnTo>
                            <a:lnTo>
                              <a:pt x="3693" y="3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0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002801C" id="Freeform 46" o:spid="_x0000_s1026" style="position:absolute;margin-left:-3pt;margin-top:186.85pt;width:535.9pt;height:1.25pt;z-index:-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" path="m1160,9r,l1159,10r1,-1xm1296,9r3,l1297,9r-1,xm1517,3r40,l1597,3r102,1l1801,4r42,l1843,7r-33,l1773,8,1748,7r1,l1750,7r-29,1l1727,7r-29,l1515,8,1333,9r-34,l1301,9r,-1l1303,8r-12,l1289,8r-13,l1262,8r-14,l1240,8r1,l1242,8r,l1238,8r-4,l1234,4r10,l1295,5,1407,4,1517,3xm899,3r138,1l1076,5r64,-1l1204,4r25,l1229,8,1219,7r-21,l1195,7r2,l1195,7r-18,1l1160,9,1081,8r-81,l939,8,881,9r-1,l877,9r-4,l868,9r-5,l860,9r-4,l855,8,831,9r-25,l783,9r-17,1l746,9,730,8r-17,l691,9r-23,l644,9r3,l622,9r-3,l619,5r53,l785,4,899,3xm2458,3r,2l2398,5r-82,l2317,5r-82,2l2218,7r-46,l2126,8,2032,7,1909,8r1,l1910,7r-1,l1902,8r-8,l1882,8r-6,l1868,8r-6,l1855,8r-3,l1852,8r2,l1855,7r,l1848,7r,-3l1852,4r-1,l1994,4r140,l2225,4r61,-1l2349,3r31,l2413,3r45,xm3571,1r,l3593,1r46,l3685,3r3,l3688,4r-83,1l3521,5r-28,l3495,5r-21,l3449,5r-23,l3388,5r1,l3338,5r-52,l3281,5r,l3266,5r1,l3247,5r-19,l3210,5r-18,l3177,5r5,l3180,5r-46,l3088,5r-9,l3079,3r-1,-2l3084,1r119,l3244,1r41,l3485,3r19,-2l3523,1r26,l3571,1xm22,1r4,l30,1r-4,l24,1r-2,l22,3r2,l25,3r1,l26,3r,l25,3r1,1l27,4r4,l35,4r7,l48,4r3,l55,5r3,l58,5r4,l64,5r,l65,5r3,l71,5r1,l72,5r,l73,5r,l76,5r4,l81,5r4,l90,5,96,4r6,l109,3r5,1l111,4r6,l123,4r8,l140,4r18,l170,4,169,3r10,l243,4r63,1l336,5,436,7,524,5r89,l615,5r,4l592,9,572,8,558,9r-17,l526,9r-14,l486,10,378,9r,l377,8r-1,l370,9r-6,l357,9r-10,l338,9r-5,l329,9r-2,l319,9r-5,l309,9r-5,l298,9r-5,l288,9r-7,l281,9r2,l284,9r-3,l270,9,257,8r-15,l233,7r1,1l230,8r-6,l216,8r-5,l151,8,93,9,94,8r,l92,8r-4,l85,9r-4,l79,9,76,8r-5,l67,8r-7,l54,8,48,9r,l41,8r-7,l26,7,16,7r-2,l14,7,13,5r-1,l10,5,9,5,8,7,4,5,1,5,,5r,l,4r1,l4,3r,l5,1r2,l9,1r4,l17,1r5,xm2842,r114,l3074,1r,4l3048,5r1,l3050,5r,-1l3051,4r-6,l3038,4r-26,1l3015,4r-28,1l2952,4r-31,l2888,5,2877,4r,1l2876,5r-3,l2870,5r-4,l2862,5r-3,l2853,5r-6,l2843,7r4,-2l2803,7,2752,5r-50,l2661,5r,l2634,5r-26,l2582,5r-15,l2545,5r-73,l2464,5r,-2l2530,1r,l2559,1r32,l2623,1r29,l2651,1r-1,l2650,3r,l2748,1,2842,xm4050,r11,l4073,r11,l4092,1,4133,r43,l4177,r-1,l4176,r-1,l4176,r1,l4180,r3,l4185,r,l4186,r,l4188,r2,l4194,r-2,l4202,r19,l4228,r10,l4247,r-2,l4245,r,l4247,r1,1l4247,1,4154,r-96,3l4059,1r-1,l4056,1,3946,3r-108,l3840,3r-2,1l3837,4r-4,l3829,4r-6,l3813,4r-9,l3782,4r-9,l3765,4r3,l3769,4r,l3768,4r-7,l3754,4r2,l3757,4r-64,l3693,3r39,-2l3743,1r114,l3969,r64,1l4036,r4,l4045,r5,xe" fillcolor="#8ed6ef [1300]" strokecolor="#8ed6ef [1300]" strokeweight="0">
              <v:path arrowok="t" o:connecttype="custom" o:connectlocs="2077892,14320;2952625,6364;2757172,12729;2084300,12729;1986574,12729;1992982,6364;1826366,6364;1917684,11138;1411429,14320;1371377,14320;1169515,12729;991685,14320;3841777,7956;3255418,11138;3015106,12729;2970248,12729;3194539,6364;3937902,4773;5908455,6364;5488711,7956;5232379,7956;5097804,7956;4940801,1591;5685766,1591;35246,1591;40052,4773;81706,6364;104135,7956;116952,7956;163412,6364;224291,6364;538297,7956;916387,12729;605585,14320;541502,14320;487031,14320;454989,14320;368477,12729;150595,12729;113747,12729;54471,12729;16021,7956;0,6364;20827,1591;4883126,7956;4825452,7956;4609171,7956;4570722,7956;4263123,7956;3960331,7956;4202244,1591;4553099,0;6690268,0;6696676,0;6712697,0;6804015,0;6655022,0;6151970,4773;6094295,6364;6036621,6364;5978946,1591;6480396,0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7488" behindDoc="1" locked="0" layoutInCell="1" allowOverlap="1" wp14:anchorId="6A8C68BB" wp14:editId="279AB3C3">
              <wp:simplePos x="0" y="0"/>
              <wp:positionH relativeFrom="column">
                <wp:posOffset>5993715</wp:posOffset>
              </wp:positionH>
              <wp:positionV relativeFrom="paragraph">
                <wp:posOffset>2379512</wp:posOffset>
              </wp:positionV>
              <wp:extent cx="1603" cy="1592"/>
              <wp:effectExtent l="0" t="0" r="0" b="0"/>
              <wp:wrapNone/>
              <wp:docPr id="47" name="Rectangle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52D62CE9" id="Rectangle 47" o:spid="_x0000_s1026" style="position:absolute;margin-left:471.95pt;margin-top:187.35pt;width:.15pt;height:.15pt;z-index:-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8512" behindDoc="1" locked="0" layoutInCell="1" allowOverlap="1" wp14:anchorId="74EF13E8" wp14:editId="12DBA3D8">
              <wp:simplePos x="0" y="0"/>
              <wp:positionH relativeFrom="column">
                <wp:posOffset>38800</wp:posOffset>
              </wp:positionH>
              <wp:positionV relativeFrom="paragraph">
                <wp:posOffset>2387469</wp:posOffset>
              </wp:positionV>
              <wp:extent cx="6408" cy="0"/>
              <wp:effectExtent l="0" t="0" r="0" b="0"/>
              <wp:wrapNone/>
              <wp:docPr id="48" name="Freeform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C55FE4B" id="Freeform 48" o:spid="_x0000_s1026" style="position:absolute;margin-left:3.05pt;margin-top:188pt;width:.5pt;height:0;z-index:-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" path="m,l4,,3,,2,,,xe" fillcolor="#8ed6ef [1300]" strokecolor="#8ed6ef [1300]" strokeweight="0">
              <v:path arrowok="t" o:connecttype="custom" o:connectlocs="0,0;6408,0;4806,0;3204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9536" behindDoc="1" locked="0" layoutInCell="1" allowOverlap="1" wp14:anchorId="0F2952FD" wp14:editId="3F616C42">
              <wp:simplePos x="0" y="0"/>
              <wp:positionH relativeFrom="column">
                <wp:posOffset>-31692</wp:posOffset>
              </wp:positionH>
              <wp:positionV relativeFrom="paragraph">
                <wp:posOffset>1442348</wp:posOffset>
              </wp:positionV>
              <wp:extent cx="12817" cy="3182"/>
              <wp:effectExtent l="0" t="0" r="25400" b="15875"/>
              <wp:wrapNone/>
              <wp:docPr id="49" name="Freeform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3182"/>
                      </a:xfrm>
                      <a:custGeom>
                        <a:avLst/>
                        <a:gdLst>
                          <a:gd name="T0" fmla="*/ 8 w 8"/>
                          <a:gd name="T1" fmla="*/ 0 h 2"/>
                          <a:gd name="T2" fmla="*/ 4 w 8"/>
                          <a:gd name="T3" fmla="*/ 2 h 2"/>
                          <a:gd name="T4" fmla="*/ 3 w 8"/>
                          <a:gd name="T5" fmla="*/ 2 h 2"/>
                          <a:gd name="T6" fmla="*/ 0 w 8"/>
                          <a:gd name="T7" fmla="*/ 2 h 2"/>
                          <a:gd name="T8" fmla="*/ 4 w 8"/>
                          <a:gd name="T9" fmla="*/ 0 h 2"/>
                          <a:gd name="T10" fmla="*/ 8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8" y="0"/>
                            </a:moveTo>
                            <a:lnTo>
                              <a:pt x="4" y="2"/>
                            </a:lnTo>
                            <a:lnTo>
                              <a:pt x="3" y="2"/>
                            </a:lnTo>
                            <a:lnTo>
                              <a:pt x="0" y="2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BD01031" id="Freeform 49" o:spid="_x0000_s1026" style="position:absolute;margin-left:-2.5pt;margin-top:113.55pt;width:1pt;height:.25pt;z-index:-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" path="m8,l4,2,3,2,,2,4,,8,xe" fillcolor="#8ed6ef [1300]" strokecolor="#8ed6ef [1300]" strokeweight="0">
              <v:path arrowok="t" o:connecttype="custom" o:connectlocs="12817,0;6409,3182;4806,3182;0,3182;6409,0;12817,0" o:connectangles="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0560" behindDoc="1" locked="0" layoutInCell="1" allowOverlap="1" wp14:anchorId="1782EA3C" wp14:editId="1460B380">
              <wp:simplePos x="0" y="0"/>
              <wp:positionH relativeFrom="column">
                <wp:posOffset>-10864</wp:posOffset>
              </wp:positionH>
              <wp:positionV relativeFrom="paragraph">
                <wp:posOffset>1440756</wp:posOffset>
              </wp:positionV>
              <wp:extent cx="35246" cy="4774"/>
              <wp:effectExtent l="0" t="0" r="22225" b="14605"/>
              <wp:wrapNone/>
              <wp:docPr id="50" name="Freeform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1 h 3"/>
                          <a:gd name="T12" fmla="*/ 9 w 22"/>
                          <a:gd name="T13" fmla="*/ 1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1"/>
                            </a:lnTo>
                            <a:lnTo>
                              <a:pt x="9" y="1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7AD6162" id="Freeform 50" o:spid="_x0000_s1026" style="position:absolute;margin-left:-.85pt;margin-top:113.45pt;width:2.8pt;height:.4pt;z-index:-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" path="m21,r,l22,,20,,17,,13,1,9,1,4,3,,3,21,xe" fillcolor="#8ed6ef [1300]" strokecolor="#8ed6ef [1300]" strokeweight="0">
              <v:path arrowok="t" o:connecttype="custom" o:connectlocs="33644,0;33644,0;35246,0;32042,0;27236,0;20827,1591;14419,1591;6408,4774;0,4774;33644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1584" behindDoc="1" locked="0" layoutInCell="1" allowOverlap="1" wp14:anchorId="5CD2F5B6" wp14:editId="24293A82">
              <wp:simplePos x="0" y="0"/>
              <wp:positionH relativeFrom="column">
                <wp:posOffset>33994</wp:posOffset>
              </wp:positionH>
              <wp:positionV relativeFrom="paragraph">
                <wp:posOffset>1440756</wp:posOffset>
              </wp:positionV>
              <wp:extent cx="20827" cy="0"/>
              <wp:effectExtent l="0" t="0" r="17780" b="19050"/>
              <wp:wrapNone/>
              <wp:docPr id="51" name="Freeform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8ED528A" id="Freeform 51" o:spid="_x0000_s1026" style="position:absolute;margin-left:2.7pt;margin-top:113.45pt;width:1.65pt;height:0;z-index:-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" path="m13,l11,,9,,5,,,,1,,2,,3,,6,,7,r3,l13,xe" fillcolor="#8ed6ef [1300]" strokecolor="#8ed6ef [1300]" strokeweight="0">
              <v:path arrowok="t" o:connecttype="custom" o:connectlocs="20827,0;17623,0;14419,0;8010,0;0,0;1602,0;3204,0;4806,0;9612,0;11215,0;16021,0;2082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2608" behindDoc="1" locked="0" layoutInCell="1" allowOverlap="1" wp14:anchorId="5CB65C93" wp14:editId="5B0A5AF4">
              <wp:simplePos x="0" y="0"/>
              <wp:positionH relativeFrom="column">
                <wp:posOffset>1142630</wp:posOffset>
              </wp:positionH>
              <wp:positionV relativeFrom="paragraph">
                <wp:posOffset>1440756</wp:posOffset>
              </wp:positionV>
              <wp:extent cx="4807" cy="0"/>
              <wp:effectExtent l="0" t="0" r="0" b="0"/>
              <wp:wrapNone/>
              <wp:docPr id="52" name="Freeform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94AC807" id="Freeform 52" o:spid="_x0000_s1026" style="position:absolute;margin-left:89.95pt;margin-top:113.45pt;width:.4pt;height:0;z-index:-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" path="m3,l1,,,,3,xe" fillcolor="#8ed6ef [1300]" strokecolor="#8ed6ef [1300]" strokeweight="0">
              <v:path arrowok="t" o:connecttype="custom" o:connectlocs="4807,0;1602,0;0,0;4807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632" behindDoc="1" locked="0" layoutInCell="1" allowOverlap="1" wp14:anchorId="37501D88" wp14:editId="1789AA8C">
              <wp:simplePos x="0" y="0"/>
              <wp:positionH relativeFrom="column">
                <wp:posOffset>62831</wp:posOffset>
              </wp:positionH>
              <wp:positionV relativeFrom="paragraph">
                <wp:posOffset>1426436</wp:posOffset>
              </wp:positionV>
              <wp:extent cx="6805617" cy="15911"/>
              <wp:effectExtent l="0" t="0" r="14605" b="22225"/>
              <wp:wrapNone/>
              <wp:docPr id="53" name="Freeform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5911"/>
                      </a:xfrm>
                      <a:custGeom>
                        <a:avLst/>
                        <a:gdLst>
                          <a:gd name="T0" fmla="*/ 480 w 4248"/>
                          <a:gd name="T1" fmla="*/ 6 h 10"/>
                          <a:gd name="T2" fmla="*/ 516 w 4248"/>
                          <a:gd name="T3" fmla="*/ 9 h 10"/>
                          <a:gd name="T4" fmla="*/ 203 w 4248"/>
                          <a:gd name="T5" fmla="*/ 10 h 10"/>
                          <a:gd name="T6" fmla="*/ 72 w 4248"/>
                          <a:gd name="T7" fmla="*/ 10 h 10"/>
                          <a:gd name="T8" fmla="*/ 68 w 4248"/>
                          <a:gd name="T9" fmla="*/ 9 h 10"/>
                          <a:gd name="T10" fmla="*/ 57 w 4248"/>
                          <a:gd name="T11" fmla="*/ 10 h 10"/>
                          <a:gd name="T12" fmla="*/ 1 w 4248"/>
                          <a:gd name="T13" fmla="*/ 10 h 10"/>
                          <a:gd name="T14" fmla="*/ 94 w 4248"/>
                          <a:gd name="T15" fmla="*/ 9 h 10"/>
                          <a:gd name="T16" fmla="*/ 408 w 4248"/>
                          <a:gd name="T17" fmla="*/ 6 h 10"/>
                          <a:gd name="T18" fmla="*/ 444 w 4248"/>
                          <a:gd name="T19" fmla="*/ 6 h 10"/>
                          <a:gd name="T20" fmla="*/ 1001 w 4248"/>
                          <a:gd name="T21" fmla="*/ 5 h 10"/>
                          <a:gd name="T22" fmla="*/ 1114 w 4248"/>
                          <a:gd name="T23" fmla="*/ 5 h 10"/>
                          <a:gd name="T24" fmla="*/ 963 w 4248"/>
                          <a:gd name="T25" fmla="*/ 9 h 10"/>
                          <a:gd name="T26" fmla="*/ 654 w 4248"/>
                          <a:gd name="T27" fmla="*/ 9 h 10"/>
                          <a:gd name="T28" fmla="*/ 755 w 4248"/>
                          <a:gd name="T29" fmla="*/ 5 h 10"/>
                          <a:gd name="T30" fmla="*/ 910 w 4248"/>
                          <a:gd name="T31" fmla="*/ 5 h 10"/>
                          <a:gd name="T32" fmla="*/ 1586 w 4248"/>
                          <a:gd name="T33" fmla="*/ 5 h 10"/>
                          <a:gd name="T34" fmla="*/ 1776 w 4248"/>
                          <a:gd name="T35" fmla="*/ 5 h 10"/>
                          <a:gd name="T36" fmla="*/ 1624 w 4248"/>
                          <a:gd name="T37" fmla="*/ 8 h 10"/>
                          <a:gd name="T38" fmla="*/ 1406 w 4248"/>
                          <a:gd name="T39" fmla="*/ 10 h 10"/>
                          <a:gd name="T40" fmla="*/ 1198 w 4248"/>
                          <a:gd name="T41" fmla="*/ 5 h 10"/>
                          <a:gd name="T42" fmla="*/ 1296 w 4248"/>
                          <a:gd name="T43" fmla="*/ 6 h 10"/>
                          <a:gd name="T44" fmla="*/ 1378 w 4248"/>
                          <a:gd name="T45" fmla="*/ 5 h 10"/>
                          <a:gd name="T46" fmla="*/ 2354 w 4248"/>
                          <a:gd name="T47" fmla="*/ 2 h 10"/>
                          <a:gd name="T48" fmla="*/ 2395 w 4248"/>
                          <a:gd name="T49" fmla="*/ 2 h 10"/>
                          <a:gd name="T50" fmla="*/ 2397 w 4248"/>
                          <a:gd name="T51" fmla="*/ 6 h 10"/>
                          <a:gd name="T52" fmla="*/ 1835 w 4248"/>
                          <a:gd name="T53" fmla="*/ 8 h 10"/>
                          <a:gd name="T54" fmla="*/ 2022 w 4248"/>
                          <a:gd name="T55" fmla="*/ 4 h 10"/>
                          <a:gd name="T56" fmla="*/ 2338 w 4248"/>
                          <a:gd name="T57" fmla="*/ 2 h 10"/>
                          <a:gd name="T58" fmla="*/ 2951 w 4248"/>
                          <a:gd name="T59" fmla="*/ 1 h 10"/>
                          <a:gd name="T60" fmla="*/ 2958 w 4248"/>
                          <a:gd name="T61" fmla="*/ 2 h 10"/>
                          <a:gd name="T62" fmla="*/ 3006 w 4248"/>
                          <a:gd name="T63" fmla="*/ 2 h 10"/>
                          <a:gd name="T64" fmla="*/ 2731 w 4248"/>
                          <a:gd name="T65" fmla="*/ 8 h 10"/>
                          <a:gd name="T66" fmla="*/ 2401 w 4248"/>
                          <a:gd name="T67" fmla="*/ 4 h 10"/>
                          <a:gd name="T68" fmla="*/ 2521 w 4248"/>
                          <a:gd name="T69" fmla="*/ 2 h 10"/>
                          <a:gd name="T70" fmla="*/ 3089 w 4248"/>
                          <a:gd name="T71" fmla="*/ 0 h 10"/>
                          <a:gd name="T72" fmla="*/ 3884 w 4248"/>
                          <a:gd name="T73" fmla="*/ 1 h 10"/>
                          <a:gd name="T74" fmla="*/ 3928 w 4248"/>
                          <a:gd name="T75" fmla="*/ 1 h 10"/>
                          <a:gd name="T76" fmla="*/ 3966 w 4248"/>
                          <a:gd name="T77" fmla="*/ 1 h 10"/>
                          <a:gd name="T78" fmla="*/ 4006 w 4248"/>
                          <a:gd name="T79" fmla="*/ 2 h 10"/>
                          <a:gd name="T80" fmla="*/ 4097 w 4248"/>
                          <a:gd name="T81" fmla="*/ 2 h 10"/>
                          <a:gd name="T82" fmla="*/ 4167 w 4248"/>
                          <a:gd name="T83" fmla="*/ 1 h 10"/>
                          <a:gd name="T84" fmla="*/ 4199 w 4248"/>
                          <a:gd name="T85" fmla="*/ 1 h 10"/>
                          <a:gd name="T86" fmla="*/ 4233 w 4248"/>
                          <a:gd name="T87" fmla="*/ 4 h 10"/>
                          <a:gd name="T88" fmla="*/ 4247 w 4248"/>
                          <a:gd name="T89" fmla="*/ 5 h 10"/>
                          <a:gd name="T90" fmla="*/ 4244 w 4248"/>
                          <a:gd name="T91" fmla="*/ 8 h 10"/>
                          <a:gd name="T92" fmla="*/ 4218 w 4248"/>
                          <a:gd name="T93" fmla="*/ 9 h 10"/>
                          <a:gd name="T94" fmla="*/ 4222 w 4248"/>
                          <a:gd name="T95" fmla="*/ 8 h 10"/>
                          <a:gd name="T96" fmla="*/ 4212 w 4248"/>
                          <a:gd name="T97" fmla="*/ 5 h 10"/>
                          <a:gd name="T98" fmla="*/ 4186 w 4248"/>
                          <a:gd name="T99" fmla="*/ 4 h 10"/>
                          <a:gd name="T100" fmla="*/ 4176 w 4248"/>
                          <a:gd name="T101" fmla="*/ 5 h 10"/>
                          <a:gd name="T102" fmla="*/ 4163 w 4248"/>
                          <a:gd name="T103" fmla="*/ 5 h 10"/>
                          <a:gd name="T104" fmla="*/ 4131 w 4248"/>
                          <a:gd name="T105" fmla="*/ 6 h 10"/>
                          <a:gd name="T106" fmla="*/ 4079 w 4248"/>
                          <a:gd name="T107" fmla="*/ 6 h 10"/>
                          <a:gd name="T108" fmla="*/ 3635 w 4248"/>
                          <a:gd name="T109" fmla="*/ 5 h 10"/>
                          <a:gd name="T110" fmla="*/ 3722 w 4248"/>
                          <a:gd name="T111" fmla="*/ 1 h 10"/>
                          <a:gd name="T112" fmla="*/ 3557 w 4248"/>
                          <a:gd name="T113" fmla="*/ 1 h 10"/>
                          <a:gd name="T114" fmla="*/ 3462 w 4248"/>
                          <a:gd name="T115" fmla="*/ 6 h 10"/>
                          <a:gd name="T116" fmla="*/ 3016 w 4248"/>
                          <a:gd name="T117" fmla="*/ 2 h 10"/>
                          <a:gd name="T118" fmla="*/ 3088 w 4248"/>
                          <a:gd name="T119" fmla="*/ 0 h 10"/>
                          <a:gd name="T120" fmla="*/ 3375 w 4248"/>
                          <a:gd name="T121" fmla="*/ 1 h 10"/>
                          <a:gd name="T122" fmla="*/ 3441 w 4248"/>
                          <a:gd name="T123" fmla="*/ 1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466" y="5"/>
                            </a:moveTo>
                            <a:lnTo>
                              <a:pt x="475" y="6"/>
                            </a:lnTo>
                            <a:lnTo>
                              <a:pt x="483" y="6"/>
                            </a:lnTo>
                            <a:lnTo>
                              <a:pt x="480" y="6"/>
                            </a:lnTo>
                            <a:lnTo>
                              <a:pt x="479" y="6"/>
                            </a:lnTo>
                            <a:lnTo>
                              <a:pt x="479" y="6"/>
                            </a:lnTo>
                            <a:lnTo>
                              <a:pt x="480" y="6"/>
                            </a:lnTo>
                            <a:lnTo>
                              <a:pt x="487" y="6"/>
                            </a:lnTo>
                            <a:lnTo>
                              <a:pt x="493" y="6"/>
                            </a:lnTo>
                            <a:lnTo>
                              <a:pt x="492" y="6"/>
                            </a:lnTo>
                            <a:lnTo>
                              <a:pt x="491" y="6"/>
                            </a:lnTo>
                            <a:lnTo>
                              <a:pt x="552" y="6"/>
                            </a:lnTo>
                            <a:lnTo>
                              <a:pt x="552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0"/>
                            </a:lnTo>
                            <a:lnTo>
                              <a:pt x="208" y="10"/>
                            </a:lnTo>
                            <a:lnTo>
                              <a:pt x="203" y="10"/>
                            </a:lnTo>
                            <a:lnTo>
                              <a:pt x="198" y="10"/>
                            </a:lnTo>
                            <a:lnTo>
                              <a:pt x="187" y="10"/>
                            </a:lnTo>
                            <a:lnTo>
                              <a:pt x="175" y="10"/>
                            </a:lnTo>
                            <a:lnTo>
                              <a:pt x="163" y="10"/>
                            </a:lnTo>
                            <a:lnTo>
                              <a:pt x="156" y="9"/>
                            </a:lnTo>
                            <a:lnTo>
                              <a:pt x="115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72" y="10"/>
                            </a:lnTo>
                            <a:lnTo>
                              <a:pt x="72" y="10"/>
                            </a:lnTo>
                            <a:lnTo>
                              <a:pt x="73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0"/>
                            </a:lnTo>
                            <a:lnTo>
                              <a:pt x="61" y="10"/>
                            </a:lnTo>
                            <a:lnTo>
                              <a:pt x="61" y="10"/>
                            </a:lnTo>
                            <a:lnTo>
                              <a:pt x="60" y="10"/>
                            </a:lnTo>
                            <a:lnTo>
                              <a:pt x="57" y="10"/>
                            </a:lnTo>
                            <a:lnTo>
                              <a:pt x="54" y="10"/>
                            </a:lnTo>
                            <a:lnTo>
                              <a:pt x="56" y="10"/>
                            </a:lnTo>
                            <a:lnTo>
                              <a:pt x="46" y="9"/>
                            </a:lnTo>
                            <a:lnTo>
                              <a:pt x="27" y="10"/>
                            </a:lnTo>
                            <a:lnTo>
                              <a:pt x="19" y="10"/>
                            </a:lnTo>
                            <a:lnTo>
                              <a:pt x="10" y="10"/>
                            </a:lnTo>
                            <a:lnTo>
                              <a:pt x="1" y="10"/>
                            </a:lnTo>
                            <a:lnTo>
                              <a:pt x="2" y="10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6"/>
                            </a:lnTo>
                            <a:lnTo>
                              <a:pt x="410" y="6"/>
                            </a:lnTo>
                            <a:lnTo>
                              <a:pt x="411" y="6"/>
                            </a:lnTo>
                            <a:lnTo>
                              <a:pt x="415" y="6"/>
                            </a:lnTo>
                            <a:lnTo>
                              <a:pt x="419" y="6"/>
                            </a:lnTo>
                            <a:lnTo>
                              <a:pt x="425" y="6"/>
                            </a:lnTo>
                            <a:lnTo>
                              <a:pt x="434" y="6"/>
                            </a:lnTo>
                            <a:lnTo>
                              <a:pt x="444" y="6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5"/>
                            </a:lnTo>
                            <a:lnTo>
                              <a:pt x="980" y="5"/>
                            </a:lnTo>
                            <a:lnTo>
                              <a:pt x="1001" y="5"/>
                            </a:lnTo>
                            <a:lnTo>
                              <a:pt x="1020" y="5"/>
                            </a:lnTo>
                            <a:lnTo>
                              <a:pt x="1038" y="5"/>
                            </a:lnTo>
                            <a:lnTo>
                              <a:pt x="1056" y="5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5"/>
                            </a:lnTo>
                            <a:lnTo>
                              <a:pt x="1160" y="4"/>
                            </a:lnTo>
                            <a:lnTo>
                              <a:pt x="1166" y="4"/>
                            </a:lnTo>
                            <a:lnTo>
                              <a:pt x="1166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9"/>
                            </a:lnTo>
                            <a:lnTo>
                              <a:pt x="563" y="8"/>
                            </a:lnTo>
                            <a:lnTo>
                              <a:pt x="556" y="8"/>
                            </a:lnTo>
                            <a:lnTo>
                              <a:pt x="556" y="6"/>
                            </a:lnTo>
                            <a:lnTo>
                              <a:pt x="641" y="5"/>
                            </a:lnTo>
                            <a:lnTo>
                              <a:pt x="726" y="5"/>
                            </a:lnTo>
                            <a:lnTo>
                              <a:pt x="755" y="5"/>
                            </a:lnTo>
                            <a:lnTo>
                              <a:pt x="753" y="5"/>
                            </a:lnTo>
                            <a:lnTo>
                              <a:pt x="774" y="5"/>
                            </a:lnTo>
                            <a:lnTo>
                              <a:pt x="798" y="5"/>
                            </a:lnTo>
                            <a:lnTo>
                              <a:pt x="822" y="5"/>
                            </a:lnTo>
                            <a:lnTo>
                              <a:pt x="860" y="4"/>
                            </a:lnTo>
                            <a:lnTo>
                              <a:pt x="859" y="5"/>
                            </a:lnTo>
                            <a:lnTo>
                              <a:pt x="910" y="5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5"/>
                            </a:lnTo>
                            <a:lnTo>
                              <a:pt x="1445" y="4"/>
                            </a:lnTo>
                            <a:lnTo>
                              <a:pt x="1496" y="5"/>
                            </a:lnTo>
                            <a:lnTo>
                              <a:pt x="1546" y="5"/>
                            </a:lnTo>
                            <a:lnTo>
                              <a:pt x="1586" y="5"/>
                            </a:lnTo>
                            <a:lnTo>
                              <a:pt x="1586" y="5"/>
                            </a:lnTo>
                            <a:lnTo>
                              <a:pt x="1614" y="5"/>
                            </a:lnTo>
                            <a:lnTo>
                              <a:pt x="1640" y="5"/>
                            </a:lnTo>
                            <a:lnTo>
                              <a:pt x="1666" y="5"/>
                            </a:lnTo>
                            <a:lnTo>
                              <a:pt x="1681" y="5"/>
                            </a:lnTo>
                            <a:lnTo>
                              <a:pt x="1703" y="5"/>
                            </a:lnTo>
                            <a:lnTo>
                              <a:pt x="1776" y="5"/>
                            </a:lnTo>
                            <a:lnTo>
                              <a:pt x="1782" y="5"/>
                            </a:lnTo>
                            <a:lnTo>
                              <a:pt x="1782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9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0"/>
                            </a:lnTo>
                            <a:lnTo>
                              <a:pt x="1289" y="9"/>
                            </a:lnTo>
                            <a:lnTo>
                              <a:pt x="1170" y="9"/>
                            </a:lnTo>
                            <a:lnTo>
                              <a:pt x="1170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6"/>
                            </a:lnTo>
                            <a:lnTo>
                              <a:pt x="1209" y="6"/>
                            </a:lnTo>
                            <a:lnTo>
                              <a:pt x="1236" y="5"/>
                            </a:lnTo>
                            <a:lnTo>
                              <a:pt x="1233" y="6"/>
                            </a:lnTo>
                            <a:lnTo>
                              <a:pt x="1260" y="5"/>
                            </a:lnTo>
                            <a:lnTo>
                              <a:pt x="1296" y="6"/>
                            </a:lnTo>
                            <a:lnTo>
                              <a:pt x="1327" y="6"/>
                            </a:lnTo>
                            <a:lnTo>
                              <a:pt x="1360" y="5"/>
                            </a:lnTo>
                            <a:lnTo>
                              <a:pt x="1370" y="6"/>
                            </a:lnTo>
                            <a:lnTo>
                              <a:pt x="1370" y="5"/>
                            </a:lnTo>
                            <a:lnTo>
                              <a:pt x="1372" y="5"/>
                            </a:lnTo>
                            <a:lnTo>
                              <a:pt x="1374" y="5"/>
                            </a:lnTo>
                            <a:lnTo>
                              <a:pt x="1378" y="5"/>
                            </a:lnTo>
                            <a:lnTo>
                              <a:pt x="1382" y="5"/>
                            </a:lnTo>
                            <a:lnTo>
                              <a:pt x="1386" y="5"/>
                            </a:lnTo>
                            <a:lnTo>
                              <a:pt x="1389" y="5"/>
                            </a:lnTo>
                            <a:lnTo>
                              <a:pt x="1395" y="5"/>
                            </a:lnTo>
                            <a:lnTo>
                              <a:pt x="1401" y="5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2"/>
                            </a:lnTo>
                            <a:lnTo>
                              <a:pt x="2380" y="2"/>
                            </a:lnTo>
                            <a:lnTo>
                              <a:pt x="2386" y="2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2"/>
                            </a:lnTo>
                            <a:lnTo>
                              <a:pt x="2394" y="2"/>
                            </a:lnTo>
                            <a:lnTo>
                              <a:pt x="2393" y="2"/>
                            </a:lnTo>
                            <a:lnTo>
                              <a:pt x="2393" y="4"/>
                            </a:lnTo>
                            <a:lnTo>
                              <a:pt x="2397" y="4"/>
                            </a:lnTo>
                            <a:lnTo>
                              <a:pt x="2397" y="6"/>
                            </a:lnTo>
                            <a:lnTo>
                              <a:pt x="2395" y="6"/>
                            </a:lnTo>
                            <a:lnTo>
                              <a:pt x="2397" y="6"/>
                            </a:lnTo>
                            <a:lnTo>
                              <a:pt x="2254" y="6"/>
                            </a:lnTo>
                            <a:lnTo>
                              <a:pt x="2114" y="6"/>
                            </a:lnTo>
                            <a:lnTo>
                              <a:pt x="2022" y="6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5" y="8"/>
                            </a:lnTo>
                            <a:lnTo>
                              <a:pt x="1785" y="5"/>
                            </a:lnTo>
                            <a:lnTo>
                              <a:pt x="1850" y="5"/>
                            </a:lnTo>
                            <a:lnTo>
                              <a:pt x="1932" y="5"/>
                            </a:lnTo>
                            <a:lnTo>
                              <a:pt x="1931" y="5"/>
                            </a:lnTo>
                            <a:lnTo>
                              <a:pt x="2013" y="4"/>
                            </a:lnTo>
                            <a:lnTo>
                              <a:pt x="2022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2"/>
                            </a:lnTo>
                            <a:lnTo>
                              <a:pt x="2216" y="2"/>
                            </a:lnTo>
                            <a:lnTo>
                              <a:pt x="2339" y="2"/>
                            </a:lnTo>
                            <a:lnTo>
                              <a:pt x="2338" y="2"/>
                            </a:lnTo>
                            <a:lnTo>
                              <a:pt x="2338" y="2"/>
                            </a:lnTo>
                            <a:lnTo>
                              <a:pt x="2339" y="4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1"/>
                            </a:moveTo>
                            <a:lnTo>
                              <a:pt x="2953" y="1"/>
                            </a:lnTo>
                            <a:lnTo>
                              <a:pt x="2949" y="1"/>
                            </a:lnTo>
                            <a:lnTo>
                              <a:pt x="2951" y="1"/>
                            </a:lnTo>
                            <a:close/>
                            <a:moveTo>
                              <a:pt x="2915" y="1"/>
                            </a:moveTo>
                            <a:lnTo>
                              <a:pt x="2949" y="1"/>
                            </a:lnTo>
                            <a:lnTo>
                              <a:pt x="2947" y="1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1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2"/>
                            </a:lnTo>
                            <a:lnTo>
                              <a:pt x="3006" y="2"/>
                            </a:lnTo>
                            <a:lnTo>
                              <a:pt x="3009" y="2"/>
                            </a:lnTo>
                            <a:lnTo>
                              <a:pt x="3012" y="2"/>
                            </a:lnTo>
                            <a:lnTo>
                              <a:pt x="3012" y="6"/>
                            </a:lnTo>
                            <a:lnTo>
                              <a:pt x="3004" y="6"/>
                            </a:lnTo>
                            <a:lnTo>
                              <a:pt x="2953" y="5"/>
                            </a:lnTo>
                            <a:lnTo>
                              <a:pt x="2841" y="6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6"/>
                            </a:lnTo>
                            <a:lnTo>
                              <a:pt x="2447" y="6"/>
                            </a:lnTo>
                            <a:lnTo>
                              <a:pt x="2399" y="6"/>
                            </a:lnTo>
                            <a:lnTo>
                              <a:pt x="2399" y="4"/>
                            </a:lnTo>
                            <a:lnTo>
                              <a:pt x="2401" y="4"/>
                            </a:lnTo>
                            <a:lnTo>
                              <a:pt x="2437" y="2"/>
                            </a:lnTo>
                            <a:lnTo>
                              <a:pt x="2475" y="2"/>
                            </a:lnTo>
                            <a:lnTo>
                              <a:pt x="2500" y="2"/>
                            </a:lnTo>
                            <a:lnTo>
                              <a:pt x="2499" y="2"/>
                            </a:lnTo>
                            <a:lnTo>
                              <a:pt x="2498" y="4"/>
                            </a:lnTo>
                            <a:lnTo>
                              <a:pt x="2526" y="2"/>
                            </a:lnTo>
                            <a:lnTo>
                              <a:pt x="2521" y="2"/>
                            </a:lnTo>
                            <a:lnTo>
                              <a:pt x="2550" y="2"/>
                            </a:lnTo>
                            <a:lnTo>
                              <a:pt x="2735" y="2"/>
                            </a:lnTo>
                            <a:lnTo>
                              <a:pt x="2915" y="1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1"/>
                            </a:lnTo>
                            <a:lnTo>
                              <a:pt x="3870" y="1"/>
                            </a:lnTo>
                            <a:lnTo>
                              <a:pt x="3871" y="1"/>
                            </a:lnTo>
                            <a:lnTo>
                              <a:pt x="3872" y="2"/>
                            </a:lnTo>
                            <a:lnTo>
                              <a:pt x="3877" y="1"/>
                            </a:lnTo>
                            <a:lnTo>
                              <a:pt x="3884" y="1"/>
                            </a:lnTo>
                            <a:lnTo>
                              <a:pt x="3890" y="1"/>
                            </a:lnTo>
                            <a:lnTo>
                              <a:pt x="3901" y="1"/>
                            </a:lnTo>
                            <a:lnTo>
                              <a:pt x="3910" y="1"/>
                            </a:lnTo>
                            <a:lnTo>
                              <a:pt x="3915" y="1"/>
                            </a:lnTo>
                            <a:lnTo>
                              <a:pt x="3919" y="1"/>
                            </a:lnTo>
                            <a:lnTo>
                              <a:pt x="3921" y="0"/>
                            </a:lnTo>
                            <a:lnTo>
                              <a:pt x="3928" y="1"/>
                            </a:lnTo>
                            <a:lnTo>
                              <a:pt x="3934" y="1"/>
                            </a:lnTo>
                            <a:lnTo>
                              <a:pt x="3939" y="1"/>
                            </a:lnTo>
                            <a:lnTo>
                              <a:pt x="3944" y="1"/>
                            </a:lnTo>
                            <a:lnTo>
                              <a:pt x="3949" y="1"/>
                            </a:lnTo>
                            <a:lnTo>
                              <a:pt x="3955" y="0"/>
                            </a:lnTo>
                            <a:lnTo>
                              <a:pt x="3960" y="1"/>
                            </a:lnTo>
                            <a:lnTo>
                              <a:pt x="3966" y="1"/>
                            </a:lnTo>
                            <a:lnTo>
                              <a:pt x="3966" y="1"/>
                            </a:lnTo>
                            <a:lnTo>
                              <a:pt x="3965" y="1"/>
                            </a:lnTo>
                            <a:lnTo>
                              <a:pt x="3964" y="1"/>
                            </a:lnTo>
                            <a:lnTo>
                              <a:pt x="3966" y="1"/>
                            </a:lnTo>
                            <a:lnTo>
                              <a:pt x="3978" y="1"/>
                            </a:lnTo>
                            <a:lnTo>
                              <a:pt x="3991" y="2"/>
                            </a:lnTo>
                            <a:lnTo>
                              <a:pt x="4006" y="2"/>
                            </a:lnTo>
                            <a:lnTo>
                              <a:pt x="4015" y="4"/>
                            </a:lnTo>
                            <a:lnTo>
                              <a:pt x="4014" y="2"/>
                            </a:lnTo>
                            <a:lnTo>
                              <a:pt x="4017" y="2"/>
                            </a:lnTo>
                            <a:lnTo>
                              <a:pt x="4024" y="2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1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1"/>
                            </a:lnTo>
                            <a:lnTo>
                              <a:pt x="4163" y="1"/>
                            </a:lnTo>
                            <a:lnTo>
                              <a:pt x="4167" y="1"/>
                            </a:lnTo>
                            <a:lnTo>
                              <a:pt x="4169" y="1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1"/>
                            </a:lnTo>
                            <a:lnTo>
                              <a:pt x="4199" y="1"/>
                            </a:lnTo>
                            <a:lnTo>
                              <a:pt x="4207" y="2"/>
                            </a:lnTo>
                            <a:lnTo>
                              <a:pt x="4214" y="2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5"/>
                            </a:lnTo>
                            <a:lnTo>
                              <a:pt x="4237" y="5"/>
                            </a:lnTo>
                            <a:lnTo>
                              <a:pt x="4240" y="4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7" y="5"/>
                            </a:lnTo>
                            <a:lnTo>
                              <a:pt x="4248" y="5"/>
                            </a:lnTo>
                            <a:lnTo>
                              <a:pt x="4248" y="6"/>
                            </a:lnTo>
                            <a:lnTo>
                              <a:pt x="4247" y="6"/>
                            </a:lnTo>
                            <a:lnTo>
                              <a:pt x="4245" y="6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9"/>
                            </a:lnTo>
                            <a:lnTo>
                              <a:pt x="4240" y="9"/>
                            </a:lnTo>
                            <a:lnTo>
                              <a:pt x="4236" y="9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6"/>
                            </a:lnTo>
                            <a:lnTo>
                              <a:pt x="4220" y="6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5"/>
                            </a:lnTo>
                            <a:lnTo>
                              <a:pt x="4186" y="4"/>
                            </a:lnTo>
                            <a:lnTo>
                              <a:pt x="4185" y="5"/>
                            </a:lnTo>
                            <a:lnTo>
                              <a:pt x="4184" y="5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5" y="5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5"/>
                            </a:lnTo>
                            <a:lnTo>
                              <a:pt x="4163" y="5"/>
                            </a:lnTo>
                            <a:lnTo>
                              <a:pt x="4158" y="5"/>
                            </a:lnTo>
                            <a:lnTo>
                              <a:pt x="4152" y="6"/>
                            </a:lnTo>
                            <a:lnTo>
                              <a:pt x="4146" y="6"/>
                            </a:lnTo>
                            <a:lnTo>
                              <a:pt x="4139" y="6"/>
                            </a:lnTo>
                            <a:lnTo>
                              <a:pt x="4134" y="6"/>
                            </a:lnTo>
                            <a:lnTo>
                              <a:pt x="4137" y="6"/>
                            </a:lnTo>
                            <a:lnTo>
                              <a:pt x="4131" y="6"/>
                            </a:lnTo>
                            <a:lnTo>
                              <a:pt x="4125" y="5"/>
                            </a:lnTo>
                            <a:lnTo>
                              <a:pt x="4117" y="6"/>
                            </a:lnTo>
                            <a:lnTo>
                              <a:pt x="4108" y="6"/>
                            </a:lnTo>
                            <a:lnTo>
                              <a:pt x="4099" y="6"/>
                            </a:lnTo>
                            <a:lnTo>
                              <a:pt x="4089" y="6"/>
                            </a:lnTo>
                            <a:lnTo>
                              <a:pt x="4078" y="6"/>
                            </a:lnTo>
                            <a:lnTo>
                              <a:pt x="4079" y="6"/>
                            </a:lnTo>
                            <a:lnTo>
                              <a:pt x="4068" y="6"/>
                            </a:lnTo>
                            <a:lnTo>
                              <a:pt x="4004" y="6"/>
                            </a:lnTo>
                            <a:lnTo>
                              <a:pt x="3942" y="5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5"/>
                            </a:lnTo>
                            <a:lnTo>
                              <a:pt x="3635" y="5"/>
                            </a:lnTo>
                            <a:lnTo>
                              <a:pt x="3629" y="5"/>
                            </a:lnTo>
                            <a:lnTo>
                              <a:pt x="3629" y="1"/>
                            </a:lnTo>
                            <a:lnTo>
                              <a:pt x="3655" y="1"/>
                            </a:lnTo>
                            <a:lnTo>
                              <a:pt x="3676" y="1"/>
                            </a:lnTo>
                            <a:lnTo>
                              <a:pt x="3690" y="1"/>
                            </a:lnTo>
                            <a:lnTo>
                              <a:pt x="3707" y="1"/>
                            </a:lnTo>
                            <a:lnTo>
                              <a:pt x="3722" y="1"/>
                            </a:lnTo>
                            <a:lnTo>
                              <a:pt x="3736" y="1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1"/>
                            </a:lnTo>
                            <a:lnTo>
                              <a:pt x="3517" y="2"/>
                            </a:lnTo>
                            <a:lnTo>
                              <a:pt x="3534" y="1"/>
                            </a:lnTo>
                            <a:lnTo>
                              <a:pt x="3557" y="1"/>
                            </a:lnTo>
                            <a:lnTo>
                              <a:pt x="3580" y="1"/>
                            </a:lnTo>
                            <a:lnTo>
                              <a:pt x="3604" y="1"/>
                            </a:lnTo>
                            <a:lnTo>
                              <a:pt x="3601" y="1"/>
                            </a:lnTo>
                            <a:lnTo>
                              <a:pt x="3625" y="1"/>
                            </a:lnTo>
                            <a:lnTo>
                              <a:pt x="3625" y="5"/>
                            </a:lnTo>
                            <a:lnTo>
                              <a:pt x="3576" y="5"/>
                            </a:lnTo>
                            <a:lnTo>
                              <a:pt x="3462" y="6"/>
                            </a:lnTo>
                            <a:lnTo>
                              <a:pt x="3348" y="8"/>
                            </a:lnTo>
                            <a:lnTo>
                              <a:pt x="3211" y="5"/>
                            </a:lnTo>
                            <a:lnTo>
                              <a:pt x="3172" y="5"/>
                            </a:lnTo>
                            <a:lnTo>
                              <a:pt x="3108" y="5"/>
                            </a:lnTo>
                            <a:lnTo>
                              <a:pt x="3043" y="6"/>
                            </a:lnTo>
                            <a:lnTo>
                              <a:pt x="3016" y="6"/>
                            </a:lnTo>
                            <a:lnTo>
                              <a:pt x="3016" y="2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2"/>
                            </a:lnTo>
                            <a:lnTo>
                              <a:pt x="3309" y="2"/>
                            </a:lnTo>
                            <a:lnTo>
                              <a:pt x="3367" y="1"/>
                            </a:lnTo>
                            <a:lnTo>
                              <a:pt x="3368" y="1"/>
                            </a:lnTo>
                            <a:lnTo>
                              <a:pt x="3371" y="1"/>
                            </a:lnTo>
                            <a:lnTo>
                              <a:pt x="3375" y="1"/>
                            </a:lnTo>
                            <a:lnTo>
                              <a:pt x="3380" y="1"/>
                            </a:lnTo>
                            <a:lnTo>
                              <a:pt x="3385" y="1"/>
                            </a:lnTo>
                            <a:lnTo>
                              <a:pt x="3388" y="1"/>
                            </a:lnTo>
                            <a:lnTo>
                              <a:pt x="3392" y="1"/>
                            </a:lnTo>
                            <a:lnTo>
                              <a:pt x="3393" y="1"/>
                            </a:lnTo>
                            <a:lnTo>
                              <a:pt x="3417" y="1"/>
                            </a:lnTo>
                            <a:lnTo>
                              <a:pt x="3441" y="1"/>
                            </a:lnTo>
                            <a:lnTo>
                              <a:pt x="3465" y="1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DE23BE5" id="Freeform 53" o:spid="_x0000_s1026" style="position:absolute;margin-left:4.95pt;margin-top:112.3pt;width:535.9pt;height:1.25pt;z-index:-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" path="m466,5r9,1l483,6r-3,l479,6r,l480,6r7,l493,6r-1,l491,6r61,l552,8,516,9r-11,l391,9,279,9r-64,l212,10r-4,l203,10r-5,l187,10r-12,l163,10,156,9r-41,1l72,10r-1,l72,10r,l73,10r-1,l71,10,68,9r-3,l63,9r,1l61,10r,l60,10r-3,l54,10r2,l46,9,27,10r-8,l10,10r-9,l2,10r,l2,9,1,9,,9r1,l94,9,190,8r-2,1l190,9r2,l302,8r108,l408,6r2,l411,6r4,l419,6r6,l434,6r10,l466,5xm962,4r5,l967,5r15,l980,5r21,l1020,5r18,l1056,5r15,-1l1065,5r3,l1114,5r46,-1l1166,4r,5l1164,9r-120,l1004,9r-41,l763,8r-20,l725,8r-26,l677,9r,l654,9r-45,l563,8r-7,l556,6,641,5r85,l755,5r-2,l774,5r24,l822,5,860,4r-1,1l910,5,962,4xm1404,4r-3,1l1445,4r51,1l1546,5r40,l1586,5r28,l1640,5r26,l1681,5r22,l1776,5r6,l1782,8r-65,1l1717,8r-28,1l1657,8r-33,l1596,9r1,-1l1598,8r,l1598,8r-98,1l1406,10,1289,9r-119,l1170,4r30,1l1199,5r-1,l1198,5r-2,l1203,6r6,l1236,5r-3,1l1260,5r36,1l1327,6r33,-1l1370,6r,-1l1372,5r2,l1378,5r4,l1386,5r3,l1395,5r6,l1404,4xm2354,2r11,l2372,2r8,l2386,2r7,l2395,2r,l2394,2r-1,l2393,4r4,l2397,6r-2,l2397,6r-143,l2114,6r-92,l1962,8r-61,l1868,8r-33,l1785,8r,-3l1850,5r82,l1931,5r82,-1l2022,4r8,l2076,4r46,-2l2216,2r123,l2338,2r,l2339,4r7,-2l2354,2xm2951,1r2,l2949,1r2,xm2915,1r34,l2947,1r,1l2945,2r12,-1l2958,2r13,l2986,2r14,l3008,2r-1,l3006,2r,l3009,2r3,l3012,6r-8,l2953,5,2841,6,2731,8r-40,l2651,8,2549,6r-102,l2399,6r,-2l2401,4r36,-2l2475,2r25,l2499,2r-1,2l2526,2r-5,l2550,2r185,l2915,1xm3089,r-1,l3088,r1,xm3762,r108,1l3870,1r1,l3872,2r5,-1l3884,1r6,l3901,1r9,l3915,1r4,l3921,r7,1l3934,1r5,l3944,1r5,l3955,r5,1l3966,1r,l3965,1r-1,l3966,1r12,l3991,2r15,l4015,4r-1,-2l4017,2r7,l4032,2r5,l4097,2r58,-1l4154,2r,l4156,2r4,-1l4163,1r4,l4169,1r3,1l4177,2r4,l4188,2r6,l4199,1r,l4207,2r7,l4222,4r10,l4233,4r,l4235,4r1,1l4237,5r3,-1l4240,4r4,l4247,5r1,l4248,6r-1,l4245,6r-1,2l4244,8r,l4243,9r-3,l4236,9r-5,l4226,9r-4,l4218,9r4,l4224,9r2,-1l4226,8r-2,l4223,8r-1,l4222,8r,l4223,8r-1,-2l4220,6r-4,-1l4212,5r-6,l4199,5r-2,l4193,5r-3,l4190,5r-4,-1l4185,5r-1,l4182,5r-2,l4177,5r-1,l4176,5r,l4175,5r,-1l4172,4r-4,l4167,5r-4,l4158,5r-6,1l4146,6r-7,l4134,6r3,l4131,6r-6,-1l4117,6r-9,l4099,6r-10,l4078,6r1,l4068,6r-64,l3942,5r-31,l3812,4r-88,1l3635,5r-6,l3629,1r26,l3676,1r14,l3707,1r15,l3736,1,3762,xm3482,r20,1l3517,2r17,-1l3557,1r23,l3604,1r-3,l3625,1r,4l3576,5,3462,6,3348,8,3211,5r-39,l3108,5r-65,1l3016,6r,-4l3029,4r21,l3053,4r-2,l3053,4r18,-2l3088,r79,2l3248,2r61,l3367,1r1,l3371,1r4,l3380,1r5,l3388,1r4,l3393,1r24,l3441,1r24,l3482,xe" fillcolor="#8ed6ef [1300]" strokecolor="#8ed6ef [1300]" strokeweight="0">
              <v:path arrowok="t" o:connecttype="custom" o:connectlocs="768996,9547;826671,14320;325221,15911;115349,15911;108941,14320;91318,15911;1602,15911;150595,14320;653647,9547;711322,9547;1603678,7956;1784712,7956;1542799,14320;1047757,14320;1209567,7956;1457889,7956;2540892,7956;2845286,7956;2601771,12729;2252518,15911;1919287,7956;2076290,9547;2207660,7956;3771286,3182;3836971,3182;3840175,9547;2939809,12729;3239397,6364;3745653,3182;4727725,1591;4738940,3182;4815839,3182;4375268,12729;3846583,6364;4038832,3182;4948811,0;6222461,1591;6292953,1591;6353832,1591;6417915,3182;6563704,3182;6675849,1591;6727115,1591;6781586,6364;6804015,7956;6799209,12729;6757555,14320;6763963,12729;6747942,7956;6706288,6364;6690268,7956;6669441,7956;6618174,9547;6534866,9547;5823545,7956;5962925,1591;5698583,1591;5546386,9547;4831860,3182;4947209,0;5407005,1591;5512742,1591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176082EC" wp14:editId="6C8B44D7">
              <wp:simplePos x="0" y="0"/>
              <wp:positionH relativeFrom="column">
                <wp:posOffset>836633</wp:posOffset>
              </wp:positionH>
              <wp:positionV relativeFrom="paragraph">
                <wp:posOffset>1435983</wp:posOffset>
              </wp:positionV>
              <wp:extent cx="1603" cy="1592"/>
              <wp:effectExtent l="0" t="0" r="0" b="0"/>
              <wp:wrapNone/>
              <wp:docPr id="54" name="Rectangle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21638390" id="Rectangle 54" o:spid="_x0000_s1026" style="position:absolute;margin-left:65.9pt;margin-top:113.05pt;width:.15pt;height:.15pt;z-index:-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35DCD348" wp14:editId="73A24FA3">
              <wp:simplePos x="0" y="0"/>
              <wp:positionH relativeFrom="column">
                <wp:posOffset>6783538</wp:posOffset>
              </wp:positionH>
              <wp:positionV relativeFrom="paragraph">
                <wp:posOffset>1428027</wp:posOffset>
              </wp:positionV>
              <wp:extent cx="6408" cy="0"/>
              <wp:effectExtent l="0" t="0" r="0" b="0"/>
              <wp:wrapNone/>
              <wp:docPr id="55" name="Freeform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B5579A7" id="Freeform 55" o:spid="_x0000_s1026" style="position:absolute;margin-left:534.15pt;margin-top:112.45pt;width:.5pt;height:0;z-index:-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" path="m,l2,,3,,4,,,xe" fillcolor="#8ed6ef [1300]" strokecolor="#8ed6ef [1300]" strokeweight="0">
              <v:path arrowok="t" o:connecttype="custom" o:connectlocs="0,0;3204,0;4806,0;6408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34D6224B" wp14:editId="15EE5750">
              <wp:simplePos x="0" y="0"/>
              <wp:positionH relativeFrom="column">
                <wp:posOffset>5867151</wp:posOffset>
              </wp:positionH>
              <wp:positionV relativeFrom="paragraph">
                <wp:posOffset>487680</wp:posOffset>
              </wp:positionV>
              <wp:extent cx="17623" cy="5586397"/>
              <wp:effectExtent l="0" t="0" r="20955" b="14605"/>
              <wp:wrapNone/>
              <wp:docPr id="60" name="Freeform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623" cy="5586397"/>
                      </a:xfrm>
                      <a:custGeom>
                        <a:avLst/>
                        <a:gdLst>
                          <a:gd name="T0" fmla="*/ 7 w 11"/>
                          <a:gd name="T1" fmla="*/ 1 h 3511"/>
                          <a:gd name="T2" fmla="*/ 10 w 11"/>
                          <a:gd name="T3" fmla="*/ 10 h 3511"/>
                          <a:gd name="T4" fmla="*/ 8 w 11"/>
                          <a:gd name="T5" fmla="*/ 20 h 3511"/>
                          <a:gd name="T6" fmla="*/ 7 w 11"/>
                          <a:gd name="T7" fmla="*/ 21 h 3511"/>
                          <a:gd name="T8" fmla="*/ 4 w 11"/>
                          <a:gd name="T9" fmla="*/ 48 h 3511"/>
                          <a:gd name="T10" fmla="*/ 6 w 11"/>
                          <a:gd name="T11" fmla="*/ 59 h 3511"/>
                          <a:gd name="T12" fmla="*/ 4 w 11"/>
                          <a:gd name="T13" fmla="*/ 60 h 3511"/>
                          <a:gd name="T14" fmla="*/ 7 w 11"/>
                          <a:gd name="T15" fmla="*/ 94 h 3511"/>
                          <a:gd name="T16" fmla="*/ 7 w 11"/>
                          <a:gd name="T17" fmla="*/ 139 h 3511"/>
                          <a:gd name="T18" fmla="*/ 4 w 11"/>
                          <a:gd name="T19" fmla="*/ 556 h 3511"/>
                          <a:gd name="T20" fmla="*/ 6 w 11"/>
                          <a:gd name="T21" fmla="*/ 897 h 3511"/>
                          <a:gd name="T22" fmla="*/ 7 w 11"/>
                          <a:gd name="T23" fmla="*/ 1189 h 3511"/>
                          <a:gd name="T24" fmla="*/ 7 w 11"/>
                          <a:gd name="T25" fmla="*/ 1776 h 3511"/>
                          <a:gd name="T26" fmla="*/ 8 w 11"/>
                          <a:gd name="T27" fmla="*/ 2091 h 3511"/>
                          <a:gd name="T28" fmla="*/ 8 w 11"/>
                          <a:gd name="T29" fmla="*/ 2190 h 3511"/>
                          <a:gd name="T30" fmla="*/ 10 w 11"/>
                          <a:gd name="T31" fmla="*/ 2459 h 3511"/>
                          <a:gd name="T32" fmla="*/ 8 w 11"/>
                          <a:gd name="T33" fmla="*/ 2934 h 3511"/>
                          <a:gd name="T34" fmla="*/ 8 w 11"/>
                          <a:gd name="T35" fmla="*/ 3048 h 3511"/>
                          <a:gd name="T36" fmla="*/ 11 w 11"/>
                          <a:gd name="T37" fmla="*/ 3343 h 3511"/>
                          <a:gd name="T38" fmla="*/ 11 w 11"/>
                          <a:gd name="T39" fmla="*/ 3416 h 3511"/>
                          <a:gd name="T40" fmla="*/ 10 w 11"/>
                          <a:gd name="T41" fmla="*/ 3453 h 3511"/>
                          <a:gd name="T42" fmla="*/ 11 w 11"/>
                          <a:gd name="T43" fmla="*/ 3461 h 3511"/>
                          <a:gd name="T44" fmla="*/ 11 w 11"/>
                          <a:gd name="T45" fmla="*/ 3508 h 3511"/>
                          <a:gd name="T46" fmla="*/ 10 w 11"/>
                          <a:gd name="T47" fmla="*/ 3511 h 3511"/>
                          <a:gd name="T48" fmla="*/ 8 w 11"/>
                          <a:gd name="T49" fmla="*/ 3261 h 3511"/>
                          <a:gd name="T50" fmla="*/ 7 w 11"/>
                          <a:gd name="T51" fmla="*/ 3158 h 3511"/>
                          <a:gd name="T52" fmla="*/ 7 w 11"/>
                          <a:gd name="T53" fmla="*/ 3114 h 3511"/>
                          <a:gd name="T54" fmla="*/ 6 w 11"/>
                          <a:gd name="T55" fmla="*/ 2967 h 3511"/>
                          <a:gd name="T56" fmla="*/ 6 w 11"/>
                          <a:gd name="T57" fmla="*/ 2802 h 3511"/>
                          <a:gd name="T58" fmla="*/ 6 w 11"/>
                          <a:gd name="T59" fmla="*/ 2681 h 3511"/>
                          <a:gd name="T60" fmla="*/ 4 w 11"/>
                          <a:gd name="T61" fmla="*/ 2555 h 3511"/>
                          <a:gd name="T62" fmla="*/ 6 w 11"/>
                          <a:gd name="T63" fmla="*/ 2489 h 3511"/>
                          <a:gd name="T64" fmla="*/ 6 w 11"/>
                          <a:gd name="T65" fmla="*/ 2378 h 3511"/>
                          <a:gd name="T66" fmla="*/ 6 w 11"/>
                          <a:gd name="T67" fmla="*/ 2360 h 3511"/>
                          <a:gd name="T68" fmla="*/ 6 w 11"/>
                          <a:gd name="T69" fmla="*/ 2199 h 3511"/>
                          <a:gd name="T70" fmla="*/ 4 w 11"/>
                          <a:gd name="T71" fmla="*/ 1915 h 3511"/>
                          <a:gd name="T72" fmla="*/ 3 w 11"/>
                          <a:gd name="T73" fmla="*/ 1668 h 3511"/>
                          <a:gd name="T74" fmla="*/ 2 w 11"/>
                          <a:gd name="T75" fmla="*/ 1566 h 3511"/>
                          <a:gd name="T76" fmla="*/ 3 w 11"/>
                          <a:gd name="T77" fmla="*/ 1533 h 3511"/>
                          <a:gd name="T78" fmla="*/ 3 w 11"/>
                          <a:gd name="T79" fmla="*/ 1423 h 3511"/>
                          <a:gd name="T80" fmla="*/ 2 w 11"/>
                          <a:gd name="T81" fmla="*/ 1076 h 3511"/>
                          <a:gd name="T82" fmla="*/ 3 w 11"/>
                          <a:gd name="T83" fmla="*/ 1025 h 3511"/>
                          <a:gd name="T84" fmla="*/ 4 w 11"/>
                          <a:gd name="T85" fmla="*/ 989 h 3511"/>
                          <a:gd name="T86" fmla="*/ 3 w 11"/>
                          <a:gd name="T87" fmla="*/ 783 h 3511"/>
                          <a:gd name="T88" fmla="*/ 2 w 11"/>
                          <a:gd name="T89" fmla="*/ 687 h 3511"/>
                          <a:gd name="T90" fmla="*/ 2 w 11"/>
                          <a:gd name="T91" fmla="*/ 595 h 3511"/>
                          <a:gd name="T92" fmla="*/ 2 w 11"/>
                          <a:gd name="T93" fmla="*/ 490 h 3511"/>
                          <a:gd name="T94" fmla="*/ 2 w 11"/>
                          <a:gd name="T95" fmla="*/ 313 h 3511"/>
                          <a:gd name="T96" fmla="*/ 2 w 11"/>
                          <a:gd name="T97" fmla="*/ 282 h 3511"/>
                          <a:gd name="T98" fmla="*/ 2 w 11"/>
                          <a:gd name="T99" fmla="*/ 233 h 3511"/>
                          <a:gd name="T100" fmla="*/ 4 w 11"/>
                          <a:gd name="T101" fmla="*/ 192 h 3511"/>
                          <a:gd name="T102" fmla="*/ 3 w 11"/>
                          <a:gd name="T103" fmla="*/ 183 h 3511"/>
                          <a:gd name="T104" fmla="*/ 2 w 11"/>
                          <a:gd name="T105" fmla="*/ 77 h 3511"/>
                          <a:gd name="T106" fmla="*/ 2 w 11"/>
                          <a:gd name="T107" fmla="*/ 67 h 3511"/>
                          <a:gd name="T108" fmla="*/ 3 w 11"/>
                          <a:gd name="T109" fmla="*/ 31 h 3511"/>
                          <a:gd name="T110" fmla="*/ 6 w 11"/>
                          <a:gd name="T111" fmla="*/ 8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0" y="957"/>
                            </a:moveTo>
                            <a:lnTo>
                              <a:pt x="0" y="959"/>
                            </a:lnTo>
                            <a:lnTo>
                              <a:pt x="0" y="959"/>
                            </a:lnTo>
                            <a:lnTo>
                              <a:pt x="0" y="957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7" y="1"/>
                            </a:lnTo>
                            <a:lnTo>
                              <a:pt x="7" y="3"/>
                            </a:lnTo>
                            <a:lnTo>
                              <a:pt x="8" y="4"/>
                            </a:lnTo>
                            <a:lnTo>
                              <a:pt x="8" y="4"/>
                            </a:lnTo>
                            <a:lnTo>
                              <a:pt x="8" y="5"/>
                            </a:lnTo>
                            <a:lnTo>
                              <a:pt x="10" y="6"/>
                            </a:lnTo>
                            <a:lnTo>
                              <a:pt x="10" y="10"/>
                            </a:lnTo>
                            <a:lnTo>
                              <a:pt x="10" y="14"/>
                            </a:lnTo>
                            <a:lnTo>
                              <a:pt x="10" y="18"/>
                            </a:lnTo>
                            <a:lnTo>
                              <a:pt x="10" y="22"/>
                            </a:lnTo>
                            <a:lnTo>
                              <a:pt x="10" y="25"/>
                            </a:lnTo>
                            <a:lnTo>
                              <a:pt x="10" y="21"/>
                            </a:lnTo>
                            <a:lnTo>
                              <a:pt x="8" y="20"/>
                            </a:lnTo>
                            <a:lnTo>
                              <a:pt x="8" y="18"/>
                            </a:lnTo>
                            <a:lnTo>
                              <a:pt x="8" y="20"/>
                            </a:lnTo>
                            <a:lnTo>
                              <a:pt x="8" y="20"/>
                            </a:lnTo>
                            <a:lnTo>
                              <a:pt x="8" y="21"/>
                            </a:lnTo>
                            <a:lnTo>
                              <a:pt x="7" y="22"/>
                            </a:lnTo>
                            <a:lnTo>
                              <a:pt x="7" y="21"/>
                            </a:lnTo>
                            <a:lnTo>
                              <a:pt x="7" y="21"/>
                            </a:lnTo>
                            <a:lnTo>
                              <a:pt x="6" y="23"/>
                            </a:lnTo>
                            <a:lnTo>
                              <a:pt x="6" y="30"/>
                            </a:lnTo>
                            <a:lnTo>
                              <a:pt x="6" y="38"/>
                            </a:lnTo>
                            <a:lnTo>
                              <a:pt x="6" y="44"/>
                            </a:lnTo>
                            <a:lnTo>
                              <a:pt x="4" y="48"/>
                            </a:lnTo>
                            <a:lnTo>
                              <a:pt x="4" y="51"/>
                            </a:lnTo>
                            <a:lnTo>
                              <a:pt x="4" y="52"/>
                            </a:lnTo>
                            <a:lnTo>
                              <a:pt x="6" y="54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3"/>
                            </a:lnTo>
                            <a:lnTo>
                              <a:pt x="4" y="65"/>
                            </a:lnTo>
                            <a:lnTo>
                              <a:pt x="6" y="67"/>
                            </a:lnTo>
                            <a:lnTo>
                              <a:pt x="6" y="74"/>
                            </a:lnTo>
                            <a:lnTo>
                              <a:pt x="7" y="84"/>
                            </a:lnTo>
                            <a:lnTo>
                              <a:pt x="7" y="94"/>
                            </a:lnTo>
                            <a:lnTo>
                              <a:pt x="7" y="91"/>
                            </a:lnTo>
                            <a:lnTo>
                              <a:pt x="6" y="102"/>
                            </a:lnTo>
                            <a:lnTo>
                              <a:pt x="7" y="114"/>
                            </a:lnTo>
                            <a:lnTo>
                              <a:pt x="7" y="128"/>
                            </a:lnTo>
                            <a:lnTo>
                              <a:pt x="7" y="141"/>
                            </a:lnTo>
                            <a:lnTo>
                              <a:pt x="7" y="139"/>
                            </a:lnTo>
                            <a:lnTo>
                              <a:pt x="7" y="187"/>
                            </a:lnTo>
                            <a:lnTo>
                              <a:pt x="6" y="233"/>
                            </a:lnTo>
                            <a:lnTo>
                              <a:pt x="6" y="277"/>
                            </a:lnTo>
                            <a:lnTo>
                              <a:pt x="4" y="369"/>
                            </a:lnTo>
                            <a:lnTo>
                              <a:pt x="6" y="462"/>
                            </a:lnTo>
                            <a:lnTo>
                              <a:pt x="4" y="556"/>
                            </a:lnTo>
                            <a:lnTo>
                              <a:pt x="6" y="591"/>
                            </a:lnTo>
                            <a:lnTo>
                              <a:pt x="6" y="595"/>
                            </a:lnTo>
                            <a:lnTo>
                              <a:pt x="7" y="683"/>
                            </a:lnTo>
                            <a:lnTo>
                              <a:pt x="8" y="769"/>
                            </a:lnTo>
                            <a:lnTo>
                              <a:pt x="6" y="857"/>
                            </a:lnTo>
                            <a:lnTo>
                              <a:pt x="6" y="897"/>
                            </a:lnTo>
                            <a:lnTo>
                              <a:pt x="6" y="942"/>
                            </a:lnTo>
                            <a:lnTo>
                              <a:pt x="7" y="986"/>
                            </a:lnTo>
                            <a:lnTo>
                              <a:pt x="6" y="1028"/>
                            </a:lnTo>
                            <a:lnTo>
                              <a:pt x="6" y="1108"/>
                            </a:lnTo>
                            <a:lnTo>
                              <a:pt x="7" y="1188"/>
                            </a:lnTo>
                            <a:lnTo>
                              <a:pt x="7" y="1189"/>
                            </a:lnTo>
                            <a:lnTo>
                              <a:pt x="7" y="1287"/>
                            </a:lnTo>
                            <a:lnTo>
                              <a:pt x="7" y="1409"/>
                            </a:lnTo>
                            <a:lnTo>
                              <a:pt x="7" y="1530"/>
                            </a:lnTo>
                            <a:lnTo>
                              <a:pt x="6" y="1530"/>
                            </a:lnTo>
                            <a:lnTo>
                              <a:pt x="7" y="1653"/>
                            </a:lnTo>
                            <a:lnTo>
                              <a:pt x="7" y="1776"/>
                            </a:lnTo>
                            <a:lnTo>
                              <a:pt x="7" y="1780"/>
                            </a:lnTo>
                            <a:lnTo>
                              <a:pt x="7" y="1840"/>
                            </a:lnTo>
                            <a:lnTo>
                              <a:pt x="8" y="1923"/>
                            </a:lnTo>
                            <a:lnTo>
                              <a:pt x="8" y="2008"/>
                            </a:lnTo>
                            <a:lnTo>
                              <a:pt x="8" y="2091"/>
                            </a:lnTo>
                            <a:lnTo>
                              <a:pt x="8" y="2091"/>
                            </a:lnTo>
                            <a:lnTo>
                              <a:pt x="8" y="2141"/>
                            </a:lnTo>
                            <a:lnTo>
                              <a:pt x="8" y="2192"/>
                            </a:lnTo>
                            <a:lnTo>
                              <a:pt x="8" y="2191"/>
                            </a:lnTo>
                            <a:lnTo>
                              <a:pt x="8" y="2191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10" y="2281"/>
                            </a:lnTo>
                            <a:lnTo>
                              <a:pt x="10" y="2371"/>
                            </a:lnTo>
                            <a:lnTo>
                              <a:pt x="10" y="2373"/>
                            </a:lnTo>
                            <a:lnTo>
                              <a:pt x="10" y="2459"/>
                            </a:lnTo>
                            <a:lnTo>
                              <a:pt x="10" y="2549"/>
                            </a:lnTo>
                            <a:lnTo>
                              <a:pt x="8" y="2715"/>
                            </a:lnTo>
                            <a:lnTo>
                              <a:pt x="7" y="2880"/>
                            </a:lnTo>
                            <a:lnTo>
                              <a:pt x="8" y="2896"/>
                            </a:lnTo>
                            <a:lnTo>
                              <a:pt x="8" y="2916"/>
                            </a:lnTo>
                            <a:lnTo>
                              <a:pt x="8" y="2934"/>
                            </a:lnTo>
                            <a:lnTo>
                              <a:pt x="10" y="2951"/>
                            </a:lnTo>
                            <a:lnTo>
                              <a:pt x="8" y="2951"/>
                            </a:lnTo>
                            <a:lnTo>
                              <a:pt x="10" y="2963"/>
                            </a:lnTo>
                            <a:lnTo>
                              <a:pt x="10" y="2967"/>
                            </a:lnTo>
                            <a:lnTo>
                              <a:pt x="8" y="3007"/>
                            </a:lnTo>
                            <a:lnTo>
                              <a:pt x="8" y="3048"/>
                            </a:lnTo>
                            <a:lnTo>
                              <a:pt x="10" y="3084"/>
                            </a:lnTo>
                            <a:lnTo>
                              <a:pt x="10" y="3210"/>
                            </a:lnTo>
                            <a:lnTo>
                              <a:pt x="10" y="3334"/>
                            </a:lnTo>
                            <a:lnTo>
                              <a:pt x="10" y="3335"/>
                            </a:lnTo>
                            <a:lnTo>
                              <a:pt x="11" y="3339"/>
                            </a:lnTo>
                            <a:lnTo>
                              <a:pt x="11" y="3343"/>
                            </a:lnTo>
                            <a:lnTo>
                              <a:pt x="11" y="3348"/>
                            </a:lnTo>
                            <a:lnTo>
                              <a:pt x="11" y="3356"/>
                            </a:lnTo>
                            <a:lnTo>
                              <a:pt x="11" y="3365"/>
                            </a:lnTo>
                            <a:lnTo>
                              <a:pt x="11" y="3376"/>
                            </a:lnTo>
                            <a:lnTo>
                              <a:pt x="10" y="3382"/>
                            </a:lnTo>
                            <a:lnTo>
                              <a:pt x="11" y="3416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1"/>
                            </a:lnTo>
                            <a:lnTo>
                              <a:pt x="10" y="3452"/>
                            </a:lnTo>
                            <a:lnTo>
                              <a:pt x="10" y="3453"/>
                            </a:lnTo>
                            <a:lnTo>
                              <a:pt x="10" y="3456"/>
                            </a:lnTo>
                            <a:lnTo>
                              <a:pt x="10" y="3458"/>
                            </a:lnTo>
                            <a:lnTo>
                              <a:pt x="10" y="3460"/>
                            </a:lnTo>
                            <a:lnTo>
                              <a:pt x="11" y="3460"/>
                            </a:lnTo>
                            <a:lnTo>
                              <a:pt x="11" y="3460"/>
                            </a:lnTo>
                            <a:lnTo>
                              <a:pt x="11" y="3461"/>
                            </a:lnTo>
                            <a:lnTo>
                              <a:pt x="11" y="3464"/>
                            </a:lnTo>
                            <a:lnTo>
                              <a:pt x="11" y="3466"/>
                            </a:lnTo>
                            <a:lnTo>
                              <a:pt x="10" y="3465"/>
                            </a:lnTo>
                            <a:lnTo>
                              <a:pt x="10" y="3487"/>
                            </a:lnTo>
                            <a:lnTo>
                              <a:pt x="11" y="3511"/>
                            </a:lnTo>
                            <a:lnTo>
                              <a:pt x="11" y="3508"/>
                            </a:lnTo>
                            <a:lnTo>
                              <a:pt x="10" y="3508"/>
                            </a:lnTo>
                            <a:lnTo>
                              <a:pt x="10" y="3508"/>
                            </a:lnTo>
                            <a:lnTo>
                              <a:pt x="10" y="3509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432"/>
                            </a:lnTo>
                            <a:lnTo>
                              <a:pt x="8" y="3355"/>
                            </a:lnTo>
                            <a:lnTo>
                              <a:pt x="8" y="3355"/>
                            </a:lnTo>
                            <a:lnTo>
                              <a:pt x="10" y="3354"/>
                            </a:lnTo>
                            <a:lnTo>
                              <a:pt x="10" y="3352"/>
                            </a:lnTo>
                            <a:lnTo>
                              <a:pt x="8" y="3261"/>
                            </a:lnTo>
                            <a:lnTo>
                              <a:pt x="7" y="3172"/>
                            </a:lnTo>
                            <a:lnTo>
                              <a:pt x="7" y="3173"/>
                            </a:lnTo>
                            <a:lnTo>
                              <a:pt x="7" y="3172"/>
                            </a:lnTo>
                            <a:lnTo>
                              <a:pt x="7" y="3171"/>
                            </a:lnTo>
                            <a:lnTo>
                              <a:pt x="6" y="3168"/>
                            </a:lnTo>
                            <a:lnTo>
                              <a:pt x="7" y="3158"/>
                            </a:lnTo>
                            <a:lnTo>
                              <a:pt x="6" y="3142"/>
                            </a:lnTo>
                            <a:lnTo>
                              <a:pt x="6" y="3126"/>
                            </a:lnTo>
                            <a:lnTo>
                              <a:pt x="7" y="3112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09"/>
                            </a:lnTo>
                            <a:lnTo>
                              <a:pt x="6" y="3103"/>
                            </a:lnTo>
                            <a:lnTo>
                              <a:pt x="7" y="3104"/>
                            </a:lnTo>
                            <a:lnTo>
                              <a:pt x="7" y="3105"/>
                            </a:lnTo>
                            <a:lnTo>
                              <a:pt x="6" y="3036"/>
                            </a:lnTo>
                            <a:lnTo>
                              <a:pt x="6" y="2967"/>
                            </a:lnTo>
                            <a:lnTo>
                              <a:pt x="6" y="2963"/>
                            </a:lnTo>
                            <a:lnTo>
                              <a:pt x="4" y="2887"/>
                            </a:lnTo>
                            <a:lnTo>
                              <a:pt x="6" y="2889"/>
                            </a:lnTo>
                            <a:lnTo>
                              <a:pt x="6" y="2844"/>
                            </a:lnTo>
                            <a:lnTo>
                              <a:pt x="4" y="2800"/>
                            </a:lnTo>
                            <a:lnTo>
                              <a:pt x="6" y="2802"/>
                            </a:lnTo>
                            <a:lnTo>
                              <a:pt x="4" y="2757"/>
                            </a:lnTo>
                            <a:lnTo>
                              <a:pt x="4" y="2711"/>
                            </a:lnTo>
                            <a:lnTo>
                              <a:pt x="6" y="2711"/>
                            </a:lnTo>
                            <a:lnTo>
                              <a:pt x="4" y="2700"/>
                            </a:lnTo>
                            <a:lnTo>
                              <a:pt x="6" y="2701"/>
                            </a:lnTo>
                            <a:lnTo>
                              <a:pt x="6" y="2681"/>
                            </a:lnTo>
                            <a:lnTo>
                              <a:pt x="6" y="2662"/>
                            </a:lnTo>
                            <a:lnTo>
                              <a:pt x="6" y="2642"/>
                            </a:lnTo>
                            <a:lnTo>
                              <a:pt x="4" y="2626"/>
                            </a:lnTo>
                            <a:lnTo>
                              <a:pt x="6" y="2630"/>
                            </a:lnTo>
                            <a:lnTo>
                              <a:pt x="6" y="2592"/>
                            </a:lnTo>
                            <a:lnTo>
                              <a:pt x="4" y="2555"/>
                            </a:lnTo>
                            <a:lnTo>
                              <a:pt x="6" y="2519"/>
                            </a:lnTo>
                            <a:lnTo>
                              <a:pt x="6" y="2520"/>
                            </a:lnTo>
                            <a:lnTo>
                              <a:pt x="6" y="2520"/>
                            </a:lnTo>
                            <a:lnTo>
                              <a:pt x="6" y="2522"/>
                            </a:lnTo>
                            <a:lnTo>
                              <a:pt x="6" y="2506"/>
                            </a:lnTo>
                            <a:lnTo>
                              <a:pt x="6" y="2489"/>
                            </a:lnTo>
                            <a:lnTo>
                              <a:pt x="6" y="2492"/>
                            </a:lnTo>
                            <a:lnTo>
                              <a:pt x="6" y="2463"/>
                            </a:lnTo>
                            <a:lnTo>
                              <a:pt x="6" y="2437"/>
                            </a:lnTo>
                            <a:lnTo>
                              <a:pt x="7" y="2412"/>
                            </a:lnTo>
                            <a:lnTo>
                              <a:pt x="6" y="2387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5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6" y="2360"/>
                            </a:lnTo>
                            <a:lnTo>
                              <a:pt x="4" y="2350"/>
                            </a:lnTo>
                            <a:lnTo>
                              <a:pt x="6" y="2353"/>
                            </a:lnTo>
                            <a:lnTo>
                              <a:pt x="4" y="2302"/>
                            </a:lnTo>
                            <a:lnTo>
                              <a:pt x="6" y="2250"/>
                            </a:lnTo>
                            <a:lnTo>
                              <a:pt x="4" y="2200"/>
                            </a:lnTo>
                            <a:lnTo>
                              <a:pt x="6" y="2199"/>
                            </a:lnTo>
                            <a:lnTo>
                              <a:pt x="6" y="2173"/>
                            </a:lnTo>
                            <a:lnTo>
                              <a:pt x="6" y="2149"/>
                            </a:lnTo>
                            <a:lnTo>
                              <a:pt x="6" y="2122"/>
                            </a:lnTo>
                            <a:lnTo>
                              <a:pt x="6" y="2052"/>
                            </a:lnTo>
                            <a:lnTo>
                              <a:pt x="6" y="1983"/>
                            </a:lnTo>
                            <a:lnTo>
                              <a:pt x="4" y="1915"/>
                            </a:lnTo>
                            <a:lnTo>
                              <a:pt x="6" y="1915"/>
                            </a:lnTo>
                            <a:lnTo>
                              <a:pt x="4" y="1848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8"/>
                            </a:lnTo>
                            <a:lnTo>
                              <a:pt x="3" y="1668"/>
                            </a:lnTo>
                            <a:lnTo>
                              <a:pt x="3" y="1577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7"/>
                            </a:lnTo>
                            <a:lnTo>
                              <a:pt x="2" y="1566"/>
                            </a:lnTo>
                            <a:lnTo>
                              <a:pt x="3" y="1551"/>
                            </a:lnTo>
                            <a:lnTo>
                              <a:pt x="3" y="1533"/>
                            </a:lnTo>
                            <a:lnTo>
                              <a:pt x="3" y="1532"/>
                            </a:lnTo>
                            <a:lnTo>
                              <a:pt x="3" y="1530"/>
                            </a:lnTo>
                            <a:lnTo>
                              <a:pt x="3" y="1532"/>
                            </a:lnTo>
                            <a:lnTo>
                              <a:pt x="3" y="1533"/>
                            </a:lnTo>
                            <a:lnTo>
                              <a:pt x="3" y="1533"/>
                            </a:lnTo>
                            <a:lnTo>
                              <a:pt x="3" y="1488"/>
                            </a:lnTo>
                            <a:lnTo>
                              <a:pt x="3" y="1444"/>
                            </a:lnTo>
                            <a:lnTo>
                              <a:pt x="3" y="1445"/>
                            </a:lnTo>
                            <a:lnTo>
                              <a:pt x="3" y="1447"/>
                            </a:lnTo>
                            <a:lnTo>
                              <a:pt x="3" y="1423"/>
                            </a:lnTo>
                            <a:lnTo>
                              <a:pt x="3" y="1427"/>
                            </a:lnTo>
                            <a:lnTo>
                              <a:pt x="2" y="1189"/>
                            </a:lnTo>
                            <a:lnTo>
                              <a:pt x="2" y="1188"/>
                            </a:lnTo>
                            <a:lnTo>
                              <a:pt x="2" y="1072"/>
                            </a:lnTo>
                            <a:lnTo>
                              <a:pt x="2" y="1075"/>
                            </a:lnTo>
                            <a:lnTo>
                              <a:pt x="2" y="1076"/>
                            </a:lnTo>
                            <a:lnTo>
                              <a:pt x="3" y="1076"/>
                            </a:lnTo>
                            <a:lnTo>
                              <a:pt x="2" y="1067"/>
                            </a:lnTo>
                            <a:lnTo>
                              <a:pt x="3" y="1066"/>
                            </a:lnTo>
                            <a:lnTo>
                              <a:pt x="2" y="1044"/>
                            </a:lnTo>
                            <a:lnTo>
                              <a:pt x="3" y="1024"/>
                            </a:lnTo>
                            <a:lnTo>
                              <a:pt x="3" y="1025"/>
                            </a:lnTo>
                            <a:lnTo>
                              <a:pt x="3" y="1027"/>
                            </a:lnTo>
                            <a:lnTo>
                              <a:pt x="3" y="1027"/>
                            </a:lnTo>
                            <a:lnTo>
                              <a:pt x="3" y="1007"/>
                            </a:lnTo>
                            <a:lnTo>
                              <a:pt x="4" y="987"/>
                            </a:lnTo>
                            <a:lnTo>
                              <a:pt x="4" y="989"/>
                            </a:lnTo>
                            <a:lnTo>
                              <a:pt x="4" y="989"/>
                            </a:lnTo>
                            <a:lnTo>
                              <a:pt x="4" y="987"/>
                            </a:lnTo>
                            <a:lnTo>
                              <a:pt x="2" y="973"/>
                            </a:lnTo>
                            <a:lnTo>
                              <a:pt x="0" y="959"/>
                            </a:lnTo>
                            <a:lnTo>
                              <a:pt x="2" y="901"/>
                            </a:lnTo>
                            <a:lnTo>
                              <a:pt x="3" y="842"/>
                            </a:lnTo>
                            <a:lnTo>
                              <a:pt x="3" y="783"/>
                            </a:lnTo>
                            <a:lnTo>
                              <a:pt x="0" y="728"/>
                            </a:lnTo>
                            <a:lnTo>
                              <a:pt x="2" y="725"/>
                            </a:lnTo>
                            <a:lnTo>
                              <a:pt x="2" y="718"/>
                            </a:lnTo>
                            <a:lnTo>
                              <a:pt x="2" y="711"/>
                            </a:lnTo>
                            <a:lnTo>
                              <a:pt x="2" y="706"/>
                            </a:lnTo>
                            <a:lnTo>
                              <a:pt x="2" y="687"/>
                            </a:lnTo>
                            <a:lnTo>
                              <a:pt x="2" y="666"/>
                            </a:lnTo>
                            <a:lnTo>
                              <a:pt x="0" y="647"/>
                            </a:lnTo>
                            <a:lnTo>
                              <a:pt x="0" y="633"/>
                            </a:lnTo>
                            <a:lnTo>
                              <a:pt x="0" y="617"/>
                            </a:lnTo>
                            <a:lnTo>
                              <a:pt x="3" y="604"/>
                            </a:lnTo>
                            <a:lnTo>
                              <a:pt x="2" y="595"/>
                            </a:lnTo>
                            <a:lnTo>
                              <a:pt x="2" y="591"/>
                            </a:lnTo>
                            <a:lnTo>
                              <a:pt x="2" y="562"/>
                            </a:lnTo>
                            <a:lnTo>
                              <a:pt x="2" y="532"/>
                            </a:lnTo>
                            <a:lnTo>
                              <a:pt x="2" y="535"/>
                            </a:lnTo>
                            <a:lnTo>
                              <a:pt x="0" y="513"/>
                            </a:lnTo>
                            <a:lnTo>
                              <a:pt x="2" y="490"/>
                            </a:lnTo>
                            <a:lnTo>
                              <a:pt x="2" y="472"/>
                            </a:lnTo>
                            <a:lnTo>
                              <a:pt x="0" y="456"/>
                            </a:lnTo>
                            <a:lnTo>
                              <a:pt x="0" y="438"/>
                            </a:lnTo>
                            <a:lnTo>
                              <a:pt x="0" y="418"/>
                            </a:lnTo>
                            <a:lnTo>
                              <a:pt x="0" y="401"/>
                            </a:lnTo>
                            <a:lnTo>
                              <a:pt x="2" y="313"/>
                            </a:lnTo>
                            <a:lnTo>
                              <a:pt x="2" y="313"/>
                            </a:lnTo>
                            <a:lnTo>
                              <a:pt x="2" y="311"/>
                            </a:lnTo>
                            <a:lnTo>
                              <a:pt x="2" y="310"/>
                            </a:lnTo>
                            <a:lnTo>
                              <a:pt x="2" y="302"/>
                            </a:lnTo>
                            <a:lnTo>
                              <a:pt x="2" y="293"/>
                            </a:lnTo>
                            <a:lnTo>
                              <a:pt x="2" y="282"/>
                            </a:lnTo>
                            <a:lnTo>
                              <a:pt x="2" y="275"/>
                            </a:lnTo>
                            <a:lnTo>
                              <a:pt x="0" y="271"/>
                            </a:lnTo>
                            <a:lnTo>
                              <a:pt x="2" y="260"/>
                            </a:lnTo>
                            <a:lnTo>
                              <a:pt x="2" y="252"/>
                            </a:lnTo>
                            <a:lnTo>
                              <a:pt x="0" y="243"/>
                            </a:lnTo>
                            <a:lnTo>
                              <a:pt x="2" y="233"/>
                            </a:lnTo>
                            <a:lnTo>
                              <a:pt x="2" y="234"/>
                            </a:lnTo>
                            <a:lnTo>
                              <a:pt x="2" y="234"/>
                            </a:lnTo>
                            <a:lnTo>
                              <a:pt x="2" y="225"/>
                            </a:lnTo>
                            <a:lnTo>
                              <a:pt x="2" y="213"/>
                            </a:lnTo>
                            <a:lnTo>
                              <a:pt x="3" y="201"/>
                            </a:lnTo>
                            <a:lnTo>
                              <a:pt x="4" y="192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1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80"/>
                            </a:lnTo>
                            <a:lnTo>
                              <a:pt x="3" y="176"/>
                            </a:lnTo>
                            <a:lnTo>
                              <a:pt x="2" y="174"/>
                            </a:lnTo>
                            <a:lnTo>
                              <a:pt x="2" y="124"/>
                            </a:lnTo>
                            <a:lnTo>
                              <a:pt x="2" y="77"/>
                            </a:lnTo>
                            <a:lnTo>
                              <a:pt x="2" y="77"/>
                            </a:lnTo>
                            <a:lnTo>
                              <a:pt x="2" y="78"/>
                            </a:lnTo>
                            <a:lnTo>
                              <a:pt x="3" y="77"/>
                            </a:lnTo>
                            <a:lnTo>
                              <a:pt x="2" y="74"/>
                            </a:lnTo>
                            <a:lnTo>
                              <a:pt x="2" y="72"/>
                            </a:lnTo>
                            <a:lnTo>
                              <a:pt x="2" y="69"/>
                            </a:lnTo>
                            <a:lnTo>
                              <a:pt x="2" y="67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3" y="52"/>
                            </a:lnTo>
                            <a:lnTo>
                              <a:pt x="2" y="39"/>
                            </a:lnTo>
                            <a:lnTo>
                              <a:pt x="2" y="39"/>
                            </a:lnTo>
                            <a:lnTo>
                              <a:pt x="3" y="31"/>
                            </a:lnTo>
                            <a:lnTo>
                              <a:pt x="3" y="23"/>
                            </a:lnTo>
                            <a:lnTo>
                              <a:pt x="4" y="13"/>
                            </a:lnTo>
                            <a:lnTo>
                              <a:pt x="4" y="12"/>
                            </a:lnTo>
                            <a:lnTo>
                              <a:pt x="4" y="12"/>
                            </a:lnTo>
                            <a:lnTo>
                              <a:pt x="4" y="10"/>
                            </a:lnTo>
                            <a:lnTo>
                              <a:pt x="6" y="8"/>
                            </a:lnTo>
                            <a:lnTo>
                              <a:pt x="4" y="6"/>
                            </a:lnTo>
                            <a:lnTo>
                              <a:pt x="4" y="3"/>
                            </a:lnTo>
                            <a:lnTo>
                              <a:pt x="6" y="0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17C4337" id="Freeform 60" o:spid="_x0000_s1026" style="position:absolute;margin-left:462pt;margin-top:38.4pt;width:1.4pt;height:439.85pt;z-index:-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" path="m,957r,2l,959r,-2xm6,l7,1r,2l8,4r,l8,5r2,1l10,10r,4l10,18r,4l10,25r,-4l8,20r,-2l8,20r,l8,21,7,22r,-1l7,21,6,23r,7l6,38r,6l4,48r,3l4,52r2,2l6,55r,1l6,59r,1l4,60r,l4,60r,l4,60r,3l4,65r2,2l6,74,7,84r,10l7,91,6,102r1,12l7,128r,13l7,139r,48l6,233r,44l4,369r2,93l4,556r2,35l6,595r1,88l8,769,6,857r,40l6,942r1,44l6,1028r,80l7,1188r,1l7,1287r,122l7,1530r-1,l7,1653r,123l7,1780r,60l8,1923r,85l8,2091r,l8,2141r,51l8,2191r,l8,2190r,l8,2190r,l10,2281r,90l10,2373r,86l10,2549,8,2715,7,2880r1,16l8,2916r,18l10,2951r-2,l10,2963r,4l8,3007r,41l10,3084r,126l10,3334r,1l11,3339r,4l11,3348r,8l11,3365r,11l10,3382r1,34l11,3452r,l11,3452r,-1l10,3452r,1l10,3456r,2l10,3460r1,l11,3460r,1l11,3464r,2l10,3465r,22l11,3511r,-3l10,3508r,l10,3509r,2l10,3511r,l10,3432,8,3355r,l10,3354r,-2l8,3261,7,3172r,1l7,3172r,-1l6,3168r1,-10l6,3142r,-16l7,3112r,2l7,3114r,l7,3109r-1,-6l7,3104r,1l6,3036r,-69l6,2963,4,2887r2,2l6,2844,4,2800r2,2l4,2757r,-46l6,2711,4,2700r2,1l6,2681r,-19l6,2642,4,2626r2,4l6,2592,4,2555r2,-36l6,2520r,l6,2522r,-16l6,2489r,3l6,2463r,-26l7,2412,6,2387r,-9l6,2378r,l6,2375r,-2l6,2371r,-11l4,2350r2,3l4,2302r2,-52l4,2200r2,-1l6,2173r,-24l6,2122r,-70l6,1983,4,1915r2,l4,1848r,-68l4,1776,3,1758r,-90l3,1577r,2l3,1579r,l3,1577,2,1566r1,-15l3,1533r,-1l3,1530r,2l3,1533r,l3,1488r,-44l3,1445r,2l3,1423r,4l2,1189r,-1l2,1072r,3l2,1076r1,l2,1067r1,-1l2,1044r1,-20l3,1025r,2l3,1027r,-20l4,987r,2l4,989r,-2l2,973,,959,2,901,3,842r,-59l,728r2,-3l2,718r,-7l2,706r,-19l2,666,,647,,633,,617,3,604,2,595r,-4l2,562r,-30l2,535,,513,2,490r,-18l,456,,438,,418,,401,2,313r,l2,311r,-1l2,302r,-9l2,282r,-7l,271,2,260r,-8l,243,2,233r,1l2,234r,-9l2,213,3,201r1,-9l3,193r,l3,193r,-2l3,187r,-4l3,180r,-4l2,174r,-50l2,77r,l2,78,3,77,2,74r,-2l2,69r,-2l2,65r,-2l3,52,2,39r,l3,31r,-8l4,13r,-1l4,12r,-2l6,8,4,6,4,3,6,r,xe" fillcolor="#8ed6ef [1300]" strokecolor="#8ed6ef [1300]" strokeweight="0">
              <v:path arrowok="t" o:connecttype="custom" o:connectlocs="11215,1591;16021,15911;12817,31822;11215,33413;6408,76373;9613,93876;6408,95467;11215,149565;11215,221165;6408,884659;9613,1427228;11215,1891833;11215,2825816;12817,3327017;12817,3484537;16021,3912546;12817,4668325;12817,4849712;17623,5319090;17623,5435241;16021,5494112;17623,5506841;17623,5581624;16021,5586397;12817,5188619;11215,5024734;11215,4954725;9613,4720832;9613,4458298;9613,4265773;6408,4065293;9613,3960280;9613,3783666;9613,3755026;9613,3498857;6408,3046981;4806,2653976;3204,2491683;4806,2439176;4806,2264153;3204,1712037;4806,1630891;6408,1573611;4806,1245841;3204,1093094;3204,946712;3204,779645;3204,498018;3204,448694;3204,370729;6408,305494;4806,291174;3204,122516;3204,106605;4806,49324;9613,12729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73985726" wp14:editId="36544AC3">
              <wp:simplePos x="0" y="0"/>
              <wp:positionH relativeFrom="column">
                <wp:posOffset>4883476</wp:posOffset>
              </wp:positionH>
              <wp:positionV relativeFrom="paragraph">
                <wp:posOffset>570418</wp:posOffset>
              </wp:positionV>
              <wp:extent cx="17623" cy="5586397"/>
              <wp:effectExtent l="0" t="0" r="20955" b="14605"/>
              <wp:wrapNone/>
              <wp:docPr id="62" name="Freeform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623" cy="5586397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7 w 11"/>
                          <a:gd name="T9" fmla="*/ 540 h 3511"/>
                          <a:gd name="T10" fmla="*/ 6 w 11"/>
                          <a:gd name="T11" fmla="*/ 709 h 3511"/>
                          <a:gd name="T12" fmla="*/ 7 w 11"/>
                          <a:gd name="T13" fmla="*/ 830 h 3511"/>
                          <a:gd name="T14" fmla="*/ 7 w 11"/>
                          <a:gd name="T15" fmla="*/ 956 h 3511"/>
                          <a:gd name="T16" fmla="*/ 6 w 11"/>
                          <a:gd name="T17" fmla="*/ 1022 h 3511"/>
                          <a:gd name="T18" fmla="*/ 6 w 11"/>
                          <a:gd name="T19" fmla="*/ 1133 h 3511"/>
                          <a:gd name="T20" fmla="*/ 7 w 11"/>
                          <a:gd name="T21" fmla="*/ 1150 h 3511"/>
                          <a:gd name="T22" fmla="*/ 6 w 11"/>
                          <a:gd name="T23" fmla="*/ 1312 h 3511"/>
                          <a:gd name="T24" fmla="*/ 7 w 11"/>
                          <a:gd name="T25" fmla="*/ 1596 h 3511"/>
                          <a:gd name="T26" fmla="*/ 8 w 11"/>
                          <a:gd name="T27" fmla="*/ 1843 h 3511"/>
                          <a:gd name="T28" fmla="*/ 10 w 11"/>
                          <a:gd name="T29" fmla="*/ 1945 h 3511"/>
                          <a:gd name="T30" fmla="*/ 8 w 11"/>
                          <a:gd name="T31" fmla="*/ 1978 h 3511"/>
                          <a:gd name="T32" fmla="*/ 8 w 11"/>
                          <a:gd name="T33" fmla="*/ 2088 h 3511"/>
                          <a:gd name="T34" fmla="*/ 10 w 11"/>
                          <a:gd name="T35" fmla="*/ 2434 h 3511"/>
                          <a:gd name="T36" fmla="*/ 8 w 11"/>
                          <a:gd name="T37" fmla="*/ 2484 h 3511"/>
                          <a:gd name="T38" fmla="*/ 7 w 11"/>
                          <a:gd name="T39" fmla="*/ 2522 h 3511"/>
                          <a:gd name="T40" fmla="*/ 10 w 11"/>
                          <a:gd name="T41" fmla="*/ 2727 h 3511"/>
                          <a:gd name="T42" fmla="*/ 10 w 11"/>
                          <a:gd name="T43" fmla="*/ 2824 h 3511"/>
                          <a:gd name="T44" fmla="*/ 10 w 11"/>
                          <a:gd name="T45" fmla="*/ 2912 h 3511"/>
                          <a:gd name="T46" fmla="*/ 11 w 11"/>
                          <a:gd name="T47" fmla="*/ 2998 h 3511"/>
                          <a:gd name="T48" fmla="*/ 11 w 11"/>
                          <a:gd name="T49" fmla="*/ 3109 h 3511"/>
                          <a:gd name="T50" fmla="*/ 10 w 11"/>
                          <a:gd name="T51" fmla="*/ 3218 h 3511"/>
                          <a:gd name="T52" fmla="*/ 11 w 11"/>
                          <a:gd name="T53" fmla="*/ 3268 h 3511"/>
                          <a:gd name="T54" fmla="*/ 8 w 11"/>
                          <a:gd name="T55" fmla="*/ 3310 h 3511"/>
                          <a:gd name="T56" fmla="*/ 8 w 11"/>
                          <a:gd name="T57" fmla="*/ 3324 h 3511"/>
                          <a:gd name="T58" fmla="*/ 10 w 11"/>
                          <a:gd name="T59" fmla="*/ 3434 h 3511"/>
                          <a:gd name="T60" fmla="*/ 10 w 11"/>
                          <a:gd name="T61" fmla="*/ 3442 h 3511"/>
                          <a:gd name="T62" fmla="*/ 10 w 11"/>
                          <a:gd name="T63" fmla="*/ 3472 h 3511"/>
                          <a:gd name="T64" fmla="*/ 7 w 11"/>
                          <a:gd name="T65" fmla="*/ 3501 h 3511"/>
                          <a:gd name="T66" fmla="*/ 4 w 11"/>
                          <a:gd name="T67" fmla="*/ 3510 h 3511"/>
                          <a:gd name="T68" fmla="*/ 2 w 11"/>
                          <a:gd name="T69" fmla="*/ 3501 h 3511"/>
                          <a:gd name="T70" fmla="*/ 3 w 11"/>
                          <a:gd name="T71" fmla="*/ 3491 h 3511"/>
                          <a:gd name="T72" fmla="*/ 4 w 11"/>
                          <a:gd name="T73" fmla="*/ 3490 h 3511"/>
                          <a:gd name="T74" fmla="*/ 7 w 11"/>
                          <a:gd name="T75" fmla="*/ 3463 h 3511"/>
                          <a:gd name="T76" fmla="*/ 6 w 11"/>
                          <a:gd name="T77" fmla="*/ 3452 h 3511"/>
                          <a:gd name="T78" fmla="*/ 7 w 11"/>
                          <a:gd name="T79" fmla="*/ 3448 h 3511"/>
                          <a:gd name="T80" fmla="*/ 4 w 11"/>
                          <a:gd name="T81" fmla="*/ 3419 h 3511"/>
                          <a:gd name="T82" fmla="*/ 4 w 11"/>
                          <a:gd name="T83" fmla="*/ 3324 h 3511"/>
                          <a:gd name="T84" fmla="*/ 6 w 11"/>
                          <a:gd name="T85" fmla="*/ 2916 h 3511"/>
                          <a:gd name="T86" fmla="*/ 4 w 11"/>
                          <a:gd name="T87" fmla="*/ 2525 h 3511"/>
                          <a:gd name="T88" fmla="*/ 4 w 11"/>
                          <a:gd name="T89" fmla="*/ 2102 h 3511"/>
                          <a:gd name="T90" fmla="*/ 4 w 11"/>
                          <a:gd name="T91" fmla="*/ 1671 h 3511"/>
                          <a:gd name="T92" fmla="*/ 3 w 11"/>
                          <a:gd name="T93" fmla="*/ 1319 h 3511"/>
                          <a:gd name="T94" fmla="*/ 3 w 11"/>
                          <a:gd name="T95" fmla="*/ 1320 h 3511"/>
                          <a:gd name="T96" fmla="*/ 3 w 11"/>
                          <a:gd name="T97" fmla="*/ 796 h 3511"/>
                          <a:gd name="T98" fmla="*/ 3 w 11"/>
                          <a:gd name="T99" fmla="*/ 560 h 3511"/>
                          <a:gd name="T100" fmla="*/ 2 w 11"/>
                          <a:gd name="T101" fmla="*/ 301 h 3511"/>
                          <a:gd name="T102" fmla="*/ 0 w 11"/>
                          <a:gd name="T103" fmla="*/ 155 h 3511"/>
                          <a:gd name="T104" fmla="*/ 0 w 11"/>
                          <a:gd name="T105" fmla="*/ 59 h 3511"/>
                          <a:gd name="T106" fmla="*/ 2 w 11"/>
                          <a:gd name="T107" fmla="*/ 53 h 3511"/>
                          <a:gd name="T108" fmla="*/ 0 w 11"/>
                          <a:gd name="T109" fmla="*/ 45 h 3511"/>
                          <a:gd name="T110" fmla="*/ 2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11" y="2552"/>
                            </a:moveTo>
                            <a:lnTo>
                              <a:pt x="11" y="2554"/>
                            </a:lnTo>
                            <a:lnTo>
                              <a:pt x="11" y="2552"/>
                            </a:lnTo>
                            <a:lnTo>
                              <a:pt x="11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3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6" y="340"/>
                            </a:lnTo>
                            <a:lnTo>
                              <a:pt x="6" y="343"/>
                            </a:lnTo>
                            <a:lnTo>
                              <a:pt x="4" y="353"/>
                            </a:lnTo>
                            <a:lnTo>
                              <a:pt x="6" y="369"/>
                            </a:lnTo>
                            <a:lnTo>
                              <a:pt x="6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6" y="408"/>
                            </a:lnTo>
                            <a:lnTo>
                              <a:pt x="6" y="407"/>
                            </a:lnTo>
                            <a:lnTo>
                              <a:pt x="4" y="406"/>
                            </a:lnTo>
                            <a:lnTo>
                              <a:pt x="6" y="474"/>
                            </a:lnTo>
                            <a:lnTo>
                              <a:pt x="7" y="540"/>
                            </a:lnTo>
                            <a:lnTo>
                              <a:pt x="7" y="544"/>
                            </a:lnTo>
                            <a:lnTo>
                              <a:pt x="7" y="624"/>
                            </a:lnTo>
                            <a:lnTo>
                              <a:pt x="7" y="622"/>
                            </a:lnTo>
                            <a:lnTo>
                              <a:pt x="7" y="667"/>
                            </a:lnTo>
                            <a:lnTo>
                              <a:pt x="7" y="710"/>
                            </a:lnTo>
                            <a:lnTo>
                              <a:pt x="6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6" y="799"/>
                            </a:lnTo>
                            <a:lnTo>
                              <a:pt x="7" y="811"/>
                            </a:lnTo>
                            <a:lnTo>
                              <a:pt x="6" y="810"/>
                            </a:lnTo>
                            <a:lnTo>
                              <a:pt x="7" y="830"/>
                            </a:lnTo>
                            <a:lnTo>
                              <a:pt x="6" y="849"/>
                            </a:lnTo>
                            <a:lnTo>
                              <a:pt x="7" y="869"/>
                            </a:lnTo>
                            <a:lnTo>
                              <a:pt x="7" y="884"/>
                            </a:lnTo>
                            <a:lnTo>
                              <a:pt x="6" y="881"/>
                            </a:lnTo>
                            <a:lnTo>
                              <a:pt x="7" y="918"/>
                            </a:lnTo>
                            <a:lnTo>
                              <a:pt x="7" y="956"/>
                            </a:lnTo>
                            <a:lnTo>
                              <a:pt x="6" y="992"/>
                            </a:lnTo>
                            <a:lnTo>
                              <a:pt x="6" y="990"/>
                            </a:lnTo>
                            <a:lnTo>
                              <a:pt x="6" y="989"/>
                            </a:lnTo>
                            <a:lnTo>
                              <a:pt x="6" y="989"/>
                            </a:lnTo>
                            <a:lnTo>
                              <a:pt x="6" y="1003"/>
                            </a:lnTo>
                            <a:lnTo>
                              <a:pt x="6" y="1022"/>
                            </a:lnTo>
                            <a:lnTo>
                              <a:pt x="6" y="1019"/>
                            </a:lnTo>
                            <a:lnTo>
                              <a:pt x="6" y="1048"/>
                            </a:lnTo>
                            <a:lnTo>
                              <a:pt x="6" y="1074"/>
                            </a:lnTo>
                            <a:lnTo>
                              <a:pt x="4" y="1099"/>
                            </a:lnTo>
                            <a:lnTo>
                              <a:pt x="6" y="1124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4"/>
                            </a:lnTo>
                            <a:lnTo>
                              <a:pt x="7" y="1136"/>
                            </a:lnTo>
                            <a:lnTo>
                              <a:pt x="7" y="1138"/>
                            </a:lnTo>
                            <a:lnTo>
                              <a:pt x="7" y="1150"/>
                            </a:lnTo>
                            <a:lnTo>
                              <a:pt x="7" y="1160"/>
                            </a:lnTo>
                            <a:lnTo>
                              <a:pt x="6" y="1158"/>
                            </a:lnTo>
                            <a:lnTo>
                              <a:pt x="7" y="1209"/>
                            </a:lnTo>
                            <a:lnTo>
                              <a:pt x="6" y="1261"/>
                            </a:lnTo>
                            <a:lnTo>
                              <a:pt x="7" y="1311"/>
                            </a:lnTo>
                            <a:lnTo>
                              <a:pt x="6" y="1312"/>
                            </a:lnTo>
                            <a:lnTo>
                              <a:pt x="6" y="1338"/>
                            </a:lnTo>
                            <a:lnTo>
                              <a:pt x="7" y="1362"/>
                            </a:lnTo>
                            <a:lnTo>
                              <a:pt x="7" y="1389"/>
                            </a:lnTo>
                            <a:lnTo>
                              <a:pt x="6" y="1459"/>
                            </a:lnTo>
                            <a:lnTo>
                              <a:pt x="6" y="1528"/>
                            </a:lnTo>
                            <a:lnTo>
                              <a:pt x="7" y="1596"/>
                            </a:lnTo>
                            <a:lnTo>
                              <a:pt x="6" y="1596"/>
                            </a:lnTo>
                            <a:lnTo>
                              <a:pt x="7" y="1661"/>
                            </a:lnTo>
                            <a:lnTo>
                              <a:pt x="7" y="1727"/>
                            </a:lnTo>
                            <a:lnTo>
                              <a:pt x="7" y="1729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10" y="1945"/>
                            </a:lnTo>
                            <a:lnTo>
                              <a:pt x="8" y="1960"/>
                            </a:lnTo>
                            <a:lnTo>
                              <a:pt x="10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10" y="2318"/>
                            </a:lnTo>
                            <a:lnTo>
                              <a:pt x="10" y="2323"/>
                            </a:lnTo>
                            <a:lnTo>
                              <a:pt x="10" y="2438"/>
                            </a:lnTo>
                            <a:lnTo>
                              <a:pt x="10" y="2436"/>
                            </a:lnTo>
                            <a:lnTo>
                              <a:pt x="10" y="2434"/>
                            </a:lnTo>
                            <a:lnTo>
                              <a:pt x="8" y="2434"/>
                            </a:lnTo>
                            <a:lnTo>
                              <a:pt x="10" y="2444"/>
                            </a:lnTo>
                            <a:lnTo>
                              <a:pt x="10" y="2445"/>
                            </a:lnTo>
                            <a:lnTo>
                              <a:pt x="10" y="2466"/>
                            </a:lnTo>
                            <a:lnTo>
                              <a:pt x="10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10" y="2538"/>
                            </a:lnTo>
                            <a:lnTo>
                              <a:pt x="11" y="2552"/>
                            </a:lnTo>
                            <a:lnTo>
                              <a:pt x="10" y="2610"/>
                            </a:lnTo>
                            <a:lnTo>
                              <a:pt x="8" y="2669"/>
                            </a:lnTo>
                            <a:lnTo>
                              <a:pt x="10" y="2727"/>
                            </a:lnTo>
                            <a:lnTo>
                              <a:pt x="11" y="2782"/>
                            </a:lnTo>
                            <a:lnTo>
                              <a:pt x="10" y="2786"/>
                            </a:lnTo>
                            <a:lnTo>
                              <a:pt x="10" y="2793"/>
                            </a:lnTo>
                            <a:lnTo>
                              <a:pt x="10" y="2799"/>
                            </a:lnTo>
                            <a:lnTo>
                              <a:pt x="10" y="2805"/>
                            </a:lnTo>
                            <a:lnTo>
                              <a:pt x="10" y="2824"/>
                            </a:lnTo>
                            <a:lnTo>
                              <a:pt x="11" y="2844"/>
                            </a:lnTo>
                            <a:lnTo>
                              <a:pt x="11" y="2864"/>
                            </a:lnTo>
                            <a:lnTo>
                              <a:pt x="11" y="2878"/>
                            </a:lnTo>
                            <a:lnTo>
                              <a:pt x="11" y="2894"/>
                            </a:lnTo>
                            <a:lnTo>
                              <a:pt x="8" y="2907"/>
                            </a:lnTo>
                            <a:lnTo>
                              <a:pt x="10" y="2912"/>
                            </a:lnTo>
                            <a:lnTo>
                              <a:pt x="10" y="2916"/>
                            </a:lnTo>
                            <a:lnTo>
                              <a:pt x="10" y="2935"/>
                            </a:lnTo>
                            <a:lnTo>
                              <a:pt x="10" y="2956"/>
                            </a:lnTo>
                            <a:lnTo>
                              <a:pt x="11" y="2979"/>
                            </a:lnTo>
                            <a:lnTo>
                              <a:pt x="10" y="2976"/>
                            </a:lnTo>
                            <a:lnTo>
                              <a:pt x="11" y="2998"/>
                            </a:lnTo>
                            <a:lnTo>
                              <a:pt x="10" y="3020"/>
                            </a:lnTo>
                            <a:lnTo>
                              <a:pt x="10" y="3039"/>
                            </a:lnTo>
                            <a:lnTo>
                              <a:pt x="11" y="3054"/>
                            </a:lnTo>
                            <a:lnTo>
                              <a:pt x="11" y="3073"/>
                            </a:lnTo>
                            <a:lnTo>
                              <a:pt x="11" y="3092"/>
                            </a:lnTo>
                            <a:lnTo>
                              <a:pt x="11" y="3109"/>
                            </a:lnTo>
                            <a:lnTo>
                              <a:pt x="11" y="3198"/>
                            </a:lnTo>
                            <a:lnTo>
                              <a:pt x="10" y="3198"/>
                            </a:lnTo>
                            <a:lnTo>
                              <a:pt x="10" y="3198"/>
                            </a:lnTo>
                            <a:lnTo>
                              <a:pt x="10" y="3201"/>
                            </a:lnTo>
                            <a:lnTo>
                              <a:pt x="10" y="3209"/>
                            </a:lnTo>
                            <a:lnTo>
                              <a:pt x="10" y="3218"/>
                            </a:lnTo>
                            <a:lnTo>
                              <a:pt x="10" y="3228"/>
                            </a:lnTo>
                            <a:lnTo>
                              <a:pt x="10" y="3236"/>
                            </a:lnTo>
                            <a:lnTo>
                              <a:pt x="11" y="3240"/>
                            </a:lnTo>
                            <a:lnTo>
                              <a:pt x="10" y="3251"/>
                            </a:lnTo>
                            <a:lnTo>
                              <a:pt x="11" y="3259"/>
                            </a:lnTo>
                            <a:lnTo>
                              <a:pt x="11" y="3268"/>
                            </a:lnTo>
                            <a:lnTo>
                              <a:pt x="10" y="3278"/>
                            </a:lnTo>
                            <a:lnTo>
                              <a:pt x="10" y="3277"/>
                            </a:lnTo>
                            <a:lnTo>
                              <a:pt x="10" y="3276"/>
                            </a:lnTo>
                            <a:lnTo>
                              <a:pt x="10" y="3286"/>
                            </a:lnTo>
                            <a:lnTo>
                              <a:pt x="10" y="3298"/>
                            </a:lnTo>
                            <a:lnTo>
                              <a:pt x="8" y="3310"/>
                            </a:lnTo>
                            <a:lnTo>
                              <a:pt x="8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10" y="3337"/>
                            </a:lnTo>
                            <a:lnTo>
                              <a:pt x="10" y="3387"/>
                            </a:lnTo>
                            <a:lnTo>
                              <a:pt x="10" y="3434"/>
                            </a:lnTo>
                            <a:lnTo>
                              <a:pt x="10" y="3434"/>
                            </a:lnTo>
                            <a:lnTo>
                              <a:pt x="10" y="3433"/>
                            </a:lnTo>
                            <a:lnTo>
                              <a:pt x="10" y="3434"/>
                            </a:lnTo>
                            <a:lnTo>
                              <a:pt x="10" y="3435"/>
                            </a:lnTo>
                            <a:lnTo>
                              <a:pt x="10" y="3439"/>
                            </a:lnTo>
                            <a:lnTo>
                              <a:pt x="10" y="3442"/>
                            </a:lnTo>
                            <a:lnTo>
                              <a:pt x="10" y="3444"/>
                            </a:lnTo>
                            <a:lnTo>
                              <a:pt x="10" y="3446"/>
                            </a:lnTo>
                            <a:lnTo>
                              <a:pt x="10" y="3448"/>
                            </a:lnTo>
                            <a:lnTo>
                              <a:pt x="10" y="3459"/>
                            </a:lnTo>
                            <a:lnTo>
                              <a:pt x="10" y="3472"/>
                            </a:lnTo>
                            <a:lnTo>
                              <a:pt x="10" y="3472"/>
                            </a:lnTo>
                            <a:lnTo>
                              <a:pt x="10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6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6" y="3510"/>
                            </a:lnTo>
                            <a:lnTo>
                              <a:pt x="6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3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3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4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6" y="3487"/>
                            </a:lnTo>
                            <a:lnTo>
                              <a:pt x="6" y="3481"/>
                            </a:lnTo>
                            <a:lnTo>
                              <a:pt x="6" y="3473"/>
                            </a:lnTo>
                            <a:lnTo>
                              <a:pt x="6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6" y="3457"/>
                            </a:lnTo>
                            <a:lnTo>
                              <a:pt x="6" y="3456"/>
                            </a:lnTo>
                            <a:lnTo>
                              <a:pt x="6" y="3455"/>
                            </a:lnTo>
                            <a:lnTo>
                              <a:pt x="6" y="3452"/>
                            </a:lnTo>
                            <a:lnTo>
                              <a:pt x="6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6" y="3444"/>
                            </a:lnTo>
                            <a:lnTo>
                              <a:pt x="6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6" y="3409"/>
                            </a:lnTo>
                            <a:lnTo>
                              <a:pt x="6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6" y="3278"/>
                            </a:lnTo>
                            <a:lnTo>
                              <a:pt x="6" y="3234"/>
                            </a:lnTo>
                            <a:lnTo>
                              <a:pt x="7" y="3142"/>
                            </a:lnTo>
                            <a:lnTo>
                              <a:pt x="7" y="3049"/>
                            </a:lnTo>
                            <a:lnTo>
                              <a:pt x="7" y="2955"/>
                            </a:lnTo>
                            <a:lnTo>
                              <a:pt x="6" y="2916"/>
                            </a:lnTo>
                            <a:lnTo>
                              <a:pt x="6" y="2912"/>
                            </a:lnTo>
                            <a:lnTo>
                              <a:pt x="3" y="2784"/>
                            </a:lnTo>
                            <a:lnTo>
                              <a:pt x="6" y="2654"/>
                            </a:lnTo>
                            <a:lnTo>
                              <a:pt x="7" y="2614"/>
                            </a:lnTo>
                            <a:lnTo>
                              <a:pt x="6" y="2569"/>
                            </a:lnTo>
                            <a:lnTo>
                              <a:pt x="4" y="2525"/>
                            </a:lnTo>
                            <a:lnTo>
                              <a:pt x="6" y="2483"/>
                            </a:lnTo>
                            <a:lnTo>
                              <a:pt x="6" y="2403"/>
                            </a:lnTo>
                            <a:lnTo>
                              <a:pt x="4" y="2323"/>
                            </a:lnTo>
                            <a:lnTo>
                              <a:pt x="4" y="2318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6" y="1981"/>
                            </a:lnTo>
                            <a:lnTo>
                              <a:pt x="4" y="1855"/>
                            </a:lnTo>
                            <a:lnTo>
                              <a:pt x="4" y="1729"/>
                            </a:lnTo>
                            <a:lnTo>
                              <a:pt x="4" y="1727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28"/>
                            </a:lnTo>
                            <a:lnTo>
                              <a:pt x="2" y="1138"/>
                            </a:lnTo>
                            <a:lnTo>
                              <a:pt x="2" y="1134"/>
                            </a:lnTo>
                            <a:lnTo>
                              <a:pt x="2" y="1049"/>
                            </a:lnTo>
                            <a:lnTo>
                              <a:pt x="3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3" y="544"/>
                            </a:lnTo>
                            <a:lnTo>
                              <a:pt x="3" y="540"/>
                            </a:lnTo>
                            <a:lnTo>
                              <a:pt x="3" y="501"/>
                            </a:lnTo>
                            <a:lnTo>
                              <a:pt x="3" y="462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2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2" y="144"/>
                            </a:lnTo>
                            <a:lnTo>
                              <a:pt x="2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2" y="59"/>
                            </a:lnTo>
                            <a:lnTo>
                              <a:pt x="2" y="58"/>
                            </a:lnTo>
                            <a:lnTo>
                              <a:pt x="2" y="55"/>
                            </a:lnTo>
                            <a:lnTo>
                              <a:pt x="2" y="53"/>
                            </a:lnTo>
                            <a:lnTo>
                              <a:pt x="2" y="51"/>
                            </a:lnTo>
                            <a:lnTo>
                              <a:pt x="2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2" y="46"/>
                            </a:lnTo>
                            <a:lnTo>
                              <a:pt x="2" y="24"/>
                            </a:lnTo>
                            <a:lnTo>
                              <a:pt x="0" y="0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342BC4E" id="Freeform 62" o:spid="_x0000_s1026" style="position:absolute;margin-left:384.55pt;margin-top:44.9pt;width:1.4pt;height:439.85pt;z-index:-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" path="m11,2552r,2l11,2552r,xm2,r,l2,79r1,77l3,156r,1l2,158r1,91l4,339r,-1l4,339r2,1l6,343,4,353r2,16l6,385,4,399r,-2l4,397r,l4,402r2,6l6,407,4,406r2,68l7,540r,4l7,624r,-2l7,667r,43l6,709r1,45l7,799r-1,l7,811,6,810r1,20l6,849r1,20l7,884,6,881r1,37l7,956,6,992r,-2l6,989r,l6,1003r,19l6,1019r,29l6,1074r-2,25l6,1124r,9l6,1133r,l6,1134r1,2l7,1138r,12l7,1160r-1,-2l7,1209r-1,52l7,1311r-1,1l6,1338r1,24l7,1389r-1,70l6,1528r1,68l6,1596r1,65l7,1727r,2l8,1753r,90l8,1934r,-2l8,1932r,l8,1934r2,11l8,1960r2,18l8,1979r,l8,1979r,-1l8,1978r,44l8,2067r,-1l8,2064r,24l8,2084r2,234l10,2323r,115l10,2436r,-2l8,2434r2,10l10,2445r,21l10,2487r-2,-3l8,2484r,l8,2504r-1,19l7,2522r,l7,2522r3,16l11,2552r-1,58l8,2669r2,58l11,2782r-1,4l10,2793r,6l10,2805r,19l11,2844r,20l11,2878r,16l8,2907r2,5l10,2916r,19l10,2956r1,23l10,2976r1,22l10,3020r,19l11,3054r,19l11,3092r,17l11,3198r-1,l10,3198r,3l10,3209r,9l10,3228r,8l11,3240r-1,11l11,3259r,9l10,3278r,-1l10,3276r,10l10,3298r-2,12l8,3319r,-2l8,3317r,l8,3320r,4l8,3328r,2l8,3334r2,3l10,3387r,47l10,3434r,-1l10,3434r,1l10,3439r,3l10,3444r,2l10,3448r,11l10,3472r,l10,3480r-2,7l7,3498r,1l7,3499r,2l6,3502r1,2l7,3508r-1,2l6,3511r-2,-1l4,3508r-1,-1l3,3507r,-1l3,3503r-1,-2l2,3497r,-4l2,3489r,-3l3,3490r,1l3,3493r,-2l3,3490r1,l4,3489r,1l4,3490r2,-3l6,3481r,-8l6,3467r1,-4l7,3460r,-1l6,3457r,-1l6,3455r,-3l6,3451r1,l7,3451r,l7,3451r,-3l7,3446r-1,-2l6,3436r-2,-9l4,3417r,2l6,3409r,-12l4,3383r,-13l4,3371r,-47l6,3278r,-44l7,3142r,-93l7,2955,6,2916r,-4l3,2784,6,2654r1,-40l6,2569,4,2525r2,-42l6,2403,4,2323r,-5l4,2224r,-122l4,1981r2,l4,1855r,-126l4,1727r,-56l3,1588r,-85l3,1419r,l3,1370r,-51l3,1320r,l3,1320r,l3,1320r,l2,1228r,-90l2,1134r,-85l3,962,3,796,4,631,3,615r,-20l3,577,2,560r1,l3,544r,-4l3,501r,-39l2,427,2,301,2,177r,-3l,172r,-4l,162r,-7l2,144r,-9l2,128,,94,,59r,l,59r,1l2,59r,-1l2,55r,-2l2,51r,l,51,,50,,47,,45r2,1l2,24,,,2,3r,l2,3,2,2,2,r,xe" fillcolor="#8ed6ef [1300]" strokecolor="#8ed6ef [1300]" strokeweight="0">
              <v:path arrowok="t" o:connecttype="custom" o:connectlocs="3204,0;4806,396187;6408,561663;6408,631672;11215,859201;9613,1128099;11215,1320624;11215,1521104;9613,1626117;9613,1802731;11215,1829780;9613,2087540;11215,2539416;12817,2932421;16021,3094714;12817,3147221;12817,3322244;16021,3872769;12817,3952324;11215,4012786;16021,4338965;16021,4493303;16021,4633320;17623,4770156;17623,4946770;16021,5120201;17623,5199757;12817,5266583;12817,5288859;16021,5463881;16021,5476610;16021,5524344;11215,5570486;6408,5584806;3204,5570486;4806,5554575;6408,5552984;11215,5510024;9613,5492521;11215,5486157;6408,5440015;6408,5288859;9613,4639685;6408,4017560;6408,3344519;6408,2658749;4806,2098678;4806,2100269;4806,1266526;4806,891023;3204,478925;0,246622;0,93876;3204,84329;0,71600;3204,4773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5AC4DB5A" wp14:editId="4D1FF498">
              <wp:simplePos x="0" y="0"/>
              <wp:positionH relativeFrom="column">
                <wp:posOffset>4889885</wp:posOffset>
              </wp:positionH>
              <wp:positionV relativeFrom="paragraph">
                <wp:posOffset>1205271</wp:posOffset>
              </wp:positionV>
              <wp:extent cx="3204" cy="0"/>
              <wp:effectExtent l="0" t="0" r="0" b="0"/>
              <wp:wrapNone/>
              <wp:docPr id="63" name="Freeform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0"/>
                      </a:xfrm>
                      <a:custGeom>
                        <a:avLst/>
                        <a:gdLst>
                          <a:gd name="T0" fmla="*/ 0 w 2"/>
                          <a:gd name="T1" fmla="*/ 2 w 2"/>
                          <a:gd name="T2" fmla="*/ 0 w 2"/>
                          <a:gd name="T3" fmla="*/ 0 w 2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2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4EE6B7B" id="Freeform 63" o:spid="_x0000_s1026" style="position:absolute;margin-left:385.05pt;margin-top:94.9pt;width:.25pt;height:0;z-index:-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" path="m,l2,,,,,xe" fillcolor="#8ed6ef [1300]" strokecolor="#8ed6ef [1300]" strokeweight="0">
              <v:path arrowok="t" o:connecttype="custom" o:connectlocs="0,0;3204,0;0,0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944" behindDoc="1" locked="0" layoutInCell="1" allowOverlap="1" wp14:anchorId="5DF75072" wp14:editId="73D60E76">
              <wp:simplePos x="0" y="0"/>
              <wp:positionH relativeFrom="column">
                <wp:posOffset>3898200</wp:posOffset>
              </wp:positionH>
              <wp:positionV relativeFrom="paragraph">
                <wp:posOffset>492453</wp:posOffset>
              </wp:positionV>
              <wp:extent cx="17623" cy="5581623"/>
              <wp:effectExtent l="0" t="0" r="20955" b="19685"/>
              <wp:wrapNone/>
              <wp:docPr id="69" name="Freeform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623" cy="5581623"/>
                      </a:xfrm>
                      <a:custGeom>
                        <a:avLst/>
                        <a:gdLst>
                          <a:gd name="T0" fmla="*/ 7 w 11"/>
                          <a:gd name="T1" fmla="*/ 0 h 3508"/>
                          <a:gd name="T2" fmla="*/ 9 w 11"/>
                          <a:gd name="T3" fmla="*/ 3 h 3508"/>
                          <a:gd name="T4" fmla="*/ 9 w 11"/>
                          <a:gd name="T5" fmla="*/ 18 h 3508"/>
                          <a:gd name="T6" fmla="*/ 8 w 11"/>
                          <a:gd name="T7" fmla="*/ 19 h 3508"/>
                          <a:gd name="T8" fmla="*/ 5 w 11"/>
                          <a:gd name="T9" fmla="*/ 41 h 3508"/>
                          <a:gd name="T10" fmla="*/ 5 w 11"/>
                          <a:gd name="T11" fmla="*/ 53 h 3508"/>
                          <a:gd name="T12" fmla="*/ 5 w 11"/>
                          <a:gd name="T13" fmla="*/ 57 h 3508"/>
                          <a:gd name="T14" fmla="*/ 7 w 11"/>
                          <a:gd name="T15" fmla="*/ 81 h 3508"/>
                          <a:gd name="T16" fmla="*/ 7 w 11"/>
                          <a:gd name="T17" fmla="*/ 138 h 3508"/>
                          <a:gd name="T18" fmla="*/ 5 w 11"/>
                          <a:gd name="T19" fmla="*/ 459 h 3508"/>
                          <a:gd name="T20" fmla="*/ 5 w 11"/>
                          <a:gd name="T21" fmla="*/ 854 h 3508"/>
                          <a:gd name="T22" fmla="*/ 7 w 11"/>
                          <a:gd name="T23" fmla="*/ 1185 h 3508"/>
                          <a:gd name="T24" fmla="*/ 7 w 11"/>
                          <a:gd name="T25" fmla="*/ 1652 h 3508"/>
                          <a:gd name="T26" fmla="*/ 9 w 11"/>
                          <a:gd name="T27" fmla="*/ 2088 h 3508"/>
                          <a:gd name="T28" fmla="*/ 8 w 11"/>
                          <a:gd name="T29" fmla="*/ 2187 h 3508"/>
                          <a:gd name="T30" fmla="*/ 11 w 11"/>
                          <a:gd name="T31" fmla="*/ 2371 h 3508"/>
                          <a:gd name="T32" fmla="*/ 8 w 11"/>
                          <a:gd name="T33" fmla="*/ 2913 h 3508"/>
                          <a:gd name="T34" fmla="*/ 9 w 11"/>
                          <a:gd name="T35" fmla="*/ 3005 h 3508"/>
                          <a:gd name="T36" fmla="*/ 11 w 11"/>
                          <a:gd name="T37" fmla="*/ 3336 h 3508"/>
                          <a:gd name="T38" fmla="*/ 9 w 11"/>
                          <a:gd name="T39" fmla="*/ 3379 h 3508"/>
                          <a:gd name="T40" fmla="*/ 11 w 11"/>
                          <a:gd name="T41" fmla="*/ 3449 h 3508"/>
                          <a:gd name="T42" fmla="*/ 11 w 11"/>
                          <a:gd name="T43" fmla="*/ 3457 h 3508"/>
                          <a:gd name="T44" fmla="*/ 11 w 11"/>
                          <a:gd name="T45" fmla="*/ 3508 h 3508"/>
                          <a:gd name="T46" fmla="*/ 9 w 11"/>
                          <a:gd name="T47" fmla="*/ 3508 h 3508"/>
                          <a:gd name="T48" fmla="*/ 9 w 11"/>
                          <a:gd name="T49" fmla="*/ 3349 h 3508"/>
                          <a:gd name="T50" fmla="*/ 7 w 11"/>
                          <a:gd name="T51" fmla="*/ 3165 h 3508"/>
                          <a:gd name="T52" fmla="*/ 7 w 11"/>
                          <a:gd name="T53" fmla="*/ 3111 h 3508"/>
                          <a:gd name="T54" fmla="*/ 5 w 11"/>
                          <a:gd name="T55" fmla="*/ 3033 h 3508"/>
                          <a:gd name="T56" fmla="*/ 4 w 11"/>
                          <a:gd name="T57" fmla="*/ 2797 h 3508"/>
                          <a:gd name="T58" fmla="*/ 5 w 11"/>
                          <a:gd name="T59" fmla="*/ 2698 h 3508"/>
                          <a:gd name="T60" fmla="*/ 5 w 11"/>
                          <a:gd name="T61" fmla="*/ 2589 h 3508"/>
                          <a:gd name="T62" fmla="*/ 7 w 11"/>
                          <a:gd name="T63" fmla="*/ 2503 h 3508"/>
                          <a:gd name="T64" fmla="*/ 5 w 11"/>
                          <a:gd name="T65" fmla="*/ 2384 h 3508"/>
                          <a:gd name="T66" fmla="*/ 5 w 11"/>
                          <a:gd name="T67" fmla="*/ 2368 h 3508"/>
                          <a:gd name="T68" fmla="*/ 5 w 11"/>
                          <a:gd name="T69" fmla="*/ 2197 h 3508"/>
                          <a:gd name="T70" fmla="*/ 5 w 11"/>
                          <a:gd name="T71" fmla="*/ 1980 h 3508"/>
                          <a:gd name="T72" fmla="*/ 3 w 11"/>
                          <a:gd name="T73" fmla="*/ 1755 h 3508"/>
                          <a:gd name="T74" fmla="*/ 4 w 11"/>
                          <a:gd name="T75" fmla="*/ 1574 h 3508"/>
                          <a:gd name="T76" fmla="*/ 3 w 11"/>
                          <a:gd name="T77" fmla="*/ 1529 h 3508"/>
                          <a:gd name="T78" fmla="*/ 4 w 11"/>
                          <a:gd name="T79" fmla="*/ 1444 h 3508"/>
                          <a:gd name="T80" fmla="*/ 1 w 11"/>
                          <a:gd name="T81" fmla="*/ 1072 h 3508"/>
                          <a:gd name="T82" fmla="*/ 3 w 11"/>
                          <a:gd name="T83" fmla="*/ 1021 h 3508"/>
                          <a:gd name="T84" fmla="*/ 4 w 11"/>
                          <a:gd name="T85" fmla="*/ 986 h 3508"/>
                          <a:gd name="T86" fmla="*/ 3 w 11"/>
                          <a:gd name="T87" fmla="*/ 839 h 3508"/>
                          <a:gd name="T88" fmla="*/ 3 w 11"/>
                          <a:gd name="T89" fmla="*/ 703 h 3508"/>
                          <a:gd name="T90" fmla="*/ 3 w 11"/>
                          <a:gd name="T91" fmla="*/ 601 h 3508"/>
                          <a:gd name="T92" fmla="*/ 1 w 11"/>
                          <a:gd name="T93" fmla="*/ 532 h 3508"/>
                          <a:gd name="T94" fmla="*/ 1 w 11"/>
                          <a:gd name="T95" fmla="*/ 415 h 3508"/>
                          <a:gd name="T96" fmla="*/ 1 w 11"/>
                          <a:gd name="T97" fmla="*/ 299 h 3508"/>
                          <a:gd name="T98" fmla="*/ 1 w 11"/>
                          <a:gd name="T99" fmla="*/ 249 h 3508"/>
                          <a:gd name="T100" fmla="*/ 3 w 11"/>
                          <a:gd name="T101" fmla="*/ 210 h 3508"/>
                          <a:gd name="T102" fmla="*/ 3 w 11"/>
                          <a:gd name="T103" fmla="*/ 188 h 3508"/>
                          <a:gd name="T104" fmla="*/ 3 w 11"/>
                          <a:gd name="T105" fmla="*/ 121 h 3508"/>
                          <a:gd name="T106" fmla="*/ 1 w 11"/>
                          <a:gd name="T107" fmla="*/ 69 h 3508"/>
                          <a:gd name="T108" fmla="*/ 1 w 11"/>
                          <a:gd name="T109" fmla="*/ 36 h 3508"/>
                          <a:gd name="T110" fmla="*/ 4 w 11"/>
                          <a:gd name="T111" fmla="*/ 9 h 3508"/>
                          <a:gd name="T112" fmla="*/ 7 w 11"/>
                          <a:gd name="T113" fmla="*/ 0 h 35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11" h="3508">
                            <a:moveTo>
                              <a:pt x="0" y="954"/>
                            </a:moveTo>
                            <a:lnTo>
                              <a:pt x="1" y="956"/>
                            </a:lnTo>
                            <a:lnTo>
                              <a:pt x="1" y="956"/>
                            </a:lnTo>
                            <a:lnTo>
                              <a:pt x="0" y="954"/>
                            </a:lnTo>
                            <a:close/>
                            <a:moveTo>
                              <a:pt x="7" y="0"/>
                            </a:moveTo>
                            <a:lnTo>
                              <a:pt x="7" y="0"/>
                            </a:lnTo>
                            <a:lnTo>
                              <a:pt x="7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9" y="2"/>
                            </a:lnTo>
                            <a:lnTo>
                              <a:pt x="9" y="3"/>
                            </a:lnTo>
                            <a:lnTo>
                              <a:pt x="9" y="7"/>
                            </a:lnTo>
                            <a:lnTo>
                              <a:pt x="9" y="11"/>
                            </a:lnTo>
                            <a:lnTo>
                              <a:pt x="9" y="15"/>
                            </a:lnTo>
                            <a:lnTo>
                              <a:pt x="9" y="19"/>
                            </a:lnTo>
                            <a:lnTo>
                              <a:pt x="9" y="22"/>
                            </a:lnTo>
                            <a:lnTo>
                              <a:pt x="9" y="18"/>
                            </a:lnTo>
                            <a:lnTo>
                              <a:pt x="9" y="17"/>
                            </a:lnTo>
                            <a:lnTo>
                              <a:pt x="9" y="15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9"/>
                            </a:lnTo>
                            <a:lnTo>
                              <a:pt x="8" y="18"/>
                            </a:lnTo>
                            <a:lnTo>
                              <a:pt x="8" y="18"/>
                            </a:lnTo>
                            <a:lnTo>
                              <a:pt x="7" y="20"/>
                            </a:lnTo>
                            <a:lnTo>
                              <a:pt x="7" y="27"/>
                            </a:lnTo>
                            <a:lnTo>
                              <a:pt x="7" y="35"/>
                            </a:lnTo>
                            <a:lnTo>
                              <a:pt x="5" y="41"/>
                            </a:lnTo>
                            <a:lnTo>
                              <a:pt x="5" y="45"/>
                            </a:lnTo>
                            <a:lnTo>
                              <a:pt x="5" y="48"/>
                            </a:lnTo>
                            <a:lnTo>
                              <a:pt x="5" y="49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3"/>
                            </a:lnTo>
                            <a:lnTo>
                              <a:pt x="5" y="56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4" y="60"/>
                            </a:lnTo>
                            <a:lnTo>
                              <a:pt x="5" y="62"/>
                            </a:lnTo>
                            <a:lnTo>
                              <a:pt x="5" y="64"/>
                            </a:lnTo>
                            <a:lnTo>
                              <a:pt x="5" y="71"/>
                            </a:lnTo>
                            <a:lnTo>
                              <a:pt x="7" y="81"/>
                            </a:lnTo>
                            <a:lnTo>
                              <a:pt x="7" y="91"/>
                            </a:lnTo>
                            <a:lnTo>
                              <a:pt x="7" y="88"/>
                            </a:lnTo>
                            <a:lnTo>
                              <a:pt x="5" y="99"/>
                            </a:lnTo>
                            <a:lnTo>
                              <a:pt x="7" y="111"/>
                            </a:lnTo>
                            <a:lnTo>
                              <a:pt x="7" y="125"/>
                            </a:lnTo>
                            <a:lnTo>
                              <a:pt x="7" y="138"/>
                            </a:lnTo>
                            <a:lnTo>
                              <a:pt x="8" y="136"/>
                            </a:lnTo>
                            <a:lnTo>
                              <a:pt x="7" y="184"/>
                            </a:lnTo>
                            <a:lnTo>
                              <a:pt x="5" y="230"/>
                            </a:lnTo>
                            <a:lnTo>
                              <a:pt x="5" y="274"/>
                            </a:lnTo>
                            <a:lnTo>
                              <a:pt x="4" y="366"/>
                            </a:lnTo>
                            <a:lnTo>
                              <a:pt x="5" y="459"/>
                            </a:lnTo>
                            <a:lnTo>
                              <a:pt x="5" y="553"/>
                            </a:lnTo>
                            <a:lnTo>
                              <a:pt x="5" y="591"/>
                            </a:lnTo>
                            <a:lnTo>
                              <a:pt x="5" y="593"/>
                            </a:lnTo>
                            <a:lnTo>
                              <a:pt x="8" y="680"/>
                            </a:lnTo>
                            <a:lnTo>
                              <a:pt x="8" y="767"/>
                            </a:lnTo>
                            <a:lnTo>
                              <a:pt x="5" y="854"/>
                            </a:lnTo>
                            <a:lnTo>
                              <a:pt x="5" y="894"/>
                            </a:lnTo>
                            <a:lnTo>
                              <a:pt x="7" y="939"/>
                            </a:lnTo>
                            <a:lnTo>
                              <a:pt x="7" y="983"/>
                            </a:lnTo>
                            <a:lnTo>
                              <a:pt x="7" y="1025"/>
                            </a:lnTo>
                            <a:lnTo>
                              <a:pt x="7" y="1105"/>
                            </a:lnTo>
                            <a:lnTo>
                              <a:pt x="7" y="1185"/>
                            </a:lnTo>
                            <a:lnTo>
                              <a:pt x="7" y="1187"/>
                            </a:lnTo>
                            <a:lnTo>
                              <a:pt x="8" y="1284"/>
                            </a:lnTo>
                            <a:lnTo>
                              <a:pt x="7" y="1406"/>
                            </a:lnTo>
                            <a:lnTo>
                              <a:pt x="7" y="1527"/>
                            </a:lnTo>
                            <a:lnTo>
                              <a:pt x="7" y="1527"/>
                            </a:lnTo>
                            <a:lnTo>
                              <a:pt x="7" y="1652"/>
                            </a:lnTo>
                            <a:lnTo>
                              <a:pt x="7" y="1776"/>
                            </a:lnTo>
                            <a:lnTo>
                              <a:pt x="7" y="1778"/>
                            </a:lnTo>
                            <a:lnTo>
                              <a:pt x="7" y="1837"/>
                            </a:lnTo>
                            <a:lnTo>
                              <a:pt x="8" y="1920"/>
                            </a:lnTo>
                            <a:lnTo>
                              <a:pt x="8" y="2005"/>
                            </a:lnTo>
                            <a:lnTo>
                              <a:pt x="9" y="2088"/>
                            </a:lnTo>
                            <a:lnTo>
                              <a:pt x="9" y="2088"/>
                            </a:lnTo>
                            <a:lnTo>
                              <a:pt x="9" y="2138"/>
                            </a:lnTo>
                            <a:lnTo>
                              <a:pt x="9" y="2189"/>
                            </a:lnTo>
                            <a:lnTo>
                              <a:pt x="9" y="2188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11" y="2279"/>
                            </a:lnTo>
                            <a:lnTo>
                              <a:pt x="11" y="2368"/>
                            </a:lnTo>
                            <a:lnTo>
                              <a:pt x="11" y="2371"/>
                            </a:lnTo>
                            <a:lnTo>
                              <a:pt x="9" y="2457"/>
                            </a:lnTo>
                            <a:lnTo>
                              <a:pt x="9" y="2546"/>
                            </a:lnTo>
                            <a:lnTo>
                              <a:pt x="9" y="2712"/>
                            </a:lnTo>
                            <a:lnTo>
                              <a:pt x="8" y="2877"/>
                            </a:lnTo>
                            <a:lnTo>
                              <a:pt x="9" y="2893"/>
                            </a:lnTo>
                            <a:lnTo>
                              <a:pt x="8" y="2913"/>
                            </a:lnTo>
                            <a:lnTo>
                              <a:pt x="9" y="2931"/>
                            </a:lnTo>
                            <a:lnTo>
                              <a:pt x="9" y="2948"/>
                            </a:lnTo>
                            <a:lnTo>
                              <a:pt x="9" y="2948"/>
                            </a:lnTo>
                            <a:lnTo>
                              <a:pt x="9" y="2962"/>
                            </a:lnTo>
                            <a:lnTo>
                              <a:pt x="9" y="2965"/>
                            </a:lnTo>
                            <a:lnTo>
                              <a:pt x="9" y="3005"/>
                            </a:lnTo>
                            <a:lnTo>
                              <a:pt x="8" y="3045"/>
                            </a:lnTo>
                            <a:lnTo>
                              <a:pt x="9" y="3081"/>
                            </a:lnTo>
                            <a:lnTo>
                              <a:pt x="9" y="3207"/>
                            </a:lnTo>
                            <a:lnTo>
                              <a:pt x="9" y="3331"/>
                            </a:lnTo>
                            <a:lnTo>
                              <a:pt x="11" y="3332"/>
                            </a:lnTo>
                            <a:lnTo>
                              <a:pt x="11" y="3336"/>
                            </a:lnTo>
                            <a:lnTo>
                              <a:pt x="11" y="3340"/>
                            </a:lnTo>
                            <a:lnTo>
                              <a:pt x="11" y="3345"/>
                            </a:lnTo>
                            <a:lnTo>
                              <a:pt x="11" y="3353"/>
                            </a:lnTo>
                            <a:lnTo>
                              <a:pt x="11" y="3362"/>
                            </a:lnTo>
                            <a:lnTo>
                              <a:pt x="11" y="3373"/>
                            </a:lnTo>
                            <a:lnTo>
                              <a:pt x="9" y="3379"/>
                            </a:lnTo>
                            <a:lnTo>
                              <a:pt x="11" y="3413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0"/>
                            </a:lnTo>
                            <a:lnTo>
                              <a:pt x="11" y="3453"/>
                            </a:lnTo>
                            <a:lnTo>
                              <a:pt x="11" y="3455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8"/>
                            </a:lnTo>
                            <a:lnTo>
                              <a:pt x="11" y="3461"/>
                            </a:lnTo>
                            <a:lnTo>
                              <a:pt x="11" y="3463"/>
                            </a:lnTo>
                            <a:lnTo>
                              <a:pt x="11" y="3462"/>
                            </a:lnTo>
                            <a:lnTo>
                              <a:pt x="11" y="3484"/>
                            </a:lnTo>
                            <a:lnTo>
                              <a:pt x="11" y="3508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6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429"/>
                            </a:lnTo>
                            <a:lnTo>
                              <a:pt x="8" y="3352"/>
                            </a:lnTo>
                            <a:lnTo>
                              <a:pt x="9" y="3352"/>
                            </a:lnTo>
                            <a:lnTo>
                              <a:pt x="9" y="3351"/>
                            </a:lnTo>
                            <a:lnTo>
                              <a:pt x="9" y="3349"/>
                            </a:lnTo>
                            <a:lnTo>
                              <a:pt x="8" y="3258"/>
                            </a:lnTo>
                            <a:lnTo>
                              <a:pt x="8" y="3169"/>
                            </a:lnTo>
                            <a:lnTo>
                              <a:pt x="7" y="3170"/>
                            </a:lnTo>
                            <a:lnTo>
                              <a:pt x="7" y="3169"/>
                            </a:lnTo>
                            <a:lnTo>
                              <a:pt x="7" y="3168"/>
                            </a:lnTo>
                            <a:lnTo>
                              <a:pt x="7" y="3165"/>
                            </a:lnTo>
                            <a:lnTo>
                              <a:pt x="7" y="3155"/>
                            </a:lnTo>
                            <a:lnTo>
                              <a:pt x="7" y="3139"/>
                            </a:lnTo>
                            <a:lnTo>
                              <a:pt x="7" y="3123"/>
                            </a:lnTo>
                            <a:lnTo>
                              <a:pt x="7" y="3109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06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102"/>
                            </a:lnTo>
                            <a:lnTo>
                              <a:pt x="5" y="3033"/>
                            </a:lnTo>
                            <a:lnTo>
                              <a:pt x="5" y="2965"/>
                            </a:lnTo>
                            <a:lnTo>
                              <a:pt x="5" y="2962"/>
                            </a:lnTo>
                            <a:lnTo>
                              <a:pt x="5" y="2884"/>
                            </a:lnTo>
                            <a:lnTo>
                              <a:pt x="5" y="2886"/>
                            </a:lnTo>
                            <a:lnTo>
                              <a:pt x="5" y="2841"/>
                            </a:lnTo>
                            <a:lnTo>
                              <a:pt x="4" y="2797"/>
                            </a:lnTo>
                            <a:lnTo>
                              <a:pt x="5" y="2799"/>
                            </a:lnTo>
                            <a:lnTo>
                              <a:pt x="5" y="2754"/>
                            </a:lnTo>
                            <a:lnTo>
                              <a:pt x="4" y="2708"/>
                            </a:lnTo>
                            <a:lnTo>
                              <a:pt x="5" y="2708"/>
                            </a:lnTo>
                            <a:lnTo>
                              <a:pt x="5" y="2697"/>
                            </a:lnTo>
                            <a:lnTo>
                              <a:pt x="5" y="2698"/>
                            </a:lnTo>
                            <a:lnTo>
                              <a:pt x="5" y="2678"/>
                            </a:lnTo>
                            <a:lnTo>
                              <a:pt x="5" y="2659"/>
                            </a:lnTo>
                            <a:lnTo>
                              <a:pt x="5" y="2639"/>
                            </a:lnTo>
                            <a:lnTo>
                              <a:pt x="5" y="2623"/>
                            </a:lnTo>
                            <a:lnTo>
                              <a:pt x="5" y="2627"/>
                            </a:lnTo>
                            <a:lnTo>
                              <a:pt x="5" y="2589"/>
                            </a:lnTo>
                            <a:lnTo>
                              <a:pt x="5" y="2552"/>
                            </a:lnTo>
                            <a:lnTo>
                              <a:pt x="5" y="2516"/>
                            </a:lnTo>
                            <a:lnTo>
                              <a:pt x="5" y="2517"/>
                            </a:lnTo>
                            <a:lnTo>
                              <a:pt x="5" y="2517"/>
                            </a:lnTo>
                            <a:lnTo>
                              <a:pt x="7" y="2519"/>
                            </a:lnTo>
                            <a:lnTo>
                              <a:pt x="7" y="2503"/>
                            </a:lnTo>
                            <a:lnTo>
                              <a:pt x="5" y="2486"/>
                            </a:lnTo>
                            <a:lnTo>
                              <a:pt x="7" y="2489"/>
                            </a:lnTo>
                            <a:lnTo>
                              <a:pt x="5" y="2460"/>
                            </a:lnTo>
                            <a:lnTo>
                              <a:pt x="7" y="2434"/>
                            </a:lnTo>
                            <a:lnTo>
                              <a:pt x="7" y="2409"/>
                            </a:lnTo>
                            <a:lnTo>
                              <a:pt x="5" y="2384"/>
                            </a:lnTo>
                            <a:lnTo>
                              <a:pt x="7" y="2375"/>
                            </a:lnTo>
                            <a:lnTo>
                              <a:pt x="7" y="2375"/>
                            </a:lnTo>
                            <a:lnTo>
                              <a:pt x="5" y="2375"/>
                            </a:lnTo>
                            <a:lnTo>
                              <a:pt x="5" y="2374"/>
                            </a:lnTo>
                            <a:lnTo>
                              <a:pt x="5" y="2371"/>
                            </a:lnTo>
                            <a:lnTo>
                              <a:pt x="5" y="2368"/>
                            </a:lnTo>
                            <a:lnTo>
                              <a:pt x="5" y="2357"/>
                            </a:lnTo>
                            <a:lnTo>
                              <a:pt x="4" y="2347"/>
                            </a:lnTo>
                            <a:lnTo>
                              <a:pt x="5" y="2350"/>
                            </a:lnTo>
                            <a:lnTo>
                              <a:pt x="4" y="2299"/>
                            </a:lnTo>
                            <a:lnTo>
                              <a:pt x="5" y="2247"/>
                            </a:lnTo>
                            <a:lnTo>
                              <a:pt x="5" y="2197"/>
                            </a:lnTo>
                            <a:lnTo>
                              <a:pt x="5" y="2196"/>
                            </a:lnTo>
                            <a:lnTo>
                              <a:pt x="5" y="2170"/>
                            </a:lnTo>
                            <a:lnTo>
                              <a:pt x="5" y="2146"/>
                            </a:lnTo>
                            <a:lnTo>
                              <a:pt x="5" y="2119"/>
                            </a:lnTo>
                            <a:lnTo>
                              <a:pt x="5" y="2049"/>
                            </a:lnTo>
                            <a:lnTo>
                              <a:pt x="5" y="1980"/>
                            </a:lnTo>
                            <a:lnTo>
                              <a:pt x="5" y="1912"/>
                            </a:lnTo>
                            <a:lnTo>
                              <a:pt x="5" y="1912"/>
                            </a:lnTo>
                            <a:lnTo>
                              <a:pt x="4" y="1845"/>
                            </a:lnTo>
                            <a:lnTo>
                              <a:pt x="4" y="1778"/>
                            </a:lnTo>
                            <a:lnTo>
                              <a:pt x="4" y="1776"/>
                            </a:lnTo>
                            <a:lnTo>
                              <a:pt x="3" y="1755"/>
                            </a:lnTo>
                            <a:lnTo>
                              <a:pt x="4" y="1665"/>
                            </a:lnTo>
                            <a:lnTo>
                              <a:pt x="3" y="1574"/>
                            </a:lnTo>
                            <a:lnTo>
                              <a:pt x="3" y="1576"/>
                            </a:lnTo>
                            <a:lnTo>
                              <a:pt x="3" y="1576"/>
                            </a:lnTo>
                            <a:lnTo>
                              <a:pt x="4" y="1576"/>
                            </a:lnTo>
                            <a:lnTo>
                              <a:pt x="4" y="1574"/>
                            </a:lnTo>
                            <a:lnTo>
                              <a:pt x="3" y="1563"/>
                            </a:lnTo>
                            <a:lnTo>
                              <a:pt x="3" y="1548"/>
                            </a:lnTo>
                            <a:lnTo>
                              <a:pt x="3" y="1530"/>
                            </a:lnTo>
                            <a:lnTo>
                              <a:pt x="3" y="1529"/>
                            </a:lnTo>
                            <a:lnTo>
                              <a:pt x="3" y="1527"/>
                            </a:lnTo>
                            <a:lnTo>
                              <a:pt x="3" y="1529"/>
                            </a:lnTo>
                            <a:lnTo>
                              <a:pt x="4" y="1530"/>
                            </a:lnTo>
                            <a:lnTo>
                              <a:pt x="4" y="1530"/>
                            </a:lnTo>
                            <a:lnTo>
                              <a:pt x="3" y="1485"/>
                            </a:lnTo>
                            <a:lnTo>
                              <a:pt x="3" y="1441"/>
                            </a:lnTo>
                            <a:lnTo>
                              <a:pt x="4" y="1442"/>
                            </a:lnTo>
                            <a:lnTo>
                              <a:pt x="4" y="1444"/>
                            </a:lnTo>
                            <a:lnTo>
                              <a:pt x="3" y="1420"/>
                            </a:lnTo>
                            <a:lnTo>
                              <a:pt x="4" y="1424"/>
                            </a:lnTo>
                            <a:lnTo>
                              <a:pt x="1" y="1187"/>
                            </a:lnTo>
                            <a:lnTo>
                              <a:pt x="1" y="1185"/>
                            </a:lnTo>
                            <a:lnTo>
                              <a:pt x="1" y="1069"/>
                            </a:lnTo>
                            <a:lnTo>
                              <a:pt x="1" y="1072"/>
                            </a:lnTo>
                            <a:lnTo>
                              <a:pt x="3" y="1073"/>
                            </a:lnTo>
                            <a:lnTo>
                              <a:pt x="3" y="1073"/>
                            </a:lnTo>
                            <a:lnTo>
                              <a:pt x="3" y="1064"/>
                            </a:lnTo>
                            <a:lnTo>
                              <a:pt x="3" y="1063"/>
                            </a:lnTo>
                            <a:lnTo>
                              <a:pt x="3" y="1041"/>
                            </a:lnTo>
                            <a:lnTo>
                              <a:pt x="3" y="1021"/>
                            </a:lnTo>
                            <a:lnTo>
                              <a:pt x="3" y="1022"/>
                            </a:lnTo>
                            <a:lnTo>
                              <a:pt x="3" y="1024"/>
                            </a:lnTo>
                            <a:lnTo>
                              <a:pt x="3" y="1024"/>
                            </a:lnTo>
                            <a:lnTo>
                              <a:pt x="4" y="1004"/>
                            </a:lnTo>
                            <a:lnTo>
                              <a:pt x="4" y="984"/>
                            </a:lnTo>
                            <a:lnTo>
                              <a:pt x="4" y="986"/>
                            </a:lnTo>
                            <a:lnTo>
                              <a:pt x="4" y="986"/>
                            </a:lnTo>
                            <a:lnTo>
                              <a:pt x="4" y="984"/>
                            </a:lnTo>
                            <a:lnTo>
                              <a:pt x="3" y="970"/>
                            </a:lnTo>
                            <a:lnTo>
                              <a:pt x="1" y="956"/>
                            </a:lnTo>
                            <a:lnTo>
                              <a:pt x="3" y="898"/>
                            </a:lnTo>
                            <a:lnTo>
                              <a:pt x="3" y="839"/>
                            </a:lnTo>
                            <a:lnTo>
                              <a:pt x="3" y="780"/>
                            </a:lnTo>
                            <a:lnTo>
                              <a:pt x="1" y="725"/>
                            </a:lnTo>
                            <a:lnTo>
                              <a:pt x="1" y="722"/>
                            </a:lnTo>
                            <a:lnTo>
                              <a:pt x="1" y="715"/>
                            </a:lnTo>
                            <a:lnTo>
                              <a:pt x="1" y="708"/>
                            </a:lnTo>
                            <a:lnTo>
                              <a:pt x="3" y="703"/>
                            </a:lnTo>
                            <a:lnTo>
                              <a:pt x="1" y="684"/>
                            </a:lnTo>
                            <a:lnTo>
                              <a:pt x="1" y="663"/>
                            </a:lnTo>
                            <a:lnTo>
                              <a:pt x="1" y="644"/>
                            </a:lnTo>
                            <a:lnTo>
                              <a:pt x="0" y="630"/>
                            </a:lnTo>
                            <a:lnTo>
                              <a:pt x="1" y="614"/>
                            </a:lnTo>
                            <a:lnTo>
                              <a:pt x="3" y="601"/>
                            </a:lnTo>
                            <a:lnTo>
                              <a:pt x="3" y="593"/>
                            </a:lnTo>
                            <a:lnTo>
                              <a:pt x="3" y="591"/>
                            </a:lnTo>
                            <a:lnTo>
                              <a:pt x="1" y="571"/>
                            </a:lnTo>
                            <a:lnTo>
                              <a:pt x="1" y="550"/>
                            </a:lnTo>
                            <a:lnTo>
                              <a:pt x="1" y="529"/>
                            </a:lnTo>
                            <a:lnTo>
                              <a:pt x="1" y="532"/>
                            </a:lnTo>
                            <a:lnTo>
                              <a:pt x="1" y="510"/>
                            </a:lnTo>
                            <a:lnTo>
                              <a:pt x="1" y="487"/>
                            </a:lnTo>
                            <a:lnTo>
                              <a:pt x="3" y="469"/>
                            </a:lnTo>
                            <a:lnTo>
                              <a:pt x="1" y="453"/>
                            </a:lnTo>
                            <a:lnTo>
                              <a:pt x="1" y="435"/>
                            </a:lnTo>
                            <a:lnTo>
                              <a:pt x="1" y="415"/>
                            </a:lnTo>
                            <a:lnTo>
                              <a:pt x="0" y="398"/>
                            </a:lnTo>
                            <a:lnTo>
                              <a:pt x="1" y="310"/>
                            </a:lnTo>
                            <a:lnTo>
                              <a:pt x="1" y="310"/>
                            </a:lnTo>
                            <a:lnTo>
                              <a:pt x="1" y="308"/>
                            </a:lnTo>
                            <a:lnTo>
                              <a:pt x="3" y="307"/>
                            </a:lnTo>
                            <a:lnTo>
                              <a:pt x="1" y="299"/>
                            </a:lnTo>
                            <a:lnTo>
                              <a:pt x="1" y="290"/>
                            </a:lnTo>
                            <a:lnTo>
                              <a:pt x="1" y="279"/>
                            </a:lnTo>
                            <a:lnTo>
                              <a:pt x="1" y="272"/>
                            </a:lnTo>
                            <a:lnTo>
                              <a:pt x="1" y="268"/>
                            </a:lnTo>
                            <a:lnTo>
                              <a:pt x="1" y="257"/>
                            </a:lnTo>
                            <a:lnTo>
                              <a:pt x="1" y="249"/>
                            </a:lnTo>
                            <a:lnTo>
                              <a:pt x="1" y="240"/>
                            </a:lnTo>
                            <a:lnTo>
                              <a:pt x="1" y="230"/>
                            </a:lnTo>
                            <a:lnTo>
                              <a:pt x="1" y="231"/>
                            </a:lnTo>
                            <a:lnTo>
                              <a:pt x="1" y="231"/>
                            </a:lnTo>
                            <a:lnTo>
                              <a:pt x="1" y="222"/>
                            </a:lnTo>
                            <a:lnTo>
                              <a:pt x="3" y="210"/>
                            </a:lnTo>
                            <a:lnTo>
                              <a:pt x="3" y="198"/>
                            </a:lnTo>
                            <a:lnTo>
                              <a:pt x="4" y="189"/>
                            </a:lnTo>
                            <a:lnTo>
                              <a:pt x="4" y="190"/>
                            </a:lnTo>
                            <a:lnTo>
                              <a:pt x="4" y="190"/>
                            </a:lnTo>
                            <a:lnTo>
                              <a:pt x="3" y="190"/>
                            </a:lnTo>
                            <a:lnTo>
                              <a:pt x="3" y="188"/>
                            </a:lnTo>
                            <a:lnTo>
                              <a:pt x="3" y="184"/>
                            </a:lnTo>
                            <a:lnTo>
                              <a:pt x="3" y="180"/>
                            </a:lnTo>
                            <a:lnTo>
                              <a:pt x="3" y="177"/>
                            </a:lnTo>
                            <a:lnTo>
                              <a:pt x="3" y="173"/>
                            </a:lnTo>
                            <a:lnTo>
                              <a:pt x="3" y="171"/>
                            </a:lnTo>
                            <a:lnTo>
                              <a:pt x="3" y="121"/>
                            </a:lnTo>
                            <a:lnTo>
                              <a:pt x="1" y="74"/>
                            </a:lnTo>
                            <a:lnTo>
                              <a:pt x="3" y="74"/>
                            </a:lnTo>
                            <a:lnTo>
                              <a:pt x="3" y="75"/>
                            </a:lnTo>
                            <a:lnTo>
                              <a:pt x="3" y="74"/>
                            </a:lnTo>
                            <a:lnTo>
                              <a:pt x="3" y="71"/>
                            </a:lnTo>
                            <a:lnTo>
                              <a:pt x="1" y="69"/>
                            </a:lnTo>
                            <a:lnTo>
                              <a:pt x="1" y="66"/>
                            </a:lnTo>
                            <a:lnTo>
                              <a:pt x="1" y="64"/>
                            </a:lnTo>
                            <a:lnTo>
                              <a:pt x="1" y="62"/>
                            </a:lnTo>
                            <a:lnTo>
                              <a:pt x="3" y="60"/>
                            </a:lnTo>
                            <a:lnTo>
                              <a:pt x="3" y="49"/>
                            </a:lnTo>
                            <a:lnTo>
                              <a:pt x="1" y="36"/>
                            </a:lnTo>
                            <a:lnTo>
                              <a:pt x="1" y="36"/>
                            </a:lnTo>
                            <a:lnTo>
                              <a:pt x="3" y="28"/>
                            </a:lnTo>
                            <a:lnTo>
                              <a:pt x="4" y="20"/>
                            </a:lnTo>
                            <a:lnTo>
                              <a:pt x="4" y="10"/>
                            </a:lnTo>
                            <a:lnTo>
                              <a:pt x="4" y="9"/>
                            </a:lnTo>
                            <a:lnTo>
                              <a:pt x="4" y="9"/>
                            </a:lnTo>
                            <a:lnTo>
                              <a:pt x="5" y="7"/>
                            </a:lnTo>
                            <a:lnTo>
                              <a:pt x="5" y="5"/>
                            </a:lnTo>
                            <a:lnTo>
                              <a:pt x="4" y="3"/>
                            </a:lnTo>
                            <a:lnTo>
                              <a:pt x="4" y="1"/>
                            </a:lnTo>
                            <a:lnTo>
                              <a:pt x="5" y="0"/>
                            </a:lnTo>
                            <a:lnTo>
                              <a:pt x="7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312D70B" id="Freeform 69" o:spid="_x0000_s1026" style="position:absolute;margin-left:306.95pt;margin-top:38.8pt;width:1.4pt;height:439.5pt;z-index:-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" path="m,954r1,2l1,956,,954xm7,r,l7,1r1,l8,1r,l9,2r,1l9,7r,4l9,15r,4l9,22r,-4l9,17r,-2l8,17r,l8,18r,1l8,18r,l7,20r,7l7,35,5,41r,4l5,48r,1l5,51r,1l5,53r,3l5,57r,l5,57r,l5,57r,l4,60r1,2l5,64r,7l7,81r,10l7,88,5,99r2,12l7,125r,13l8,136,7,184,5,230r,44l4,366r1,93l5,553r,38l5,593r3,87l8,767,5,854r,40l7,939r,44l7,1025r,80l7,1185r,2l8,1284,7,1406r,121l7,1527r,125l7,1776r,2l7,1837r1,83l8,2005r1,83l9,2088r,50l9,2189r,-1l8,2188r,-1l8,2187r,l8,2187r3,92l11,2368r,3l9,2457r,89l9,2712,8,2877r1,16l8,2913r1,18l9,2948r,l9,2962r,3l9,3005r-1,40l9,3081r,126l9,3331r2,1l11,3336r,4l11,3345r,8l11,3362r,11l9,3379r2,34l11,3449r,l11,3449r,-1l11,3449r,1l11,3453r,2l11,3457r,l11,3457r,1l11,3461r,2l11,3462r,22l11,3508r,-3l11,3505r,l11,3506r-2,2l9,3508r,l9,3429,8,3352r1,l9,3351r,-2l8,3258r,-89l7,3170r,-1l7,3168r,-3l7,3155r,-16l7,3123r,-14l7,3111r,l7,3111r,-5l7,3100r,1l7,3102,5,3033r,-68l5,2962r,-78l5,2886r,-45l4,2797r1,2l5,2754,4,2708r1,l5,2697r,1l5,2678r,-19l5,2639r,-16l5,2627r,-38l5,2552r,-36l5,2517r,l7,2519r,-16l5,2486r2,3l5,2460r2,-26l7,2409,5,2384r2,-9l7,2375r-2,l5,2374r,-3l5,2368r,-11l4,2347r1,3l4,2299r1,-52l5,2197r,-1l5,2170r,-24l5,2119r,-70l5,1980r,-68l5,1912,4,1845r,-67l4,1776,3,1755r1,-90l3,1574r,2l3,1576r1,l4,1574,3,1563r,-15l3,1530r,-1l3,1527r,2l4,1530r,l3,1485r,-44l4,1442r,2l3,1420r1,4l1,1187r,-2l1,1069r,3l3,1073r,l3,1064r,-1l3,1041r,-20l3,1022r,2l3,1024r1,-20l4,984r,2l4,986r,-2l3,970,1,956,3,898r,-59l3,780,1,725r,-3l1,715r,-7l3,703,1,684r,-21l1,644,,630,1,614,3,601r,-8l3,591,1,571r,-21l1,529r,3l1,510r,-23l3,469,1,453r,-18l1,415,,398,1,310r,l1,308r2,-1l1,299r,-9l1,279r,-7l1,268r,-11l1,249r,-9l1,230r,1l1,231r,-9l3,210r,-12l4,189r,1l4,190r-1,l3,188r,-4l3,180r,-3l3,173r,-2l3,121,1,74r2,l3,75r,-1l3,71,1,69r,-3l1,64r,-2l3,60,3,49,1,36r,l3,28,4,20,4,10,4,9r,l5,7,5,5,4,3,4,1,5,,7,xe" fillcolor="#8ed6ef [1300]" strokecolor="#8ed6ef [1300]" strokeweight="0">
              <v:path arrowok="t" o:connecttype="custom" o:connectlocs="11215,0;14419,4773;14419,28640;12817,30231;8010,65236;8010,84329;8010,90693;11215,128880;11215,219574;8010,730321;8010,1358810;11215,1885468;11215,2628518;14419,3322243;12817,3479763;17623,3772528;12817,4634911;14419,4781293;17623,5307952;14419,5376369;17623,5487747;17623,5500476;17623,5581623;14419,5581623;14419,5328636;11215,5035871;11215,4949951;8010,4825845;6408,4450342;8010,4292822;8010,4119391;11215,3982555;8010,3793212;8010,3767755;8010,3495674;8010,3150403;4806,2792403;6408,2504411;4806,2432811;6408,2297567;1602,1705673;4806,1624526;6408,1568837;4806,1334943;4806,1118552;4806,956259;1602,846472;1602,660312;1602,475743;1602,396187;4806,334134;4806,299129;4806,192525;1602,109787;1602,57280;6408,14320;11215,0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75F5B807" wp14:editId="6EA1EBC9">
              <wp:simplePos x="0" y="0"/>
              <wp:positionH relativeFrom="column">
                <wp:posOffset>2917730</wp:posOffset>
              </wp:positionH>
              <wp:positionV relativeFrom="paragraph">
                <wp:posOffset>1456667</wp:posOffset>
              </wp:positionV>
              <wp:extent cx="0" cy="4774"/>
              <wp:effectExtent l="0" t="0" r="0" b="0"/>
              <wp:wrapNone/>
              <wp:docPr id="71" name="Freeform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774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0AE8D05" id="Freeform 71" o:spid="_x0000_s1026" style="position:absolute;margin-left:229.75pt;margin-top:114.7pt;width:0;height:.4pt;z-index:-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" path="m,l,3,,2,,xe" fillcolor="#8ed6ef [1300]" strokecolor="#8ed6ef [1300]" strokeweight="0">
              <v:path arrowok="t" o:connecttype="custom" o:connectlocs="0,0;0,4774;0,3183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992" behindDoc="1" locked="0" layoutInCell="1" allowOverlap="1" wp14:anchorId="54DF78FA" wp14:editId="1C30EB82">
              <wp:simplePos x="0" y="0"/>
              <wp:positionH relativeFrom="column">
                <wp:posOffset>2914526</wp:posOffset>
              </wp:positionH>
              <wp:positionV relativeFrom="paragraph">
                <wp:posOffset>570418</wp:posOffset>
              </wp:positionV>
              <wp:extent cx="17623" cy="5586397"/>
              <wp:effectExtent l="0" t="0" r="20955" b="14605"/>
              <wp:wrapNone/>
              <wp:docPr id="72" name="Freeform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623" cy="5586397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5 w 11"/>
                          <a:gd name="T9" fmla="*/ 543 h 3511"/>
                          <a:gd name="T10" fmla="*/ 5 w 11"/>
                          <a:gd name="T11" fmla="*/ 709 h 3511"/>
                          <a:gd name="T12" fmla="*/ 5 w 11"/>
                          <a:gd name="T13" fmla="*/ 830 h 3511"/>
                          <a:gd name="T14" fmla="*/ 5 w 11"/>
                          <a:gd name="T15" fmla="*/ 956 h 3511"/>
                          <a:gd name="T16" fmla="*/ 5 w 11"/>
                          <a:gd name="T17" fmla="*/ 1022 h 3511"/>
                          <a:gd name="T18" fmla="*/ 4 w 11"/>
                          <a:gd name="T19" fmla="*/ 1133 h 3511"/>
                          <a:gd name="T20" fmla="*/ 5 w 11"/>
                          <a:gd name="T21" fmla="*/ 1151 h 3511"/>
                          <a:gd name="T22" fmla="*/ 5 w 11"/>
                          <a:gd name="T23" fmla="*/ 1312 h 3511"/>
                          <a:gd name="T24" fmla="*/ 5 w 11"/>
                          <a:gd name="T25" fmla="*/ 1596 h 3511"/>
                          <a:gd name="T26" fmla="*/ 7 w 11"/>
                          <a:gd name="T27" fmla="*/ 1843 h 3511"/>
                          <a:gd name="T28" fmla="*/ 8 w 11"/>
                          <a:gd name="T29" fmla="*/ 1945 h 3511"/>
                          <a:gd name="T30" fmla="*/ 7 w 11"/>
                          <a:gd name="T31" fmla="*/ 1978 h 3511"/>
                          <a:gd name="T32" fmla="*/ 8 w 11"/>
                          <a:gd name="T33" fmla="*/ 2088 h 3511"/>
                          <a:gd name="T34" fmla="*/ 9 w 11"/>
                          <a:gd name="T35" fmla="*/ 2436 h 3511"/>
                          <a:gd name="T36" fmla="*/ 8 w 11"/>
                          <a:gd name="T37" fmla="*/ 2487 h 3511"/>
                          <a:gd name="T38" fmla="*/ 7 w 11"/>
                          <a:gd name="T39" fmla="*/ 2522 h 3511"/>
                          <a:gd name="T40" fmla="*/ 8 w 11"/>
                          <a:gd name="T41" fmla="*/ 2669 h 3511"/>
                          <a:gd name="T42" fmla="*/ 8 w 11"/>
                          <a:gd name="T43" fmla="*/ 2805 h 3511"/>
                          <a:gd name="T44" fmla="*/ 8 w 11"/>
                          <a:gd name="T45" fmla="*/ 2907 h 3511"/>
                          <a:gd name="T46" fmla="*/ 9 w 11"/>
                          <a:gd name="T47" fmla="*/ 2976 h 3511"/>
                          <a:gd name="T48" fmla="*/ 9 w 11"/>
                          <a:gd name="T49" fmla="*/ 3092 h 3511"/>
                          <a:gd name="T50" fmla="*/ 9 w 11"/>
                          <a:gd name="T51" fmla="*/ 3209 h 3511"/>
                          <a:gd name="T52" fmla="*/ 9 w 11"/>
                          <a:gd name="T53" fmla="*/ 3259 h 3511"/>
                          <a:gd name="T54" fmla="*/ 8 w 11"/>
                          <a:gd name="T55" fmla="*/ 3298 h 3511"/>
                          <a:gd name="T56" fmla="*/ 8 w 11"/>
                          <a:gd name="T57" fmla="*/ 3320 h 3511"/>
                          <a:gd name="T58" fmla="*/ 8 w 11"/>
                          <a:gd name="T59" fmla="*/ 3387 h 3511"/>
                          <a:gd name="T60" fmla="*/ 9 w 11"/>
                          <a:gd name="T61" fmla="*/ 3439 h 3511"/>
                          <a:gd name="T62" fmla="*/ 9 w 11"/>
                          <a:gd name="T63" fmla="*/ 3472 h 3511"/>
                          <a:gd name="T64" fmla="*/ 7 w 11"/>
                          <a:gd name="T65" fmla="*/ 3499 h 3511"/>
                          <a:gd name="T66" fmla="*/ 5 w 11"/>
                          <a:gd name="T67" fmla="*/ 3511 h 3511"/>
                          <a:gd name="T68" fmla="*/ 2 w 11"/>
                          <a:gd name="T69" fmla="*/ 3503 h 3511"/>
                          <a:gd name="T70" fmla="*/ 2 w 11"/>
                          <a:gd name="T71" fmla="*/ 3490 h 3511"/>
                          <a:gd name="T72" fmla="*/ 3 w 11"/>
                          <a:gd name="T73" fmla="*/ 3489 h 3511"/>
                          <a:gd name="T74" fmla="*/ 5 w 11"/>
                          <a:gd name="T75" fmla="*/ 3467 h 3511"/>
                          <a:gd name="T76" fmla="*/ 5 w 11"/>
                          <a:gd name="T77" fmla="*/ 3455 h 3511"/>
                          <a:gd name="T78" fmla="*/ 5 w 11"/>
                          <a:gd name="T79" fmla="*/ 3451 h 3511"/>
                          <a:gd name="T80" fmla="*/ 4 w 11"/>
                          <a:gd name="T81" fmla="*/ 3417 h 3511"/>
                          <a:gd name="T82" fmla="*/ 3 w 11"/>
                          <a:gd name="T83" fmla="*/ 3371 h 3511"/>
                          <a:gd name="T84" fmla="*/ 5 w 11"/>
                          <a:gd name="T85" fmla="*/ 2955 h 3511"/>
                          <a:gd name="T86" fmla="*/ 5 w 11"/>
                          <a:gd name="T87" fmla="*/ 2614 h 3511"/>
                          <a:gd name="T88" fmla="*/ 4 w 11"/>
                          <a:gd name="T89" fmla="*/ 2321 h 3511"/>
                          <a:gd name="T90" fmla="*/ 4 w 11"/>
                          <a:gd name="T91" fmla="*/ 1731 h 3511"/>
                          <a:gd name="T92" fmla="*/ 2 w 11"/>
                          <a:gd name="T93" fmla="*/ 1419 h 3511"/>
                          <a:gd name="T94" fmla="*/ 3 w 11"/>
                          <a:gd name="T95" fmla="*/ 1320 h 3511"/>
                          <a:gd name="T96" fmla="*/ 2 w 11"/>
                          <a:gd name="T97" fmla="*/ 1051 h 3511"/>
                          <a:gd name="T98" fmla="*/ 2 w 11"/>
                          <a:gd name="T99" fmla="*/ 577 h 3511"/>
                          <a:gd name="T100" fmla="*/ 3 w 11"/>
                          <a:gd name="T101" fmla="*/ 463 h 3511"/>
                          <a:gd name="T102" fmla="*/ 0 w 11"/>
                          <a:gd name="T103" fmla="*/ 168 h 3511"/>
                          <a:gd name="T104" fmla="*/ 0 w 11"/>
                          <a:gd name="T105" fmla="*/ 94 h 3511"/>
                          <a:gd name="T106" fmla="*/ 0 w 11"/>
                          <a:gd name="T107" fmla="*/ 58 h 3511"/>
                          <a:gd name="T108" fmla="*/ 0 w 11"/>
                          <a:gd name="T109" fmla="*/ 50 h 3511"/>
                          <a:gd name="T110" fmla="*/ 0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9" y="2552"/>
                            </a:moveTo>
                            <a:lnTo>
                              <a:pt x="11" y="2554"/>
                            </a:lnTo>
                            <a:lnTo>
                              <a:pt x="9" y="2552"/>
                            </a:lnTo>
                            <a:lnTo>
                              <a:pt x="9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2" y="156"/>
                            </a:lnTo>
                            <a:lnTo>
                              <a:pt x="2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3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4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3"/>
                            </a:lnTo>
                            <a:lnTo>
                              <a:pt x="5" y="546"/>
                            </a:ln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5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5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4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3"/>
                            </a:ln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4"/>
                            </a:lnTo>
                            <a:lnTo>
                              <a:pt x="5" y="1137"/>
                            </a:lnTo>
                            <a:lnTo>
                              <a:pt x="5" y="1140"/>
                            </a:lnTo>
                            <a:lnTo>
                              <a:pt x="5" y="1151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8"/>
                            </a:lnTo>
                            <a:lnTo>
                              <a:pt x="7" y="1731"/>
                            </a:lnTo>
                            <a:lnTo>
                              <a:pt x="8" y="1753"/>
                            </a:lnTo>
                            <a:lnTo>
                              <a:pt x="7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7" y="1932"/>
                            </a:lnTo>
                            <a:lnTo>
                              <a:pt x="7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7" y="1978"/>
                            </a:lnTo>
                            <a:lnTo>
                              <a:pt x="7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7" y="2066"/>
                            </a:lnTo>
                            <a:lnTo>
                              <a:pt x="7" y="2064"/>
                            </a:lnTo>
                            <a:lnTo>
                              <a:pt x="8" y="2088"/>
                            </a:lnTo>
                            <a:lnTo>
                              <a:pt x="7" y="2084"/>
                            </a:lnTo>
                            <a:lnTo>
                              <a:pt x="9" y="2321"/>
                            </a:lnTo>
                            <a:lnTo>
                              <a:pt x="9" y="2321"/>
                            </a:lnTo>
                            <a:lnTo>
                              <a:pt x="9" y="2323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8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7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8" y="2538"/>
                            </a:lnTo>
                            <a:lnTo>
                              <a:pt x="9" y="2552"/>
                            </a:lnTo>
                            <a:lnTo>
                              <a:pt x="8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8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1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8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8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1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9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9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8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7" y="3317"/>
                            </a:lnTo>
                            <a:lnTo>
                              <a:pt x="7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7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5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3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2" y="3506"/>
                            </a:lnTo>
                            <a:lnTo>
                              <a:pt x="2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2" y="3490"/>
                            </a:lnTo>
                            <a:lnTo>
                              <a:pt x="2" y="3491"/>
                            </a:lnTo>
                            <a:lnTo>
                              <a:pt x="2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3" y="3489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4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5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3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5" y="2915"/>
                            </a:lnTo>
                            <a:lnTo>
                              <a:pt x="3" y="2828"/>
                            </a:lnTo>
                            <a:lnTo>
                              <a:pt x="3" y="2741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4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4" y="2403"/>
                            </a:lnTo>
                            <a:lnTo>
                              <a:pt x="4" y="2323"/>
                            </a:lnTo>
                            <a:lnTo>
                              <a:pt x="4" y="2321"/>
                            </a:lnTo>
                            <a:lnTo>
                              <a:pt x="3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5"/>
                            </a:lnTo>
                            <a:lnTo>
                              <a:pt x="4" y="1731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2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30"/>
                            </a:lnTo>
                            <a:lnTo>
                              <a:pt x="0" y="1140"/>
                            </a:lnTo>
                            <a:lnTo>
                              <a:pt x="0" y="1137"/>
                            </a:lnTo>
                            <a:lnTo>
                              <a:pt x="2" y="1051"/>
                            </a:lnTo>
                            <a:lnTo>
                              <a:pt x="2" y="962"/>
                            </a:lnTo>
                            <a:lnTo>
                              <a:pt x="2" y="796"/>
                            </a:lnTo>
                            <a:lnTo>
                              <a:pt x="3" y="631"/>
                            </a:lnTo>
                            <a:lnTo>
                              <a:pt x="2" y="615"/>
                            </a:lnTo>
                            <a:lnTo>
                              <a:pt x="3" y="595"/>
                            </a:lnTo>
                            <a:lnTo>
                              <a:pt x="2" y="577"/>
                            </a:lnTo>
                            <a:lnTo>
                              <a:pt x="2" y="560"/>
                            </a:lnTo>
                            <a:lnTo>
                              <a:pt x="2" y="560"/>
                            </a:lnTo>
                            <a:lnTo>
                              <a:pt x="2" y="546"/>
                            </a:lnTo>
                            <a:lnTo>
                              <a:pt x="2" y="543"/>
                            </a:lnTo>
                            <a:lnTo>
                              <a:pt x="2" y="503"/>
                            </a:lnTo>
                            <a:lnTo>
                              <a:pt x="3" y="463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0" y="55"/>
                            </a:lnTo>
                            <a:lnTo>
                              <a:pt x="0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F7D6CFD" id="Freeform 72" o:spid="_x0000_s1026" style="position:absolute;margin-left:229.5pt;margin-top:44.9pt;width:1.4pt;height:439.85pt;z-index:-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" path="m9,2552r2,2l9,2552r,xm2,r,l2,79r1,77l2,156r,1l2,158r1,91l3,339r1,-1l4,339r,1l4,343r,10l4,369r,16l4,399r,-2l4,397r,l4,402r,6l4,407r,-1l5,475r,68l5,546r,78l5,622r,45l7,710,5,709r,45l7,799r-2,l5,811r,-1l5,830r,19l5,869r,15l5,881r,37l5,956r,36l5,990r,-1l4,989r,14l5,1022r-1,-3l5,1048r-1,26l4,1099r1,25l4,1133r,l5,1133r,1l5,1137r,3l5,1151r2,9l5,1158r2,51l5,1261r,50l5,1312r,26l5,1362r,27l5,1459r,69l5,1596r,l7,1663r,65l7,1731r1,22l7,1843r1,91l8,1932r,l7,1932r,2l8,1945r,15l8,1978r,1l8,1979r,l7,1978r,l8,2022r,45l7,2066r,-2l8,2088r-1,-4l9,2321r,l9,2323r,115l9,2436r-1,-2l8,2434r,10l8,2445r,21l8,2487r,-3l8,2484r,l7,2504r,19l7,2522r,l7,2522r1,16l9,2552r-1,58l8,2669r,58l9,2782r,4l9,2793r,6l8,2805r1,19l9,2844r,20l11,2878r-2,16l8,2907r,8l8,2917r1,20l9,2958r,21l9,2976r,22l9,3020r-1,19l9,3054r,19l9,3092r2,17l9,3198r,l9,3198r-1,3l9,3209r,9l9,3228r,8l9,3240r,11l9,3259r,9l9,3278r,-1l9,3276r,10l8,3298r,12l7,3319r,-2l7,3317r1,l8,3320r,4l8,3328r,2l8,3334r,3l8,3387r1,47l8,3434r,-1l8,3434r,1l9,3439r,3l9,3444r,2l8,3448r,11l9,3472r,l8,3480r-1,7l7,3498r,1l7,3499r-2,2l5,3502r2,2l5,3508r,2l5,3511r-1,-1l3,3508r,-1l3,3507r-1,-1l2,3503r,-2l2,3497r,-4l2,3489r,-3l2,3490r,1l2,3493r1,-2l3,3490r,l3,3489r,1l3,3490r1,-3l5,3481r-1,-8l5,3467r,-4l5,3460r,-1l5,3457r,-1l5,3455r,-3l5,3451r,l5,3451r,l5,3451r2,-3l7,3446r-2,-2l5,3436r-1,-9l4,3417r,2l5,3409,4,3397r,-14l4,3370r-1,1l4,3324r1,-46l5,3234r2,-92l5,3049r,-94l5,2917r,-2l3,2828r,-87l5,2654r,-40l4,2569r,-44l4,2483r,-80l4,2323r,-2l3,2224,4,2102r,-121l4,1981r,-126l4,1731r,-3l4,1671,3,1588r,-85l2,1419r,l2,1370r,-51l2,1320r1,l3,1320r,l3,1320r,l2,1230,,1140r,-3l2,1051r,-89l2,796,3,631,2,615,3,595,2,577r,-17l2,560r,-14l2,543r,-40l3,463,2,427,2,301,2,177,,174r,-2l,168r,-6l,155,,144r,-9l2,128,,94,,59r,l,59r,1l,59,,58,,55,,53,,51r,l,51,,50,,47,,45r,1l,24,,,,3r,l,3,,2,2,r,xe" fillcolor="#8ed6ef [1300]" strokecolor="#8ed6ef [1300]" strokeweight="0">
              <v:path arrowok="t" o:connecttype="custom" o:connectlocs="3204,0;4806,396187;6408,561663;6408,631672;8010,863974;8010,1128099;8010,1320624;8010,1521104;8010,1626117;6408,1802731;8010,1831371;8010,2087540;8010,2539416;11215,2932421;12817,3094714;11215,3147221;12817,3322244;14419,3875951;12817,3957098;11215,4012786;12817,4246680;12817,4463071;12817,4625365;14419,4735152;14419,4919721;14419,5105881;14419,5185437;12817,5247490;12817,5282494;12817,5389099;14419,5471837;14419,5524344;11215,5567304;8010,5586397;3204,5573668;3204,5552984;4806,5551393;8010,5516388;8010,5497295;8010,5490930;6408,5436832;4806,5363641;8010,4701738;8010,4159169;6408,3692973;6408,2754216;3204,2257789;4806,2100269;3204,1672260;3204,918072;4806,736685;0,267307;0,149565;0,92285;0,79556;0,4773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016" behindDoc="1" locked="0" layoutInCell="1" allowOverlap="1" wp14:anchorId="1BC7A828" wp14:editId="558AB669">
              <wp:simplePos x="0" y="0"/>
              <wp:positionH relativeFrom="column">
                <wp:posOffset>2920934</wp:posOffset>
              </wp:positionH>
              <wp:positionV relativeFrom="paragraph">
                <wp:posOffset>1205271</wp:posOffset>
              </wp:positionV>
              <wp:extent cx="1603" cy="1592"/>
              <wp:effectExtent l="0" t="0" r="0" b="0"/>
              <wp:wrapNone/>
              <wp:docPr id="73" name="Rectangl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4329F3C7" id="Rectangle 73" o:spid="_x0000_s1026" style="position:absolute;margin-left:230pt;margin-top:94.9pt;width:.15pt;height:.15pt;z-index:-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136" behindDoc="1" locked="0" layoutInCell="1" allowOverlap="1" wp14:anchorId="4584B69B" wp14:editId="0F5E37B2">
              <wp:simplePos x="0" y="0"/>
              <wp:positionH relativeFrom="column">
                <wp:posOffset>1929249</wp:posOffset>
              </wp:positionH>
              <wp:positionV relativeFrom="paragraph">
                <wp:posOffset>494044</wp:posOffset>
              </wp:positionV>
              <wp:extent cx="16021" cy="5580033"/>
              <wp:effectExtent l="0" t="0" r="22225" b="20955"/>
              <wp:wrapNone/>
              <wp:docPr id="79" name="Freeform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6021" cy="5580033"/>
                      </a:xfrm>
                      <a:custGeom>
                        <a:avLst/>
                        <a:gdLst>
                          <a:gd name="T0" fmla="*/ 8 w 10"/>
                          <a:gd name="T1" fmla="*/ 4 h 3507"/>
                          <a:gd name="T2" fmla="*/ 8 w 10"/>
                          <a:gd name="T3" fmla="*/ 16 h 3507"/>
                          <a:gd name="T4" fmla="*/ 6 w 10"/>
                          <a:gd name="T5" fmla="*/ 17 h 3507"/>
                          <a:gd name="T6" fmla="*/ 4 w 10"/>
                          <a:gd name="T7" fmla="*/ 44 h 3507"/>
                          <a:gd name="T8" fmla="*/ 5 w 10"/>
                          <a:gd name="T9" fmla="*/ 55 h 3507"/>
                          <a:gd name="T10" fmla="*/ 4 w 10"/>
                          <a:gd name="T11" fmla="*/ 56 h 3507"/>
                          <a:gd name="T12" fmla="*/ 6 w 10"/>
                          <a:gd name="T13" fmla="*/ 90 h 3507"/>
                          <a:gd name="T14" fmla="*/ 6 w 10"/>
                          <a:gd name="T15" fmla="*/ 135 h 3507"/>
                          <a:gd name="T16" fmla="*/ 4 w 10"/>
                          <a:gd name="T17" fmla="*/ 552 h 3507"/>
                          <a:gd name="T18" fmla="*/ 5 w 10"/>
                          <a:gd name="T19" fmla="*/ 938 h 3507"/>
                          <a:gd name="T20" fmla="*/ 6 w 10"/>
                          <a:gd name="T21" fmla="*/ 1283 h 3507"/>
                          <a:gd name="T22" fmla="*/ 6 w 10"/>
                          <a:gd name="T23" fmla="*/ 1780 h 3507"/>
                          <a:gd name="T24" fmla="*/ 8 w 10"/>
                          <a:gd name="T25" fmla="*/ 2137 h 3507"/>
                          <a:gd name="T26" fmla="*/ 8 w 10"/>
                          <a:gd name="T27" fmla="*/ 2186 h 3507"/>
                          <a:gd name="T28" fmla="*/ 8 w 10"/>
                          <a:gd name="T29" fmla="*/ 2545 h 3507"/>
                          <a:gd name="T30" fmla="*/ 9 w 10"/>
                          <a:gd name="T31" fmla="*/ 2947 h 3507"/>
                          <a:gd name="T32" fmla="*/ 9 w 10"/>
                          <a:gd name="T33" fmla="*/ 3080 h 3507"/>
                          <a:gd name="T34" fmla="*/ 10 w 10"/>
                          <a:gd name="T35" fmla="*/ 3344 h 3507"/>
                          <a:gd name="T36" fmla="*/ 10 w 10"/>
                          <a:gd name="T37" fmla="*/ 3448 h 3507"/>
                          <a:gd name="T38" fmla="*/ 9 w 10"/>
                          <a:gd name="T39" fmla="*/ 3452 h 3507"/>
                          <a:gd name="T40" fmla="*/ 10 w 10"/>
                          <a:gd name="T41" fmla="*/ 3460 h 3507"/>
                          <a:gd name="T42" fmla="*/ 9 w 10"/>
                          <a:gd name="T43" fmla="*/ 3504 h 3507"/>
                          <a:gd name="T44" fmla="*/ 9 w 10"/>
                          <a:gd name="T45" fmla="*/ 3428 h 3507"/>
                          <a:gd name="T46" fmla="*/ 6 w 10"/>
                          <a:gd name="T47" fmla="*/ 3168 h 3507"/>
                          <a:gd name="T48" fmla="*/ 5 w 10"/>
                          <a:gd name="T49" fmla="*/ 3138 h 3507"/>
                          <a:gd name="T50" fmla="*/ 6 w 10"/>
                          <a:gd name="T51" fmla="*/ 3105 h 3507"/>
                          <a:gd name="T52" fmla="*/ 4 w 10"/>
                          <a:gd name="T53" fmla="*/ 2961 h 3507"/>
                          <a:gd name="T54" fmla="*/ 4 w 10"/>
                          <a:gd name="T55" fmla="*/ 2753 h 3507"/>
                          <a:gd name="T56" fmla="*/ 5 w 10"/>
                          <a:gd name="T57" fmla="*/ 2658 h 3507"/>
                          <a:gd name="T58" fmla="*/ 5 w 10"/>
                          <a:gd name="T59" fmla="*/ 2515 h 3507"/>
                          <a:gd name="T60" fmla="*/ 5 w 10"/>
                          <a:gd name="T61" fmla="*/ 2488 h 3507"/>
                          <a:gd name="T62" fmla="*/ 5 w 10"/>
                          <a:gd name="T63" fmla="*/ 2374 h 3507"/>
                          <a:gd name="T64" fmla="*/ 4 w 10"/>
                          <a:gd name="T65" fmla="*/ 2346 h 3507"/>
                          <a:gd name="T66" fmla="*/ 5 w 10"/>
                          <a:gd name="T67" fmla="*/ 2169 h 3507"/>
                          <a:gd name="T68" fmla="*/ 5 w 10"/>
                          <a:gd name="T69" fmla="*/ 1911 h 3507"/>
                          <a:gd name="T70" fmla="*/ 3 w 10"/>
                          <a:gd name="T71" fmla="*/ 1573 h 3507"/>
                          <a:gd name="T72" fmla="*/ 3 w 10"/>
                          <a:gd name="T73" fmla="*/ 1547 h 3507"/>
                          <a:gd name="T74" fmla="*/ 3 w 10"/>
                          <a:gd name="T75" fmla="*/ 1529 h 3507"/>
                          <a:gd name="T76" fmla="*/ 3 w 10"/>
                          <a:gd name="T77" fmla="*/ 1423 h 3507"/>
                          <a:gd name="T78" fmla="*/ 3 w 10"/>
                          <a:gd name="T79" fmla="*/ 1072 h 3507"/>
                          <a:gd name="T80" fmla="*/ 3 w 10"/>
                          <a:gd name="T81" fmla="*/ 1023 h 3507"/>
                          <a:gd name="T82" fmla="*/ 4 w 10"/>
                          <a:gd name="T83" fmla="*/ 983 h 3507"/>
                          <a:gd name="T84" fmla="*/ 0 w 10"/>
                          <a:gd name="T85" fmla="*/ 724 h 3507"/>
                          <a:gd name="T86" fmla="*/ 0 w 10"/>
                          <a:gd name="T87" fmla="*/ 662 h 3507"/>
                          <a:gd name="T88" fmla="*/ 1 w 10"/>
                          <a:gd name="T89" fmla="*/ 590 h 3507"/>
                          <a:gd name="T90" fmla="*/ 1 w 10"/>
                          <a:gd name="T91" fmla="*/ 486 h 3507"/>
                          <a:gd name="T92" fmla="*/ 0 w 10"/>
                          <a:gd name="T93" fmla="*/ 309 h 3507"/>
                          <a:gd name="T94" fmla="*/ 1 w 10"/>
                          <a:gd name="T95" fmla="*/ 278 h 3507"/>
                          <a:gd name="T96" fmla="*/ 1 w 10"/>
                          <a:gd name="T97" fmla="*/ 229 h 3507"/>
                          <a:gd name="T98" fmla="*/ 3 w 10"/>
                          <a:gd name="T99" fmla="*/ 188 h 3507"/>
                          <a:gd name="T100" fmla="*/ 3 w 10"/>
                          <a:gd name="T101" fmla="*/ 179 h 3507"/>
                          <a:gd name="T102" fmla="*/ 1 w 10"/>
                          <a:gd name="T103" fmla="*/ 73 h 3507"/>
                          <a:gd name="T104" fmla="*/ 1 w 10"/>
                          <a:gd name="T105" fmla="*/ 63 h 3507"/>
                          <a:gd name="T106" fmla="*/ 1 w 10"/>
                          <a:gd name="T107" fmla="*/ 27 h 3507"/>
                          <a:gd name="T108" fmla="*/ 5 w 10"/>
                          <a:gd name="T109" fmla="*/ 4 h 3507"/>
                          <a:gd name="T110" fmla="*/ 8 w 10"/>
                          <a:gd name="T111" fmla="*/ 0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07">
                            <a:moveTo>
                              <a:pt x="0" y="953"/>
                            </a:moveTo>
                            <a:lnTo>
                              <a:pt x="0" y="955"/>
                            </a:lnTo>
                            <a:lnTo>
                              <a:pt x="0" y="955"/>
                            </a:lnTo>
                            <a:lnTo>
                              <a:pt x="0" y="953"/>
                            </a:lnTo>
                            <a:close/>
                            <a:moveTo>
                              <a:pt x="8" y="0"/>
                            </a:moveTo>
                            <a:lnTo>
                              <a:pt x="8" y="4"/>
                            </a:lnTo>
                            <a:lnTo>
                              <a:pt x="9" y="8"/>
                            </a:lnTo>
                            <a:lnTo>
                              <a:pt x="9" y="13"/>
                            </a:lnTo>
                            <a:lnTo>
                              <a:pt x="9" y="17"/>
                            </a:lnTo>
                            <a:lnTo>
                              <a:pt x="9" y="21"/>
                            </a:lnTo>
                            <a:lnTo>
                              <a:pt x="8" y="17"/>
                            </a:lnTo>
                            <a:lnTo>
                              <a:pt x="8" y="16"/>
                            </a:lnTo>
                            <a:lnTo>
                              <a:pt x="8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6" y="17"/>
                            </a:lnTo>
                            <a:lnTo>
                              <a:pt x="6" y="18"/>
                            </a:lnTo>
                            <a:lnTo>
                              <a:pt x="6" y="17"/>
                            </a:lnTo>
                            <a:lnTo>
                              <a:pt x="6" y="17"/>
                            </a:lnTo>
                            <a:lnTo>
                              <a:pt x="5" y="19"/>
                            </a:lnTo>
                            <a:lnTo>
                              <a:pt x="5" y="26"/>
                            </a:lnTo>
                            <a:lnTo>
                              <a:pt x="5" y="34"/>
                            </a:lnTo>
                            <a:lnTo>
                              <a:pt x="5" y="40"/>
                            </a:lnTo>
                            <a:lnTo>
                              <a:pt x="4" y="44"/>
                            </a:lnTo>
                            <a:lnTo>
                              <a:pt x="4" y="47"/>
                            </a:lnTo>
                            <a:lnTo>
                              <a:pt x="4" y="48"/>
                            </a:lnTo>
                            <a:lnTo>
                              <a:pt x="5" y="50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5"/>
                            </a:lnTo>
                            <a:lnTo>
                              <a:pt x="5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9"/>
                            </a:lnTo>
                            <a:lnTo>
                              <a:pt x="4" y="61"/>
                            </a:lnTo>
                            <a:lnTo>
                              <a:pt x="5" y="63"/>
                            </a:lnTo>
                            <a:lnTo>
                              <a:pt x="5" y="70"/>
                            </a:lnTo>
                            <a:lnTo>
                              <a:pt x="6" y="80"/>
                            </a:lnTo>
                            <a:lnTo>
                              <a:pt x="6" y="90"/>
                            </a:lnTo>
                            <a:lnTo>
                              <a:pt x="6" y="87"/>
                            </a:lnTo>
                            <a:lnTo>
                              <a:pt x="5" y="98"/>
                            </a:lnTo>
                            <a:lnTo>
                              <a:pt x="5" y="110"/>
                            </a:lnTo>
                            <a:lnTo>
                              <a:pt x="6" y="124"/>
                            </a:lnTo>
                            <a:lnTo>
                              <a:pt x="6" y="137"/>
                            </a:lnTo>
                            <a:lnTo>
                              <a:pt x="6" y="135"/>
                            </a:lnTo>
                            <a:lnTo>
                              <a:pt x="6" y="183"/>
                            </a:lnTo>
                            <a:lnTo>
                              <a:pt x="5" y="229"/>
                            </a:lnTo>
                            <a:lnTo>
                              <a:pt x="5" y="273"/>
                            </a:lnTo>
                            <a:lnTo>
                              <a:pt x="4" y="365"/>
                            </a:lnTo>
                            <a:lnTo>
                              <a:pt x="4" y="458"/>
                            </a:lnTo>
                            <a:lnTo>
                              <a:pt x="4" y="552"/>
                            </a:lnTo>
                            <a:lnTo>
                              <a:pt x="5" y="590"/>
                            </a:lnTo>
                            <a:lnTo>
                              <a:pt x="5" y="595"/>
                            </a:lnTo>
                            <a:lnTo>
                              <a:pt x="8" y="723"/>
                            </a:lnTo>
                            <a:lnTo>
                              <a:pt x="5" y="853"/>
                            </a:lnTo>
                            <a:lnTo>
                              <a:pt x="4" y="893"/>
                            </a:lnTo>
                            <a:lnTo>
                              <a:pt x="5" y="938"/>
                            </a:lnTo>
                            <a:lnTo>
                              <a:pt x="6" y="982"/>
                            </a:lnTo>
                            <a:lnTo>
                              <a:pt x="5" y="1024"/>
                            </a:lnTo>
                            <a:lnTo>
                              <a:pt x="5" y="1104"/>
                            </a:lnTo>
                            <a:lnTo>
                              <a:pt x="6" y="1185"/>
                            </a:lnTo>
                            <a:lnTo>
                              <a:pt x="6" y="1189"/>
                            </a:lnTo>
                            <a:lnTo>
                              <a:pt x="6" y="1283"/>
                            </a:lnTo>
                            <a:lnTo>
                              <a:pt x="6" y="1405"/>
                            </a:lnTo>
                            <a:lnTo>
                              <a:pt x="6" y="1526"/>
                            </a:lnTo>
                            <a:lnTo>
                              <a:pt x="5" y="1526"/>
                            </a:lnTo>
                            <a:lnTo>
                              <a:pt x="6" y="1652"/>
                            </a:lnTo>
                            <a:lnTo>
                              <a:pt x="6" y="1776"/>
                            </a:lnTo>
                            <a:lnTo>
                              <a:pt x="6" y="1780"/>
                            </a:lnTo>
                            <a:lnTo>
                              <a:pt x="6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8" y="2087"/>
                            </a:lnTo>
                            <a:lnTo>
                              <a:pt x="8" y="2087"/>
                            </a:lnTo>
                            <a:lnTo>
                              <a:pt x="8" y="2137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9" y="2278"/>
                            </a:lnTo>
                            <a:lnTo>
                              <a:pt x="9" y="2369"/>
                            </a:lnTo>
                            <a:lnTo>
                              <a:pt x="9" y="2373"/>
                            </a:lnTo>
                            <a:lnTo>
                              <a:pt x="9" y="2458"/>
                            </a:lnTo>
                            <a:lnTo>
                              <a:pt x="8" y="2545"/>
                            </a:lnTo>
                            <a:lnTo>
                              <a:pt x="8" y="2711"/>
                            </a:lnTo>
                            <a:lnTo>
                              <a:pt x="6" y="2876"/>
                            </a:lnTo>
                            <a:lnTo>
                              <a:pt x="8" y="2892"/>
                            </a:lnTo>
                            <a:lnTo>
                              <a:pt x="8" y="2912"/>
                            </a:lnTo>
                            <a:lnTo>
                              <a:pt x="8" y="2930"/>
                            </a:lnTo>
                            <a:lnTo>
                              <a:pt x="9" y="2947"/>
                            </a:lnTo>
                            <a:lnTo>
                              <a:pt x="8" y="2947"/>
                            </a:lnTo>
                            <a:lnTo>
                              <a:pt x="8" y="2961"/>
                            </a:lnTo>
                            <a:lnTo>
                              <a:pt x="8" y="2966"/>
                            </a:lnTo>
                            <a:lnTo>
                              <a:pt x="8" y="3006"/>
                            </a:lnTo>
                            <a:lnTo>
                              <a:pt x="8" y="3045"/>
                            </a:lnTo>
                            <a:lnTo>
                              <a:pt x="9" y="3080"/>
                            </a:lnTo>
                            <a:lnTo>
                              <a:pt x="9" y="3206"/>
                            </a:lnTo>
                            <a:lnTo>
                              <a:pt x="9" y="3330"/>
                            </a:lnTo>
                            <a:lnTo>
                              <a:pt x="9" y="3331"/>
                            </a:lnTo>
                            <a:lnTo>
                              <a:pt x="10" y="3335"/>
                            </a:lnTo>
                            <a:lnTo>
                              <a:pt x="10" y="3339"/>
                            </a:lnTo>
                            <a:lnTo>
                              <a:pt x="10" y="3344"/>
                            </a:lnTo>
                            <a:lnTo>
                              <a:pt x="10" y="3352"/>
                            </a:lnTo>
                            <a:lnTo>
                              <a:pt x="9" y="3361"/>
                            </a:lnTo>
                            <a:lnTo>
                              <a:pt x="9" y="3372"/>
                            </a:lnTo>
                            <a:lnTo>
                              <a:pt x="9" y="3378"/>
                            </a:lnTo>
                            <a:lnTo>
                              <a:pt x="10" y="3412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7"/>
                            </a:lnTo>
                            <a:lnTo>
                              <a:pt x="9" y="3448"/>
                            </a:lnTo>
                            <a:lnTo>
                              <a:pt x="9" y="3449"/>
                            </a:lnTo>
                            <a:lnTo>
                              <a:pt x="9" y="3452"/>
                            </a:lnTo>
                            <a:lnTo>
                              <a:pt x="9" y="3454"/>
                            </a:lnTo>
                            <a:lnTo>
                              <a:pt x="9" y="3456"/>
                            </a:lnTo>
                            <a:lnTo>
                              <a:pt x="9" y="3456"/>
                            </a:lnTo>
                            <a:lnTo>
                              <a:pt x="10" y="3456"/>
                            </a:lnTo>
                            <a:lnTo>
                              <a:pt x="10" y="3457"/>
                            </a:lnTo>
                            <a:lnTo>
                              <a:pt x="10" y="3460"/>
                            </a:lnTo>
                            <a:lnTo>
                              <a:pt x="10" y="3462"/>
                            </a:lnTo>
                            <a:lnTo>
                              <a:pt x="9" y="3461"/>
                            </a:lnTo>
                            <a:lnTo>
                              <a:pt x="9" y="3483"/>
                            </a:lnTo>
                            <a:lnTo>
                              <a:pt x="10" y="3507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5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428"/>
                            </a:lnTo>
                            <a:lnTo>
                              <a:pt x="8" y="3351"/>
                            </a:lnTo>
                            <a:lnTo>
                              <a:pt x="8" y="3351"/>
                            </a:lnTo>
                            <a:lnTo>
                              <a:pt x="8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6" y="3168"/>
                            </a:lnTo>
                            <a:lnTo>
                              <a:pt x="6" y="3169"/>
                            </a:lnTo>
                            <a:lnTo>
                              <a:pt x="6" y="3168"/>
                            </a:lnTo>
                            <a:lnTo>
                              <a:pt x="5" y="3167"/>
                            </a:lnTo>
                            <a:lnTo>
                              <a:pt x="5" y="3164"/>
                            </a:lnTo>
                            <a:lnTo>
                              <a:pt x="6" y="3154"/>
                            </a:lnTo>
                            <a:lnTo>
                              <a:pt x="5" y="3138"/>
                            </a:lnTo>
                            <a:lnTo>
                              <a:pt x="5" y="3122"/>
                            </a:lnTo>
                            <a:lnTo>
                              <a:pt x="6" y="3108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05"/>
                            </a:lnTo>
                            <a:lnTo>
                              <a:pt x="5" y="3099"/>
                            </a:lnTo>
                            <a:lnTo>
                              <a:pt x="5" y="3100"/>
                            </a:lnTo>
                            <a:lnTo>
                              <a:pt x="6" y="3101"/>
                            </a:lnTo>
                            <a:lnTo>
                              <a:pt x="5" y="3033"/>
                            </a:lnTo>
                            <a:lnTo>
                              <a:pt x="4" y="2966"/>
                            </a:lnTo>
                            <a:lnTo>
                              <a:pt x="4" y="2961"/>
                            </a:lnTo>
                            <a:lnTo>
                              <a:pt x="4" y="2883"/>
                            </a:lnTo>
                            <a:lnTo>
                              <a:pt x="4" y="2885"/>
                            </a:lnTo>
                            <a:lnTo>
                              <a:pt x="4" y="2840"/>
                            </a:lnTo>
                            <a:lnTo>
                              <a:pt x="4" y="2796"/>
                            </a:lnTo>
                            <a:lnTo>
                              <a:pt x="5" y="2798"/>
                            </a:lnTo>
                            <a:lnTo>
                              <a:pt x="4" y="2753"/>
                            </a:lnTo>
                            <a:lnTo>
                              <a:pt x="4" y="2707"/>
                            </a:lnTo>
                            <a:lnTo>
                              <a:pt x="5" y="2707"/>
                            </a:lnTo>
                            <a:lnTo>
                              <a:pt x="4" y="2696"/>
                            </a:lnTo>
                            <a:lnTo>
                              <a:pt x="5" y="2697"/>
                            </a:lnTo>
                            <a:lnTo>
                              <a:pt x="4" y="2677"/>
                            </a:lnTo>
                            <a:lnTo>
                              <a:pt x="5" y="2658"/>
                            </a:lnTo>
                            <a:lnTo>
                              <a:pt x="4" y="2638"/>
                            </a:lnTo>
                            <a:lnTo>
                              <a:pt x="4" y="2622"/>
                            </a:lnTo>
                            <a:lnTo>
                              <a:pt x="5" y="2626"/>
                            </a:lnTo>
                            <a:lnTo>
                              <a:pt x="4" y="2588"/>
                            </a:lnTo>
                            <a:lnTo>
                              <a:pt x="4" y="2551"/>
                            </a:lnTo>
                            <a:lnTo>
                              <a:pt x="5" y="2515"/>
                            </a:lnTo>
                            <a:lnTo>
                              <a:pt x="5" y="2516"/>
                            </a:lnTo>
                            <a:lnTo>
                              <a:pt x="5" y="2516"/>
                            </a:lnTo>
                            <a:lnTo>
                              <a:pt x="5" y="2518"/>
                            </a:lnTo>
                            <a:lnTo>
                              <a:pt x="5" y="2502"/>
                            </a:lnTo>
                            <a:lnTo>
                              <a:pt x="5" y="2485"/>
                            </a:lnTo>
                            <a:lnTo>
                              <a:pt x="5" y="2488"/>
                            </a:lnTo>
                            <a:lnTo>
                              <a:pt x="5" y="2459"/>
                            </a:lnTo>
                            <a:lnTo>
                              <a:pt x="5" y="2433"/>
                            </a:lnTo>
                            <a:lnTo>
                              <a:pt x="6" y="2408"/>
                            </a:lnTo>
                            <a:lnTo>
                              <a:pt x="5" y="2383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3"/>
                            </a:lnTo>
                            <a:lnTo>
                              <a:pt x="4" y="2369"/>
                            </a:lnTo>
                            <a:lnTo>
                              <a:pt x="4" y="2361"/>
                            </a:lnTo>
                            <a:lnTo>
                              <a:pt x="4" y="2353"/>
                            </a:lnTo>
                            <a:lnTo>
                              <a:pt x="4" y="2346"/>
                            </a:lnTo>
                            <a:lnTo>
                              <a:pt x="5" y="2349"/>
                            </a:lnTo>
                            <a:lnTo>
                              <a:pt x="4" y="2298"/>
                            </a:lnTo>
                            <a:lnTo>
                              <a:pt x="5" y="2246"/>
                            </a:lnTo>
                            <a:lnTo>
                              <a:pt x="4" y="2196"/>
                            </a:lnTo>
                            <a:lnTo>
                              <a:pt x="5" y="2195"/>
                            </a:lnTo>
                            <a:lnTo>
                              <a:pt x="5" y="2169"/>
                            </a:lnTo>
                            <a:lnTo>
                              <a:pt x="4" y="2145"/>
                            </a:lnTo>
                            <a:lnTo>
                              <a:pt x="4" y="2118"/>
                            </a:lnTo>
                            <a:lnTo>
                              <a:pt x="5" y="2048"/>
                            </a:lnTo>
                            <a:lnTo>
                              <a:pt x="5" y="1979"/>
                            </a:lnTo>
                            <a:lnTo>
                              <a:pt x="4" y="1911"/>
                            </a:lnTo>
                            <a:lnTo>
                              <a:pt x="5" y="1911"/>
                            </a:lnTo>
                            <a:lnTo>
                              <a:pt x="4" y="1845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4"/>
                            </a:lnTo>
                            <a:lnTo>
                              <a:pt x="3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3"/>
                            </a:lnTo>
                            <a:lnTo>
                              <a:pt x="1" y="1562"/>
                            </a:lnTo>
                            <a:lnTo>
                              <a:pt x="3" y="1547"/>
                            </a:lnTo>
                            <a:lnTo>
                              <a:pt x="1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3" y="1528"/>
                            </a:lnTo>
                            <a:lnTo>
                              <a:pt x="3" y="1529"/>
                            </a:lnTo>
                            <a:lnTo>
                              <a:pt x="3" y="1529"/>
                            </a:lnTo>
                            <a:lnTo>
                              <a:pt x="3" y="1484"/>
                            </a:lnTo>
                            <a:lnTo>
                              <a:pt x="3" y="1440"/>
                            </a:lnTo>
                            <a:lnTo>
                              <a:pt x="3" y="1441"/>
                            </a:lnTo>
                            <a:lnTo>
                              <a:pt x="3" y="1443"/>
                            </a:lnTo>
                            <a:lnTo>
                              <a:pt x="3" y="1419"/>
                            </a:lnTo>
                            <a:lnTo>
                              <a:pt x="3" y="1423"/>
                            </a:lnTo>
                            <a:lnTo>
                              <a:pt x="1" y="1189"/>
                            </a:lnTo>
                            <a:lnTo>
                              <a:pt x="1" y="1185"/>
                            </a:lnTo>
                            <a:lnTo>
                              <a:pt x="1" y="1068"/>
                            </a:lnTo>
                            <a:lnTo>
                              <a:pt x="1" y="1071"/>
                            </a:lnTo>
                            <a:lnTo>
                              <a:pt x="1" y="1072"/>
                            </a:lnTo>
                            <a:lnTo>
                              <a:pt x="3" y="1072"/>
                            </a:lnTo>
                            <a:lnTo>
                              <a:pt x="1" y="1063"/>
                            </a:lnTo>
                            <a:lnTo>
                              <a:pt x="1" y="1062"/>
                            </a:lnTo>
                            <a:lnTo>
                              <a:pt x="1" y="1040"/>
                            </a:lnTo>
                            <a:lnTo>
                              <a:pt x="1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3" y="1023"/>
                            </a:lnTo>
                            <a:lnTo>
                              <a:pt x="3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4" y="983"/>
                            </a:lnTo>
                            <a:lnTo>
                              <a:pt x="1" y="969"/>
                            </a:lnTo>
                            <a:lnTo>
                              <a:pt x="0" y="955"/>
                            </a:lnTo>
                            <a:lnTo>
                              <a:pt x="1" y="897"/>
                            </a:lnTo>
                            <a:lnTo>
                              <a:pt x="3" y="838"/>
                            </a:lnTo>
                            <a:lnTo>
                              <a:pt x="1" y="779"/>
                            </a:lnTo>
                            <a:lnTo>
                              <a:pt x="0" y="724"/>
                            </a:lnTo>
                            <a:lnTo>
                              <a:pt x="1" y="721"/>
                            </a:lnTo>
                            <a:lnTo>
                              <a:pt x="1" y="714"/>
                            </a:lnTo>
                            <a:lnTo>
                              <a:pt x="1" y="707"/>
                            </a:lnTo>
                            <a:lnTo>
                              <a:pt x="1" y="702"/>
                            </a:lnTo>
                            <a:lnTo>
                              <a:pt x="1" y="683"/>
                            </a:lnTo>
                            <a:lnTo>
                              <a:pt x="0" y="662"/>
                            </a:lnTo>
                            <a:lnTo>
                              <a:pt x="0" y="643"/>
                            </a:lnTo>
                            <a:lnTo>
                              <a:pt x="0" y="629"/>
                            </a:lnTo>
                            <a:lnTo>
                              <a:pt x="0" y="613"/>
                            </a:lnTo>
                            <a:lnTo>
                              <a:pt x="3" y="600"/>
                            </a:lnTo>
                            <a:lnTo>
                              <a:pt x="1" y="595"/>
                            </a:lnTo>
                            <a:lnTo>
                              <a:pt x="1" y="590"/>
                            </a:lnTo>
                            <a:lnTo>
                              <a:pt x="1" y="571"/>
                            </a:lnTo>
                            <a:lnTo>
                              <a:pt x="1" y="549"/>
                            </a:lnTo>
                            <a:lnTo>
                              <a:pt x="0" y="528"/>
                            </a:lnTo>
                            <a:lnTo>
                              <a:pt x="1" y="531"/>
                            </a:lnTo>
                            <a:lnTo>
                              <a:pt x="0" y="509"/>
                            </a:lnTo>
                            <a:lnTo>
                              <a:pt x="1" y="486"/>
                            </a:lnTo>
                            <a:lnTo>
                              <a:pt x="1" y="468"/>
                            </a:lnTo>
                            <a:lnTo>
                              <a:pt x="0" y="452"/>
                            </a:lnTo>
                            <a:lnTo>
                              <a:pt x="0" y="434"/>
                            </a:lnTo>
                            <a:lnTo>
                              <a:pt x="0" y="414"/>
                            </a:lnTo>
                            <a:lnTo>
                              <a:pt x="0" y="397"/>
                            </a:lnTo>
                            <a:lnTo>
                              <a:pt x="0" y="309"/>
                            </a:lnTo>
                            <a:lnTo>
                              <a:pt x="1" y="309"/>
                            </a:lnTo>
                            <a:lnTo>
                              <a:pt x="1" y="307"/>
                            </a:lnTo>
                            <a:lnTo>
                              <a:pt x="1" y="306"/>
                            </a:lnTo>
                            <a:lnTo>
                              <a:pt x="1" y="298"/>
                            </a:lnTo>
                            <a:lnTo>
                              <a:pt x="1" y="289"/>
                            </a:lnTo>
                            <a:lnTo>
                              <a:pt x="1" y="278"/>
                            </a:lnTo>
                            <a:lnTo>
                              <a:pt x="1" y="271"/>
                            </a:lnTo>
                            <a:lnTo>
                              <a:pt x="0" y="267"/>
                            </a:lnTo>
                            <a:lnTo>
                              <a:pt x="1" y="256"/>
                            </a:lnTo>
                            <a:lnTo>
                              <a:pt x="0" y="248"/>
                            </a:lnTo>
                            <a:lnTo>
                              <a:pt x="0" y="239"/>
                            </a:lnTo>
                            <a:lnTo>
                              <a:pt x="1" y="229"/>
                            </a:lnTo>
                            <a:lnTo>
                              <a:pt x="1" y="230"/>
                            </a:lnTo>
                            <a:lnTo>
                              <a:pt x="1" y="230"/>
                            </a:lnTo>
                            <a:lnTo>
                              <a:pt x="1" y="221"/>
                            </a:lnTo>
                            <a:lnTo>
                              <a:pt x="1" y="209"/>
                            </a:lnTo>
                            <a:lnTo>
                              <a:pt x="3" y="197"/>
                            </a:lnTo>
                            <a:lnTo>
                              <a:pt x="3" y="188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1" y="170"/>
                            </a:lnTo>
                            <a:lnTo>
                              <a:pt x="1" y="120"/>
                            </a:lnTo>
                            <a:lnTo>
                              <a:pt x="1" y="73"/>
                            </a:lnTo>
                            <a:lnTo>
                              <a:pt x="1" y="73"/>
                            </a:lnTo>
                            <a:lnTo>
                              <a:pt x="1" y="74"/>
                            </a:lnTo>
                            <a:lnTo>
                              <a:pt x="1" y="73"/>
                            </a:lnTo>
                            <a:lnTo>
                              <a:pt x="1" y="70"/>
                            </a:lnTo>
                            <a:lnTo>
                              <a:pt x="1" y="68"/>
                            </a:lnTo>
                            <a:lnTo>
                              <a:pt x="1" y="65"/>
                            </a:lnTo>
                            <a:lnTo>
                              <a:pt x="1" y="63"/>
                            </a:lnTo>
                            <a:lnTo>
                              <a:pt x="1" y="61"/>
                            </a:lnTo>
                            <a:lnTo>
                              <a:pt x="1" y="59"/>
                            </a:lnTo>
                            <a:lnTo>
                              <a:pt x="1" y="48"/>
                            </a:lnTo>
                            <a:lnTo>
                              <a:pt x="1" y="35"/>
                            </a:lnTo>
                            <a:lnTo>
                              <a:pt x="1" y="35"/>
                            </a:lnTo>
                            <a:lnTo>
                              <a:pt x="1" y="27"/>
                            </a:lnTo>
                            <a:lnTo>
                              <a:pt x="3" y="19"/>
                            </a:lnTo>
                            <a:lnTo>
                              <a:pt x="4" y="9"/>
                            </a:lnTo>
                            <a:lnTo>
                              <a:pt x="4" y="8"/>
                            </a:lnTo>
                            <a:lnTo>
                              <a:pt x="4" y="8"/>
                            </a:lnTo>
                            <a:lnTo>
                              <a:pt x="4" y="6"/>
                            </a:lnTo>
                            <a:lnTo>
                              <a:pt x="5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8" y="2"/>
                            </a:lnTo>
                            <a:lnTo>
                              <a:pt x="8" y="2"/>
                            </a:lnTo>
                            <a:lnTo>
                              <a:pt x="8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015F775" id="Freeform 79" o:spid="_x0000_s1026" style="position:absolute;margin-left:151.9pt;margin-top:38.9pt;width:1.25pt;height:439.35pt;z-index:-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" path="m,953r,2l,955r,-2xm8,r,4l9,8r,5l9,17r,4l8,17r,-1l8,14r,2l8,16,6,17r,1l6,17r,l5,19r,7l5,34r,6l4,44r,3l4,48r1,2l5,51r,1l5,55r,1l4,56r,l4,56r,l4,56r,3l4,61r1,2l5,70,6,80r,10l6,87,5,98r,12l6,124r,13l6,135r,48l5,229r,44l4,365r,93l4,552r1,38l5,595,8,723,5,853,4,893r1,45l6,982r-1,42l5,1104r1,81l6,1189r,94l6,1405r,121l5,1526r1,126l6,1776r,4l6,1836r2,83l8,2004r,83l8,2087r,50l8,2188r,-1l8,2187r,-1l8,2186r,l8,2186r1,92l9,2369r,4l9,2458r-1,87l8,2711,6,2876r2,16l8,2912r,18l9,2947r-1,l8,2961r,5l8,3006r,39l9,3080r,126l9,3330r,1l10,3335r,4l10,3344r,8l9,3361r,11l9,3378r1,34l10,3448r,l10,3448r,-1l9,3448r,1l9,3452r,2l9,3456r,l10,3456r,1l10,3460r,2l9,3461r,22l10,3507r-1,-3l9,3504r,l9,3505r,2l9,3507r,l9,3428,8,3351r,l8,3350r1,-2l8,3257,6,3168r,1l6,3168r-1,-1l5,3164r1,-10l5,3138r,-16l6,3108r,2l6,3110r,l6,3105r-1,-6l5,3100r1,1l5,3033,4,2966r,-5l4,2883r,2l4,2840r,-44l5,2798,4,2753r,-46l5,2707,4,2696r1,1l4,2677r1,-19l4,2638r,-16l5,2626,4,2588r,-37l5,2515r,1l5,2516r,2l5,2502r,-17l5,2488r,-29l5,2433r1,-25l5,2383r,-9l5,2374r,l5,2373r-1,-4l4,2361r,-8l4,2346r1,3l4,2298r1,-52l4,2196r1,-1l5,2169,4,2145r,-27l5,2048r,-69l4,1911r1,l4,1845r,-65l4,1776,3,1754r,-90l3,1573r,2l3,1575r,l3,1573,1,1562r2,-15l1,1529r2,-1l3,1526r,2l3,1529r,l3,1484r,-44l3,1441r,2l3,1419r,4l1,1189r,-4l1,1068r,3l1,1072r2,l1,1063r,-1l1,1040r,-20l3,1021r,2l3,1023r,-20l4,983r,2l4,985r,-2l1,969,,955,1,897,3,838,1,779,,724r1,-3l1,714r,-7l1,702r,-19l,662,,643,,629,,613,3,600,1,595r,-5l1,571r,-22l,528r1,3l,509,1,486r,-18l,452,,434,,414,,397,,309r1,l1,307r,-1l1,298r,-9l1,278r,-7l,267,1,256,,248r,-9l1,229r,1l1,230r,-9l1,209,3,197r,-9l3,189r,l3,189r,-2l3,183r,-4l3,176r,-4l1,170r,-50l1,73r,l1,74r,-1l1,70r,-2l1,65r,-2l1,61r,-2l1,48,1,35r,l1,27,3,19,4,9,4,8r,l4,6,5,4,4,2r,l8,2r,l8,1,8,xe" fillcolor="#8ed6ef [1300]" strokecolor="#8ed6ef [1300]" strokeweight="0">
              <v:path arrowok="t" o:connecttype="custom" o:connectlocs="12817,6364;12817,25458;9613,27049;6408,70009;8011,87511;6408,89102;9613,143200;9613,214800;6408,878294;8011,1492464;9613,2041398;9613,2832181;12817,3400208;12817,3478173;12817,4049382;14419,4689010;14419,4900628;16021,5320682;16021,5486157;14419,5492522;16021,5505251;14419,5575260;14419,5454335;9613,5040646;8011,4992912;9613,4940406;6408,4711285;6408,4380334;8011,4229178;8011,4001649;8011,3958689;8011,3777302;6408,3732751;8011,3451124;8011,3040617;4806,2502821;4806,2461452;4806,2432812;4806,2264154;4806,1705673;4806,1627709;6408,1564064;0,1151966;0,1053317;1602,938757;1602,773281;0,491654;1602,442329;1602,364365;4806,299129;4806,284809;1602,116151;1602,100240;1602,42960;8011,6364;12817,0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160" behindDoc="1" locked="0" layoutInCell="1" allowOverlap="1" wp14:anchorId="2C8B63E8" wp14:editId="7A84969E">
              <wp:simplePos x="0" y="0"/>
              <wp:positionH relativeFrom="column">
                <wp:posOffset>6850825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81" name="Freeform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2 w 3"/>
                          <a:gd name="T11" fmla="*/ 12 h 19"/>
                          <a:gd name="T12" fmla="*/ 2 w 3"/>
                          <a:gd name="T13" fmla="*/ 8 h 19"/>
                          <a:gd name="T14" fmla="*/ 0 w 3"/>
                          <a:gd name="T15" fmla="*/ 4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2" y="12"/>
                            </a:lnTo>
                            <a:lnTo>
                              <a:pt x="2" y="8"/>
                            </a:lnTo>
                            <a:lnTo>
                              <a:pt x="0" y="4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BA17672" id="Freeform 81" o:spid="_x0000_s1026" style="position:absolute;margin-left:539.45pt;margin-top:40.15pt;width:.4pt;height:2.4pt;z-index:-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" path="m2,l3,17r,l3,19r,-4l2,12,2,8,,4,2,xe" fillcolor="#8ed6ef [1300]" strokecolor="#8ed6ef [1300]" strokeweight="0">
              <v:path arrowok="t" o:connecttype="custom" o:connectlocs="3205,0;4807,27050;4807,27050;4807,30232;4807,23867;3205,19094;3205,12729;0,6365;3205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184" behindDoc="1" locked="0" layoutInCell="1" allowOverlap="1" wp14:anchorId="4B931559" wp14:editId="64A6CB2D">
              <wp:simplePos x="0" y="0"/>
              <wp:positionH relativeFrom="column">
                <wp:posOffset>6855632</wp:posOffset>
              </wp:positionH>
              <wp:positionV relativeFrom="paragraph">
                <wp:posOffset>546551</wp:posOffset>
              </wp:positionV>
              <wp:extent cx="0" cy="15911"/>
              <wp:effectExtent l="0" t="0" r="19050" b="22225"/>
              <wp:wrapNone/>
              <wp:docPr id="82" name="Freeform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15911"/>
                      </a:xfrm>
                      <a:custGeom>
                        <a:avLst/>
                        <a:gdLst>
                          <a:gd name="T0" fmla="*/ 0 h 10"/>
                          <a:gd name="T1" fmla="*/ 1 h 10"/>
                          <a:gd name="T2" fmla="*/ 3 h 10"/>
                          <a:gd name="T3" fmla="*/ 6 h 10"/>
                          <a:gd name="T4" fmla="*/ 9 h 10"/>
                          <a:gd name="T5" fmla="*/ 10 h 10"/>
                          <a:gd name="T6" fmla="*/ 9 h 10"/>
                          <a:gd name="T7" fmla="*/ 7 h 10"/>
                          <a:gd name="T8" fmla="*/ 3 h 10"/>
                          <a:gd name="T9" fmla="*/ 1 h 10"/>
                          <a:gd name="T10" fmla="*/ 0 h 10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  <a:cxn ang="0">
                            <a:pos x="0" y="T5"/>
                          </a:cxn>
                          <a:cxn ang="0">
                            <a:pos x="0" y="T6"/>
                          </a:cxn>
                          <a:cxn ang="0">
                            <a:pos x="0" y="T7"/>
                          </a:cxn>
                          <a:cxn ang="0">
                            <a:pos x="0" y="T8"/>
                          </a:cxn>
                          <a:cxn ang="0">
                            <a:pos x="0" y="T9"/>
                          </a:cxn>
                          <a:cxn ang="0">
                            <a:pos x="0" y="T10"/>
                          </a:cxn>
                        </a:cxnLst>
                        <a:rect l="0" t="0" r="r" b="b"/>
                        <a:pathLst>
                          <a:path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0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DCE3792" id="Freeform 82" o:spid="_x0000_s1026" style="position:absolute;margin-left:539.8pt;margin-top:43.05pt;width:0;height:1.25pt;z-index:-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" path="m,l,1,,3,,6,,9r,1l,9,,7,,3,,1,,xe" fillcolor="#8ed6ef [1300]" strokecolor="#8ed6ef [1300]" strokeweight="0">
              <v:path arrowok="t" o:connecttype="custom" o:connectlocs="0,0;0,1591;0,4773;0,9547;0,14320;0,15911;0,14320;0,11138;0,4773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8208" behindDoc="1" locked="0" layoutInCell="1" allowOverlap="1" wp14:anchorId="6DCD6100" wp14:editId="7B0F2D2A">
              <wp:simplePos x="0" y="0"/>
              <wp:positionH relativeFrom="column">
                <wp:posOffset>-33293</wp:posOffset>
              </wp:positionH>
              <wp:positionV relativeFrom="paragraph">
                <wp:posOffset>549733</wp:posOffset>
              </wp:positionV>
              <wp:extent cx="1603" cy="6364"/>
              <wp:effectExtent l="0" t="0" r="0" b="0"/>
              <wp:wrapNone/>
              <wp:docPr id="83" name="Freeform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6364"/>
                      </a:xfrm>
                      <a:custGeom>
                        <a:avLst/>
                        <a:gdLst>
                          <a:gd name="T0" fmla="*/ 1 w 1"/>
                          <a:gd name="T1" fmla="*/ 0 h 4"/>
                          <a:gd name="T2" fmla="*/ 0 w 1"/>
                          <a:gd name="T3" fmla="*/ 4 h 4"/>
                          <a:gd name="T4" fmla="*/ 0 w 1"/>
                          <a:gd name="T5" fmla="*/ 3 h 4"/>
                          <a:gd name="T6" fmla="*/ 0 w 1"/>
                          <a:gd name="T7" fmla="*/ 1 h 4"/>
                          <a:gd name="T8" fmla="*/ 1 w 1"/>
                          <a:gd name="T9" fmla="*/ 0 h 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" h="4">
                            <a:moveTo>
                              <a:pt x="1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E3F9637" id="Freeform 83" o:spid="_x0000_s1026" style="position:absolute;margin-left:-2.6pt;margin-top:43.3pt;width:.15pt;height:.5pt;z-index:-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" path="m1,l,4,,3,,1,1,xe" fillcolor="#8ed6ef [1300]" strokecolor="#8ed6ef [1300]" strokeweight="0">
              <v:path arrowok="t" o:connecttype="custom" o:connectlocs="1603,0;0,6364;0,4773;0,1591;1603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232" behindDoc="1" locked="0" layoutInCell="1" allowOverlap="1" wp14:anchorId="1044A151" wp14:editId="33ED5A0C">
              <wp:simplePos x="0" y="0"/>
              <wp:positionH relativeFrom="column">
                <wp:posOffset>5870355</wp:posOffset>
              </wp:positionH>
              <wp:positionV relativeFrom="paragraph">
                <wp:posOffset>549733</wp:posOffset>
              </wp:positionV>
              <wp:extent cx="0" cy="6364"/>
              <wp:effectExtent l="0" t="0" r="0" b="0"/>
              <wp:wrapNone/>
              <wp:docPr id="84" name="Freeform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7319BB3" id="Freeform 84" o:spid="_x0000_s1026" style="position:absolute;margin-left:462.25pt;margin-top:43.3pt;width:0;height:.5pt;z-index:-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" path="m,l,4,,3,,1,,xe" fillcolor="#8ed6ef [1300]" strokecolor="#8ed6ef [1300]" strokeweight="0">
              <v:path arrowok="t" o:connecttype="custom" o:connectlocs="0,0;0,6364;0,4773;0,1591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0256" behindDoc="1" locked="0" layoutInCell="1" allowOverlap="1" wp14:anchorId="33A44BFC" wp14:editId="4103E348">
              <wp:simplePos x="0" y="0"/>
              <wp:positionH relativeFrom="column">
                <wp:posOffset>4883476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85" name="Freeform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2 w 3"/>
                          <a:gd name="T5" fmla="*/ 17 h 19"/>
                          <a:gd name="T6" fmla="*/ 2 w 3"/>
                          <a:gd name="T7" fmla="*/ 19 h 19"/>
                          <a:gd name="T8" fmla="*/ 2 w 3"/>
                          <a:gd name="T9" fmla="*/ 15 h 19"/>
                          <a:gd name="T10" fmla="*/ 2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2" y="17"/>
                            </a:lnTo>
                            <a:lnTo>
                              <a:pt x="2" y="19"/>
                            </a:lnTo>
                            <a:lnTo>
                              <a:pt x="2" y="15"/>
                            </a:lnTo>
                            <a:lnTo>
                              <a:pt x="2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84BCC66" id="Freeform 85" o:spid="_x0000_s1026" style="position:absolute;margin-left:384.55pt;margin-top:40.15pt;width:.4pt;height:2.4pt;z-index:-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" path="m,l3,17r-1,l2,19r,-4l2,12,,8,,4,,xe" fillcolor="#8ed6ef [1300]" strokecolor="#8ed6ef [1300]" strokeweight="0">
              <v:path arrowok="t" o:connecttype="custom" o:connectlocs="0,0;4807,27050;3205,27050;3205,30232;3205,23867;3205,19094;0,12729;0,6365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1280" behindDoc="1" locked="0" layoutInCell="1" allowOverlap="1" wp14:anchorId="4D3307BD" wp14:editId="39BCBB8C">
              <wp:simplePos x="0" y="0"/>
              <wp:positionH relativeFrom="column">
                <wp:posOffset>4886680</wp:posOffset>
              </wp:positionH>
              <wp:positionV relativeFrom="paragraph">
                <wp:posOffset>546551</wp:posOffset>
              </wp:positionV>
              <wp:extent cx="1603" cy="15911"/>
              <wp:effectExtent l="0" t="0" r="17780" b="22225"/>
              <wp:wrapNone/>
              <wp:docPr id="86" name="Freeform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15911"/>
                      </a:xfrm>
                      <a:custGeom>
                        <a:avLst/>
                        <a:gdLst>
                          <a:gd name="T0" fmla="*/ 0 w 1"/>
                          <a:gd name="T1" fmla="*/ 0 h 10"/>
                          <a:gd name="T2" fmla="*/ 0 w 1"/>
                          <a:gd name="T3" fmla="*/ 1 h 10"/>
                          <a:gd name="T4" fmla="*/ 1 w 1"/>
                          <a:gd name="T5" fmla="*/ 3 h 10"/>
                          <a:gd name="T6" fmla="*/ 0 w 1"/>
                          <a:gd name="T7" fmla="*/ 6 h 10"/>
                          <a:gd name="T8" fmla="*/ 1 w 1"/>
                          <a:gd name="T9" fmla="*/ 9 h 10"/>
                          <a:gd name="T10" fmla="*/ 1 w 1"/>
                          <a:gd name="T11" fmla="*/ 10 h 10"/>
                          <a:gd name="T12" fmla="*/ 0 w 1"/>
                          <a:gd name="T13" fmla="*/ 9 h 10"/>
                          <a:gd name="T14" fmla="*/ 0 w 1"/>
                          <a:gd name="T15" fmla="*/ 7 h 10"/>
                          <a:gd name="T16" fmla="*/ 0 w 1"/>
                          <a:gd name="T17" fmla="*/ 3 h 10"/>
                          <a:gd name="T18" fmla="*/ 0 w 1"/>
                          <a:gd name="T19" fmla="*/ 1 h 10"/>
                          <a:gd name="T20" fmla="*/ 0 w 1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1" y="3"/>
                            </a:lnTo>
                            <a:lnTo>
                              <a:pt x="0" y="6"/>
                            </a:lnTo>
                            <a:lnTo>
                              <a:pt x="1" y="9"/>
                            </a:lnTo>
                            <a:lnTo>
                              <a:pt x="1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E74A613" id="Freeform 86" o:spid="_x0000_s1026" style="position:absolute;margin-left:384.8pt;margin-top:43.05pt;width:.15pt;height:1.25pt;z-index:-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" path="m,l,1,1,3,,6,1,9r,1l,9,,7,,3,,1,,xe" fillcolor="#8ed6ef [1300]" strokecolor="#8ed6ef [1300]" strokeweight="0">
              <v:path arrowok="t" o:connecttype="custom" o:connectlocs="0,0;0,1591;1603,4773;0,9547;1603,14320;1603,15911;0,14320;0,11138;0,4773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2304" behindDoc="1" locked="0" layoutInCell="1" allowOverlap="1" wp14:anchorId="1873B431" wp14:editId="29D47679">
              <wp:simplePos x="0" y="0"/>
              <wp:positionH relativeFrom="column">
                <wp:posOffset>3899802</wp:posOffset>
              </wp:positionH>
              <wp:positionV relativeFrom="paragraph">
                <wp:posOffset>549733</wp:posOffset>
              </wp:positionV>
              <wp:extent cx="0" cy="6364"/>
              <wp:effectExtent l="0" t="0" r="0" b="0"/>
              <wp:wrapNone/>
              <wp:docPr id="87" name="Freeform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B299127" id="Freeform 87" o:spid="_x0000_s1026" style="position:absolute;margin-left:307.05pt;margin-top:43.3pt;width:0;height:.5pt;z-index:-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" path="m,l,4,,3,,1,,xe" fillcolor="#8ed6ef [1300]" strokecolor="#8ed6ef [1300]" strokeweight="0">
              <v:path arrowok="t" o:connecttype="custom" o:connectlocs="0,0;0,6364;0,4773;0,1591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3328" behindDoc="1" locked="0" layoutInCell="1" allowOverlap="1" wp14:anchorId="56D1BC0C" wp14:editId="47280C20">
              <wp:simplePos x="0" y="0"/>
              <wp:positionH relativeFrom="column">
                <wp:posOffset>2912923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88" name="Freeform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1 w 3"/>
                          <a:gd name="T11" fmla="*/ 12 h 19"/>
                          <a:gd name="T12" fmla="*/ 1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1" y="12"/>
                            </a:lnTo>
                            <a:lnTo>
                              <a:pt x="1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4D92DD5" id="Freeform 88" o:spid="_x0000_s1026" style="position:absolute;margin-left:229.35pt;margin-top:40.15pt;width:.4pt;height:2.4pt;z-index:-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" path="m,l3,17r,l3,19r,-4l1,12,1,8,,4,,xe" fillcolor="#8ed6ef [1300]" strokecolor="#8ed6ef [1300]" strokeweight="0">
              <v:path arrowok="t" o:connecttype="custom" o:connectlocs="0,0;4807,27050;4807,27050;4807,30232;4807,23867;1602,19094;1602,12729;0,6365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4352" behindDoc="1" locked="0" layoutInCell="1" allowOverlap="1" wp14:anchorId="6665F373" wp14:editId="70397C15">
              <wp:simplePos x="0" y="0"/>
              <wp:positionH relativeFrom="column">
                <wp:posOffset>2914526</wp:posOffset>
              </wp:positionH>
              <wp:positionV relativeFrom="paragraph">
                <wp:posOffset>546551</wp:posOffset>
              </wp:positionV>
              <wp:extent cx="3204" cy="15911"/>
              <wp:effectExtent l="0" t="0" r="15875" b="22225"/>
              <wp:wrapNone/>
              <wp:docPr id="89" name="Freeform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5911"/>
                      </a:xfrm>
                      <a:custGeom>
                        <a:avLst/>
                        <a:gdLst>
                          <a:gd name="T0" fmla="*/ 2 w 2"/>
                          <a:gd name="T1" fmla="*/ 0 h 10"/>
                          <a:gd name="T2" fmla="*/ 2 w 2"/>
                          <a:gd name="T3" fmla="*/ 1 h 10"/>
                          <a:gd name="T4" fmla="*/ 2 w 2"/>
                          <a:gd name="T5" fmla="*/ 3 h 10"/>
                          <a:gd name="T6" fmla="*/ 2 w 2"/>
                          <a:gd name="T7" fmla="*/ 6 h 10"/>
                          <a:gd name="T8" fmla="*/ 2 w 2"/>
                          <a:gd name="T9" fmla="*/ 9 h 10"/>
                          <a:gd name="T10" fmla="*/ 2 w 2"/>
                          <a:gd name="T11" fmla="*/ 10 h 10"/>
                          <a:gd name="T12" fmla="*/ 2 w 2"/>
                          <a:gd name="T13" fmla="*/ 9 h 10"/>
                          <a:gd name="T14" fmla="*/ 2 w 2"/>
                          <a:gd name="T15" fmla="*/ 7 h 10"/>
                          <a:gd name="T16" fmla="*/ 0 w 2"/>
                          <a:gd name="T17" fmla="*/ 3 h 10"/>
                          <a:gd name="T18" fmla="*/ 2 w 2"/>
                          <a:gd name="T19" fmla="*/ 1 h 10"/>
                          <a:gd name="T20" fmla="*/ 2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2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6"/>
                            </a:lnTo>
                            <a:lnTo>
                              <a:pt x="2" y="9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2" y="7"/>
                            </a:lnTo>
                            <a:lnTo>
                              <a:pt x="0" y="3"/>
                            </a:lnTo>
                            <a:lnTo>
                              <a:pt x="2" y="1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4EDFE97" id="Freeform 89" o:spid="_x0000_s1026" style="position:absolute;margin-left:229.5pt;margin-top:43.05pt;width:.25pt;height:1.25pt;z-index:-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" path="m2,r,1l2,3r,3l2,9r,1l2,9,2,7,,3,2,1,2,xe" fillcolor="#8ed6ef [1300]" strokecolor="#8ed6ef [1300]" strokeweight="0">
              <v:path arrowok="t" o:connecttype="custom" o:connectlocs="3204,0;3204,1591;3204,4773;3204,9547;3204,14320;3204,15911;3204,14320;3204,11138;0,4773;3204,1591;3204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5376" behindDoc="1" locked="0" layoutInCell="1" allowOverlap="1" wp14:anchorId="685A34C0" wp14:editId="67A6A528">
              <wp:simplePos x="0" y="0"/>
              <wp:positionH relativeFrom="column">
                <wp:posOffset>1930851</wp:posOffset>
              </wp:positionH>
              <wp:positionV relativeFrom="paragraph">
                <wp:posOffset>549733</wp:posOffset>
              </wp:positionV>
              <wp:extent cx="0" cy="6364"/>
              <wp:effectExtent l="0" t="0" r="0" b="0"/>
              <wp:wrapNone/>
              <wp:docPr id="90" name="Freeform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B30FC77" id="Freeform 90" o:spid="_x0000_s1026" style="position:absolute;margin-left:152.05pt;margin-top:43.3pt;width:0;height:.5pt;z-index:-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" path="m,l,4,,3,,1,,xe" fillcolor="#8ed6ef [1300]" strokecolor="#8ed6ef [1300]" strokeweight="0">
              <v:path arrowok="t" o:connecttype="custom" o:connectlocs="0,0;0,6364;0,4773;0,1591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6400" behindDoc="1" locked="0" layoutInCell="1" allowOverlap="1" wp14:anchorId="7F1ACF96" wp14:editId="429AA873">
              <wp:simplePos x="0" y="0"/>
              <wp:positionH relativeFrom="column">
                <wp:posOffset>945574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91" name="Freeform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1 w 3"/>
                          <a:gd name="T5" fmla="*/ 17 h 19"/>
                          <a:gd name="T6" fmla="*/ 1 w 3"/>
                          <a:gd name="T7" fmla="*/ 19 h 19"/>
                          <a:gd name="T8" fmla="*/ 1 w 3"/>
                          <a:gd name="T9" fmla="*/ 15 h 19"/>
                          <a:gd name="T10" fmla="*/ 1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1" y="17"/>
                            </a:lnTo>
                            <a:lnTo>
                              <a:pt x="1" y="19"/>
                            </a:lnTo>
                            <a:lnTo>
                              <a:pt x="1" y="15"/>
                            </a:lnTo>
                            <a:lnTo>
                              <a:pt x="1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2B6CD3F" id="Freeform 91" o:spid="_x0000_s1026" style="position:absolute;margin-left:74.45pt;margin-top:40.15pt;width:.4pt;height:2.4pt;z-index:-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" path="m,l3,17r-2,l1,19r,-4l1,12,,8,,4,,xe" fillcolor="#8ed6ef [1300]" strokecolor="#8ed6ef [1300]" strokeweight="0">
              <v:path arrowok="t" o:connecttype="custom" o:connectlocs="0,0;4807,27050;1602,27050;1602,30232;1602,23867;1602,19094;0,12729;0,6365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7424" behindDoc="1" locked="0" layoutInCell="1" allowOverlap="1" wp14:anchorId="423D2077" wp14:editId="3E134328">
              <wp:simplePos x="0" y="0"/>
              <wp:positionH relativeFrom="column">
                <wp:posOffset>947177</wp:posOffset>
              </wp:positionH>
              <wp:positionV relativeFrom="paragraph">
                <wp:posOffset>546551</wp:posOffset>
              </wp:positionV>
              <wp:extent cx="3204" cy="15911"/>
              <wp:effectExtent l="0" t="0" r="15875" b="22225"/>
              <wp:wrapNone/>
              <wp:docPr id="92" name="Freeform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5911"/>
                      </a:xfrm>
                      <a:custGeom>
                        <a:avLst/>
                        <a:gdLst>
                          <a:gd name="T0" fmla="*/ 0 w 2"/>
                          <a:gd name="T1" fmla="*/ 0 h 10"/>
                          <a:gd name="T2" fmla="*/ 0 w 2"/>
                          <a:gd name="T3" fmla="*/ 1 h 10"/>
                          <a:gd name="T4" fmla="*/ 0 w 2"/>
                          <a:gd name="T5" fmla="*/ 3 h 10"/>
                          <a:gd name="T6" fmla="*/ 0 w 2"/>
                          <a:gd name="T7" fmla="*/ 6 h 10"/>
                          <a:gd name="T8" fmla="*/ 0 w 2"/>
                          <a:gd name="T9" fmla="*/ 9 h 10"/>
                          <a:gd name="T10" fmla="*/ 2 w 2"/>
                          <a:gd name="T11" fmla="*/ 10 h 10"/>
                          <a:gd name="T12" fmla="*/ 0 w 2"/>
                          <a:gd name="T13" fmla="*/ 9 h 10"/>
                          <a:gd name="T14" fmla="*/ 0 w 2"/>
                          <a:gd name="T15" fmla="*/ 7 h 10"/>
                          <a:gd name="T16" fmla="*/ 0 w 2"/>
                          <a:gd name="T17" fmla="*/ 3 h 10"/>
                          <a:gd name="T18" fmla="*/ 0 w 2"/>
                          <a:gd name="T19" fmla="*/ 1 h 10"/>
                          <a:gd name="T20" fmla="*/ 0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2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17AF3CC" id="Freeform 92" o:spid="_x0000_s1026" style="position:absolute;margin-left:74.6pt;margin-top:43.05pt;width:.25pt;height:1.25pt;z-index:-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" path="m,l,1,,3,,6,,9r2,1l,9,,7,,3,,1,,xe" fillcolor="#8ed6ef [1300]" strokecolor="#8ed6ef [1300]" strokeweight="0">
              <v:path arrowok="t" o:connecttype="custom" o:connectlocs="0,0;0,1591;0,4773;0,9547;0,14320;3204,15911;0,14320;0,11138;0,4773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8448" behindDoc="1" locked="0" layoutInCell="1" allowOverlap="1" wp14:anchorId="04042BC7" wp14:editId="2F102764">
              <wp:simplePos x="0" y="0"/>
              <wp:positionH relativeFrom="column">
                <wp:posOffset>945574</wp:posOffset>
              </wp:positionH>
              <wp:positionV relativeFrom="paragraph">
                <wp:posOffset>570418</wp:posOffset>
              </wp:positionV>
              <wp:extent cx="16021" cy="5586397"/>
              <wp:effectExtent l="0" t="0" r="22225" b="14605"/>
              <wp:wrapNone/>
              <wp:docPr id="93" name="Freeform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6021" cy="5586397"/>
                      </a:xfrm>
                      <a:custGeom>
                        <a:avLst/>
                        <a:gdLst>
                          <a:gd name="T0" fmla="*/ 1 w 10"/>
                          <a:gd name="T1" fmla="*/ 0 h 3511"/>
                          <a:gd name="T2" fmla="*/ 3 w 10"/>
                          <a:gd name="T3" fmla="*/ 249 h 3511"/>
                          <a:gd name="T4" fmla="*/ 4 w 10"/>
                          <a:gd name="T5" fmla="*/ 353 h 3511"/>
                          <a:gd name="T6" fmla="*/ 4 w 10"/>
                          <a:gd name="T7" fmla="*/ 397 h 3511"/>
                          <a:gd name="T8" fmla="*/ 5 w 10"/>
                          <a:gd name="T9" fmla="*/ 544 h 3511"/>
                          <a:gd name="T10" fmla="*/ 5 w 10"/>
                          <a:gd name="T11" fmla="*/ 709 h 3511"/>
                          <a:gd name="T12" fmla="*/ 5 w 10"/>
                          <a:gd name="T13" fmla="*/ 830 h 3511"/>
                          <a:gd name="T14" fmla="*/ 7 w 10"/>
                          <a:gd name="T15" fmla="*/ 956 h 3511"/>
                          <a:gd name="T16" fmla="*/ 5 w 10"/>
                          <a:gd name="T17" fmla="*/ 1022 h 3511"/>
                          <a:gd name="T18" fmla="*/ 5 w 10"/>
                          <a:gd name="T19" fmla="*/ 1133 h 3511"/>
                          <a:gd name="T20" fmla="*/ 5 w 10"/>
                          <a:gd name="T21" fmla="*/ 1147 h 3511"/>
                          <a:gd name="T22" fmla="*/ 5 w 10"/>
                          <a:gd name="T23" fmla="*/ 1261 h 3511"/>
                          <a:gd name="T24" fmla="*/ 5 w 10"/>
                          <a:gd name="T25" fmla="*/ 1459 h 3511"/>
                          <a:gd name="T26" fmla="*/ 7 w 10"/>
                          <a:gd name="T27" fmla="*/ 1732 h 3511"/>
                          <a:gd name="T28" fmla="*/ 8 w 10"/>
                          <a:gd name="T29" fmla="*/ 1934 h 3511"/>
                          <a:gd name="T30" fmla="*/ 8 w 10"/>
                          <a:gd name="T31" fmla="*/ 1979 h 3511"/>
                          <a:gd name="T32" fmla="*/ 8 w 10"/>
                          <a:gd name="T33" fmla="*/ 2064 h 3511"/>
                          <a:gd name="T34" fmla="*/ 9 w 10"/>
                          <a:gd name="T35" fmla="*/ 2436 h 3511"/>
                          <a:gd name="T36" fmla="*/ 8 w 10"/>
                          <a:gd name="T37" fmla="*/ 2487 h 3511"/>
                          <a:gd name="T38" fmla="*/ 7 w 10"/>
                          <a:gd name="T39" fmla="*/ 2522 h 3511"/>
                          <a:gd name="T40" fmla="*/ 8 w 10"/>
                          <a:gd name="T41" fmla="*/ 2727 h 3511"/>
                          <a:gd name="T42" fmla="*/ 9 w 10"/>
                          <a:gd name="T43" fmla="*/ 2824 h 3511"/>
                          <a:gd name="T44" fmla="*/ 9 w 10"/>
                          <a:gd name="T45" fmla="*/ 2915 h 3511"/>
                          <a:gd name="T46" fmla="*/ 10 w 10"/>
                          <a:gd name="T47" fmla="*/ 2998 h 3511"/>
                          <a:gd name="T48" fmla="*/ 10 w 10"/>
                          <a:gd name="T49" fmla="*/ 3109 h 3511"/>
                          <a:gd name="T50" fmla="*/ 9 w 10"/>
                          <a:gd name="T51" fmla="*/ 3218 h 3511"/>
                          <a:gd name="T52" fmla="*/ 10 w 10"/>
                          <a:gd name="T53" fmla="*/ 3268 h 3511"/>
                          <a:gd name="T54" fmla="*/ 8 w 10"/>
                          <a:gd name="T55" fmla="*/ 3310 h 3511"/>
                          <a:gd name="T56" fmla="*/ 8 w 10"/>
                          <a:gd name="T57" fmla="*/ 3324 h 3511"/>
                          <a:gd name="T58" fmla="*/ 9 w 10"/>
                          <a:gd name="T59" fmla="*/ 3434 h 3511"/>
                          <a:gd name="T60" fmla="*/ 9 w 10"/>
                          <a:gd name="T61" fmla="*/ 3442 h 3511"/>
                          <a:gd name="T62" fmla="*/ 9 w 10"/>
                          <a:gd name="T63" fmla="*/ 3472 h 3511"/>
                          <a:gd name="T64" fmla="*/ 7 w 10"/>
                          <a:gd name="T65" fmla="*/ 3501 h 3511"/>
                          <a:gd name="T66" fmla="*/ 4 w 10"/>
                          <a:gd name="T67" fmla="*/ 3510 h 3511"/>
                          <a:gd name="T68" fmla="*/ 1 w 10"/>
                          <a:gd name="T69" fmla="*/ 3501 h 3511"/>
                          <a:gd name="T70" fmla="*/ 3 w 10"/>
                          <a:gd name="T71" fmla="*/ 3491 h 3511"/>
                          <a:gd name="T72" fmla="*/ 4 w 10"/>
                          <a:gd name="T73" fmla="*/ 3490 h 3511"/>
                          <a:gd name="T74" fmla="*/ 7 w 10"/>
                          <a:gd name="T75" fmla="*/ 3463 h 3511"/>
                          <a:gd name="T76" fmla="*/ 5 w 10"/>
                          <a:gd name="T77" fmla="*/ 3452 h 3511"/>
                          <a:gd name="T78" fmla="*/ 7 w 10"/>
                          <a:gd name="T79" fmla="*/ 3448 h 3511"/>
                          <a:gd name="T80" fmla="*/ 4 w 10"/>
                          <a:gd name="T81" fmla="*/ 3419 h 3511"/>
                          <a:gd name="T82" fmla="*/ 4 w 10"/>
                          <a:gd name="T83" fmla="*/ 3324 h 3511"/>
                          <a:gd name="T84" fmla="*/ 5 w 10"/>
                          <a:gd name="T85" fmla="*/ 2917 h 3511"/>
                          <a:gd name="T86" fmla="*/ 5 w 10"/>
                          <a:gd name="T87" fmla="*/ 2569 h 3511"/>
                          <a:gd name="T88" fmla="*/ 4 w 10"/>
                          <a:gd name="T89" fmla="*/ 2224 h 3511"/>
                          <a:gd name="T90" fmla="*/ 4 w 10"/>
                          <a:gd name="T91" fmla="*/ 1729 h 3511"/>
                          <a:gd name="T92" fmla="*/ 3 w 10"/>
                          <a:gd name="T93" fmla="*/ 1370 h 3511"/>
                          <a:gd name="T94" fmla="*/ 3 w 10"/>
                          <a:gd name="T95" fmla="*/ 1320 h 3511"/>
                          <a:gd name="T96" fmla="*/ 1 w 10"/>
                          <a:gd name="T97" fmla="*/ 962 h 3511"/>
                          <a:gd name="T98" fmla="*/ 1 w 10"/>
                          <a:gd name="T99" fmla="*/ 560 h 3511"/>
                          <a:gd name="T100" fmla="*/ 1 w 10"/>
                          <a:gd name="T101" fmla="*/ 427 h 3511"/>
                          <a:gd name="T102" fmla="*/ 0 w 10"/>
                          <a:gd name="T103" fmla="*/ 162 h 3511"/>
                          <a:gd name="T104" fmla="*/ 0 w 10"/>
                          <a:gd name="T105" fmla="*/ 59 h 3511"/>
                          <a:gd name="T106" fmla="*/ 1 w 10"/>
                          <a:gd name="T107" fmla="*/ 55 h 3511"/>
                          <a:gd name="T108" fmla="*/ 0 w 10"/>
                          <a:gd name="T109" fmla="*/ 47 h 3511"/>
                          <a:gd name="T110" fmla="*/ 1 w 10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5" y="343"/>
                            </a:lnTo>
                            <a:lnTo>
                              <a:pt x="4" y="353"/>
                            </a:lnTo>
                            <a:lnTo>
                              <a:pt x="5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5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4"/>
                            </a:lnTo>
                            <a:lnTo>
                              <a:pt x="5" y="546"/>
                            </a:lnTo>
                            <a:lnTo>
                              <a:pt x="7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7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7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7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5" y="1003"/>
                            </a:lnTo>
                            <a:lnTo>
                              <a:pt x="5" y="1022"/>
                            </a:lnTo>
                            <a:lnTo>
                              <a:pt x="5" y="1019"/>
                            </a:lnTo>
                            <a:lnTo>
                              <a:pt x="5" y="1048"/>
                            </a:lnTo>
                            <a:lnTo>
                              <a:pt x="5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38"/>
                            </a:lnTo>
                            <a:lnTo>
                              <a:pt x="5" y="1142"/>
                            </a:lnTo>
                            <a:lnTo>
                              <a:pt x="5" y="1147"/>
                            </a:lnTo>
                            <a:lnTo>
                              <a:pt x="7" y="1153"/>
                            </a:lnTo>
                            <a:lnTo>
                              <a:pt x="7" y="1157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7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7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9"/>
                            </a:lnTo>
                            <a:lnTo>
                              <a:pt x="7" y="1732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9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9" y="2322"/>
                            </a:lnTo>
                            <a:lnTo>
                              <a:pt x="9" y="2326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9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9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9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10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10" y="2864"/>
                            </a:lnTo>
                            <a:lnTo>
                              <a:pt x="10" y="2878"/>
                            </a:lnTo>
                            <a:lnTo>
                              <a:pt x="10" y="2894"/>
                            </a:lnTo>
                            <a:lnTo>
                              <a:pt x="8" y="2907"/>
                            </a:lnTo>
                            <a:lnTo>
                              <a:pt x="9" y="2915"/>
                            </a:lnTo>
                            <a:lnTo>
                              <a:pt x="9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10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10" y="3054"/>
                            </a:lnTo>
                            <a:lnTo>
                              <a:pt x="10" y="3073"/>
                            </a:lnTo>
                            <a:lnTo>
                              <a:pt x="10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9" y="3337"/>
                            </a:lnTo>
                            <a:lnTo>
                              <a:pt x="9" y="3387"/>
                            </a:lnTo>
                            <a:lnTo>
                              <a:pt x="9" y="3434"/>
                            </a:lnTo>
                            <a:lnTo>
                              <a:pt x="9" y="3434"/>
                            </a:lnTo>
                            <a:lnTo>
                              <a:pt x="9" y="3433"/>
                            </a:lnTo>
                            <a:lnTo>
                              <a:pt x="8" y="3434"/>
                            </a:lnTo>
                            <a:lnTo>
                              <a:pt x="9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9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5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7" y="2955"/>
                            </a:lnTo>
                            <a:lnTo>
                              <a:pt x="5" y="2917"/>
                            </a:lnTo>
                            <a:lnTo>
                              <a:pt x="5" y="2916"/>
                            </a:lnTo>
                            <a:lnTo>
                              <a:pt x="4" y="2828"/>
                            </a:lnTo>
                            <a:lnTo>
                              <a:pt x="3" y="2742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5" y="2483"/>
                            </a:lnTo>
                            <a:lnTo>
                              <a:pt x="5" y="2404"/>
                            </a:lnTo>
                            <a:lnTo>
                              <a:pt x="4" y="2326"/>
                            </a:lnTo>
                            <a:lnTo>
                              <a:pt x="4" y="2322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5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4" y="1729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1" y="1231"/>
                            </a:lnTo>
                            <a:lnTo>
                              <a:pt x="1" y="1142"/>
                            </a:lnTo>
                            <a:lnTo>
                              <a:pt x="1" y="1138"/>
                            </a:lnTo>
                            <a:lnTo>
                              <a:pt x="1" y="1052"/>
                            </a:lnTo>
                            <a:lnTo>
                              <a:pt x="1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1" y="560"/>
                            </a:lnTo>
                            <a:lnTo>
                              <a:pt x="3" y="560"/>
                            </a:lnTo>
                            <a:lnTo>
                              <a:pt x="1" y="546"/>
                            </a:lnTo>
                            <a:lnTo>
                              <a:pt x="1" y="544"/>
                            </a:lnTo>
                            <a:lnTo>
                              <a:pt x="3" y="503"/>
                            </a:lnTo>
                            <a:lnTo>
                              <a:pt x="3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1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1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1" y="59"/>
                            </a:lnTo>
                            <a:lnTo>
                              <a:pt x="1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1" y="51"/>
                            </a:lnTo>
                            <a:lnTo>
                              <a:pt x="1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1" y="46"/>
                            </a:lnTo>
                            <a:lnTo>
                              <a:pt x="1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6CF8A2A" id="Freeform 93" o:spid="_x0000_s1026" style="position:absolute;margin-left:74.45pt;margin-top:44.9pt;width:1.25pt;height:439.85pt;z-index:-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" path="m10,2552r,2l10,2552r,xm1,r,l1,79r2,77l3,156r-2,1l1,158r2,91l4,339r,-1l4,339r,1l5,343,4,353r1,16l5,385,4,399r,-2l4,397r,l4,402r1,6l4,407r,-1l5,475r,69l5,546r2,78l5,622r,45l7,710,5,709r2,45l7,799r-2,l7,811,5,810r,20l5,849r,20l7,884,5,881r,37l7,956,5,992r,-2l5,989r,l5,1003r,19l5,1019r,29l5,1074r-1,25l5,1124r,9l5,1133r,l5,1136r,2l5,1142r,5l7,1153r,4l7,1160r-2,-2l7,1209r-2,52l7,1311r-2,1l5,1338r,24l5,1389r,70l5,1528r2,68l5,1596r2,67l7,1729r,3l8,1753r,90l8,1934r,-2l8,1932r,2l9,1945r-1,15l8,1978r,1l8,1979r,l8,1978r,l8,2022r,45l8,2066r,-2l8,2088r,-4l9,2322r,4l9,2438r,-2l9,2434r-1,l9,2444r-1,1l9,2466r-1,21l8,2484r,l8,2484r,20l7,2523r,-1l7,2522r2,16l10,2552r-1,58l8,2669r,58l10,2782r-1,4l9,2793r,6l9,2805r,19l9,2844r1,20l10,2878r,16l8,2907r1,8l9,2917r,20l9,2958r,21l9,2976r1,22l9,3020r,19l10,3054r,19l10,3092r,17l9,3198r,l9,3198r,3l9,3209r,9l9,3228r,8l10,3240r-1,11l9,3259r1,9l9,3278r,-1l9,3276r,10l9,3298r-1,12l7,3319r1,-2l8,3317r,l8,3320r,4l8,3328r,2l8,3334r1,3l9,3387r,47l9,3434r,-1l8,3434r1,1l9,3439r,3l9,3444r,2l9,3448r-1,11l9,3472r,l8,3480r,7l7,3498r,1l7,3499r,2l5,3502r2,2l7,3508r-2,2l5,3511r-1,-1l4,3508r-1,-1l3,3507r,-1l1,3503r,-2l1,3497r,-4l1,3489r,-3l1,3490r2,1l3,3493r,-2l3,3490r,l4,3489r,1l4,3490r1,-3l5,3481r,-8l5,3467r2,-4l7,3460r,-1l5,3457r,-1l5,3455r,-3l5,3451r2,l7,3451r,l7,3451r,-3l7,3446r-2,-2l5,3436r-1,-9l4,3417r,2l5,3409,4,3397r,-14l4,3370r,1l4,3324r1,-46l5,3234r2,-92l5,3049r2,-94l5,2917r,-1l4,2828,3,2742r2,-88l5,2614r,-45l4,2525r1,-42l5,2404,4,2326r,-4l4,2224r,-122l4,1981r1,l4,1856r,-124l4,1729r,-58l3,1588r,-85l3,1419r,l3,1370r,-51l3,1320r,l3,1320r,l3,1320r,l1,1231r,-89l1,1138r,-86l1,962,3,796,4,631,3,615r,-20l3,577,1,560r2,l1,546r,-2l3,503r,-40l1,427,1,301,1,177r,-3l,172r,-4l,162r,-7l,144r1,-9l1,128,,94,,59r,l,59r,1l1,59r,-1l1,55r,-2l1,51r,l,51,,50,,47,,45r1,1l1,24,,,,3r1,l1,3,1,2,1,r,xe" fillcolor="#8ed6ef [1300]" strokecolor="#8ed6ef [1300]" strokeweight="0">
              <v:path arrowok="t" o:connecttype="custom" o:connectlocs="1602,0;4806,396187;6408,561663;6408,631672;8011,865565;8011,1128099;8011,1320624;11215,1521104;8011,1626117;8011,1802731;8011,1825006;8011,2006393;8011,2321434;11215,2755807;12817,3077212;12817,3148812;12817,3284057;14419,3875951;12817,3957098;11215,4012786;12817,4338965;14419,4493303;14419,4638094;16021,4770156;16021,4946770;14419,5120201;16021,5199757;12817,5266583;12817,5288859;14419,5463881;14419,5476610;14419,5524344;11215,5570486;6408,5584806;1602,5570486;4806,5554575;6408,5552984;11215,5510024;8011,5492521;11215,5486157;6408,5440015;6408,5288859;8011,4641276;8011,4087569;6408,3538635;6408,2751034;4806,2179825;4806,2100269;1602,1530651;1602,891023;1602,679405;0,257760;0,93876;1602,87511;0,74782;1602,4773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9472" behindDoc="1" locked="0" layoutInCell="1" allowOverlap="1" wp14:anchorId="19C406B7" wp14:editId="104256BA">
              <wp:simplePos x="0" y="0"/>
              <wp:positionH relativeFrom="column">
                <wp:posOffset>951983</wp:posOffset>
              </wp:positionH>
              <wp:positionV relativeFrom="paragraph">
                <wp:posOffset>1205271</wp:posOffset>
              </wp:positionV>
              <wp:extent cx="1603" cy="1592"/>
              <wp:effectExtent l="0" t="0" r="0" b="0"/>
              <wp:wrapNone/>
              <wp:docPr id="94" name="Rectangle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1A94E186" id="Rectangle 94" o:spid="_x0000_s1026" style="position:absolute;margin-left:74.95pt;margin-top:94.9pt;width:.15pt;height:.15pt;z-index:-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" fillcolor="#8ed6ef [1300]" strokecolor="#8ed6ef [1300]" strokeweight="0"/>
          </w:pict>
        </mc:Fallback>
      </mc:AlternateContent>
    </w:r>
    <w:r>
      <w:rPr>
        <w:noProof/>
      </w:rPr>
      <w:drawing>
        <wp:anchor distT="0" distB="0" distL="114300" distR="114300" simplePos="0" relativeHeight="251702784" behindDoc="1" locked="0" layoutInCell="1" allowOverlap="1" wp14:anchorId="5C05D28B" wp14:editId="666B0871">
          <wp:simplePos x="0" y="0"/>
          <wp:positionH relativeFrom="column">
            <wp:posOffset>-38100</wp:posOffset>
          </wp:positionH>
          <wp:positionV relativeFrom="paragraph">
            <wp:posOffset>163830</wp:posOffset>
          </wp:positionV>
          <wp:extent cx="6931025" cy="9144000"/>
          <wp:effectExtent l="0" t="0" r="3175" b="0"/>
          <wp:wrapNone/>
          <wp:docPr id="1" name="Texture" descr="Background Tex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exture" descr="Background Textur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1025" cy="914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1F4352"/>
    <w:multiLevelType w:val="hybridMultilevel"/>
    <w:tmpl w:val="1CF692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MonthEnd" w:val="10/31/2018"/>
    <w:docVar w:name="MonthEndA" w:val="11/30/2018"/>
    <w:docVar w:name="MonthEndB" w:val="9/30/2018"/>
    <w:docVar w:name="MonthStart" w:val="10/1/2018"/>
    <w:docVar w:name="MonthStartA" w:val="11/1/2018"/>
    <w:docVar w:name="MonthStartB" w:val="9/1/2018"/>
  </w:docVars>
  <w:rsids>
    <w:rsidRoot w:val="00B70597"/>
    <w:rsid w:val="000C7341"/>
    <w:rsid w:val="00267EEC"/>
    <w:rsid w:val="002D1E20"/>
    <w:rsid w:val="00304240"/>
    <w:rsid w:val="004C5E9C"/>
    <w:rsid w:val="00503B1A"/>
    <w:rsid w:val="005354D0"/>
    <w:rsid w:val="0053791F"/>
    <w:rsid w:val="00570132"/>
    <w:rsid w:val="005D4CF4"/>
    <w:rsid w:val="005E3E79"/>
    <w:rsid w:val="006F135C"/>
    <w:rsid w:val="00737056"/>
    <w:rsid w:val="00786FD0"/>
    <w:rsid w:val="007B74FB"/>
    <w:rsid w:val="007C27FF"/>
    <w:rsid w:val="0092456E"/>
    <w:rsid w:val="00961F63"/>
    <w:rsid w:val="009B25FC"/>
    <w:rsid w:val="00A0585E"/>
    <w:rsid w:val="00B25B6F"/>
    <w:rsid w:val="00B70597"/>
    <w:rsid w:val="00BC1258"/>
    <w:rsid w:val="00C95B21"/>
    <w:rsid w:val="00DA7275"/>
    <w:rsid w:val="00E87F40"/>
    <w:rsid w:val="00EA1E49"/>
    <w:rsid w:val="00F90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F4A69F"/>
  <w15:docId w15:val="{60ECAB6A-1164-4B8A-A61B-7F619A033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11607C" w:themeColor="accent1" w:themeShade="BF"/>
        <w:sz w:val="18"/>
        <w:szCs w:val="18"/>
        <w:lang w:val="en-US" w:eastAsia="en-US" w:bidi="ar-SA"/>
      </w:rPr>
    </w:rPrDefault>
    <w:pPrDefault>
      <w:pPr>
        <w:spacing w:after="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keepNext/>
      <w:keepLines/>
      <w:spacing w:before="440" w:after="400"/>
      <w:ind w:left="72" w:right="72"/>
      <w:outlineLvl w:val="0"/>
    </w:pPr>
    <w:rPr>
      <w:rFonts w:eastAsiaTheme="minorEastAsia" w:cstheme="majorBidi"/>
      <w:b/>
      <w:caps/>
      <w:sz w:val="3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36"/>
    <w:unhideWhenUsed/>
    <w:qFormat/>
    <w:pPr>
      <w:spacing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Days">
    <w:name w:val="Days"/>
    <w:basedOn w:val="Normal"/>
    <w:uiPriority w:val="1"/>
    <w:qFormat/>
    <w:pPr>
      <w:spacing w:after="0"/>
      <w:jc w:val="center"/>
    </w:pPr>
    <w:rPr>
      <w:b/>
      <w:caps/>
      <w:color w:val="FFFFFF" w:themeColor="background1"/>
      <w:sz w:val="24"/>
    </w:rPr>
  </w:style>
  <w:style w:type="paragraph" w:customStyle="1" w:styleId="Dates">
    <w:name w:val="Dates"/>
    <w:basedOn w:val="Normal"/>
    <w:uiPriority w:val="2"/>
    <w:qFormat/>
    <w:pPr>
      <w:jc w:val="right"/>
    </w:pPr>
    <w:rPr>
      <w:b/>
    </w:rPr>
  </w:style>
  <w:style w:type="paragraph" w:customStyle="1" w:styleId="Notes">
    <w:name w:val="Notes"/>
    <w:basedOn w:val="Normal"/>
    <w:uiPriority w:val="10"/>
    <w:qFormat/>
    <w:pPr>
      <w:spacing w:after="20" w:line="552" w:lineRule="auto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onth">
    <w:name w:val="Month"/>
    <w:basedOn w:val="Normal"/>
    <w:uiPriority w:val="3"/>
    <w:qFormat/>
    <w:pPr>
      <w:spacing w:before="120"/>
      <w:jc w:val="center"/>
    </w:pPr>
    <w:rPr>
      <w:rFonts w:asciiTheme="majorHAnsi" w:hAnsiTheme="majorHAnsi"/>
      <w:b/>
      <w:caps/>
      <w:spacing w:val="-10"/>
      <w:sz w:val="80"/>
      <w:szCs w:val="80"/>
    </w:rPr>
  </w:style>
  <w:style w:type="paragraph" w:customStyle="1" w:styleId="Year">
    <w:name w:val="Year"/>
    <w:basedOn w:val="Normal"/>
    <w:uiPriority w:val="4"/>
    <w:qFormat/>
    <w:pPr>
      <w:spacing w:after="480"/>
      <w:ind w:right="605"/>
      <w:jc w:val="right"/>
    </w:pPr>
    <w:rPr>
      <w:rFonts w:asciiTheme="majorHAnsi" w:hAnsiTheme="majorHAnsi"/>
      <w:b/>
      <w:sz w:val="48"/>
      <w:szCs w:val="52"/>
    </w:rPr>
  </w:style>
  <w:style w:type="paragraph" w:customStyle="1" w:styleId="Off-MonthDates">
    <w:name w:val="Off-Month Dates"/>
    <w:basedOn w:val="Normal"/>
    <w:uiPriority w:val="5"/>
    <w:qFormat/>
    <w:pPr>
      <w:ind w:left="29" w:right="29"/>
      <w:jc w:val="center"/>
    </w:pPr>
    <w:rPr>
      <w:b/>
      <w:sz w:val="26"/>
      <w:szCs w:val="26"/>
    </w:rPr>
  </w:style>
  <w:style w:type="paragraph" w:customStyle="1" w:styleId="Off-Months">
    <w:name w:val="Off-Months"/>
    <w:basedOn w:val="Normal"/>
    <w:uiPriority w:val="5"/>
    <w:qFormat/>
    <w:pPr>
      <w:spacing w:after="0" w:line="220" w:lineRule="exact"/>
      <w:ind w:left="72" w:right="72"/>
      <w:jc w:val="right"/>
    </w:pPr>
    <w:rPr>
      <w:b/>
      <w:caps/>
      <w:color w:val="FFFFFF" w:themeColor="background1"/>
      <w:sz w:val="24"/>
      <w:szCs w:val="24"/>
    </w:rPr>
  </w:style>
  <w:style w:type="paragraph" w:customStyle="1" w:styleId="Off-MonthYears">
    <w:name w:val="Off-Month Years"/>
    <w:basedOn w:val="Normal"/>
    <w:uiPriority w:val="6"/>
    <w:qFormat/>
    <w:pPr>
      <w:spacing w:after="0" w:line="220" w:lineRule="exact"/>
      <w:jc w:val="center"/>
    </w:pPr>
    <w:rPr>
      <w:b/>
      <w:color w:val="0B4053" w:themeColor="accent1" w:themeShade="8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Title">
    <w:name w:val="Title"/>
    <w:basedOn w:val="Normal"/>
    <w:link w:val="TitleChar"/>
    <w:uiPriority w:val="10"/>
    <w:semiHidden/>
    <w:qFormat/>
    <w:pPr>
      <w:spacing w:after="0"/>
      <w:contextualSpacing/>
    </w:pPr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customStyle="1" w:styleId="Days-dark">
    <w:name w:val="Days-dark"/>
    <w:basedOn w:val="Normal"/>
    <w:uiPriority w:val="1"/>
    <w:qFormat/>
    <w:pPr>
      <w:spacing w:after="0"/>
      <w:jc w:val="center"/>
    </w:pPr>
    <w:rPr>
      <w:b/>
      <w:caps/>
      <w:color w:val="0B4053" w:themeColor="accent1" w:themeShade="80"/>
      <w:sz w:val="24"/>
    </w:rPr>
  </w:style>
  <w:style w:type="character" w:customStyle="1" w:styleId="TitleChar">
    <w:name w:val="Title Char"/>
    <w:basedOn w:val="DefaultParagraphFont"/>
    <w:link w:val="Title"/>
    <w:uiPriority w:val="10"/>
    <w:semiHidden/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pPr>
      <w:numPr>
        <w:ilvl w:val="1"/>
      </w:numPr>
      <w:spacing w:after="160"/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color w:val="5A5A5A" w:themeColor="text1" w:themeTint="A5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Pr>
      <w:rFonts w:eastAsiaTheme="minorEastAsia" w:cstheme="majorBidi"/>
      <w:b/>
      <w:caps/>
      <w:sz w:val="36"/>
      <w:szCs w:val="32"/>
    </w:rPr>
  </w:style>
  <w:style w:type="paragraph" w:styleId="ListParagraph">
    <w:name w:val="List Paragraph"/>
    <w:basedOn w:val="Normal"/>
    <w:uiPriority w:val="34"/>
    <w:qFormat/>
    <w:rsid w:val="0053791F"/>
    <w:pPr>
      <w:spacing w:after="160" w:line="259" w:lineRule="auto"/>
      <w:ind w:left="720"/>
      <w:contextualSpacing/>
    </w:pPr>
    <w:rPr>
      <w:color w:val="auto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neufang\AppData\Roaming\Microsoft\Templates\Academic%20calendar%20(one%20month,%20any%20year,%20Sunday%20start).dotm" TargetMode="External"/></Relationships>
</file>

<file path=word/theme/theme1.xml><?xml version="1.0" encoding="utf-8"?>
<a:theme xmlns:a="http://schemas.openxmlformats.org/drawingml/2006/main" name="Academic Calendar">
  <a:themeElements>
    <a:clrScheme name="Academic Calendar">
      <a:dk1>
        <a:sysClr val="windowText" lastClr="000000"/>
      </a:dk1>
      <a:lt1>
        <a:sysClr val="window" lastClr="FFFFFF"/>
      </a:lt1>
      <a:dk2>
        <a:srgbClr val="8F2950"/>
      </a:dk2>
      <a:lt2>
        <a:srgbClr val="DCEED2"/>
      </a:lt2>
      <a:accent1>
        <a:srgbClr val="1782A6"/>
      </a:accent1>
      <a:accent2>
        <a:srgbClr val="C9DA2A"/>
      </a:accent2>
      <a:accent3>
        <a:srgbClr val="3ADDB6"/>
      </a:accent3>
      <a:accent4>
        <a:srgbClr val="EB983F"/>
      </a:accent4>
      <a:accent5>
        <a:srgbClr val="C674E0"/>
      </a:accent5>
      <a:accent6>
        <a:srgbClr val="4BE09D"/>
      </a:accent6>
      <a:hlink>
        <a:srgbClr val="262626"/>
      </a:hlink>
      <a:folHlink>
        <a:srgbClr val="7F7F7F"/>
      </a:folHlink>
    </a:clrScheme>
    <a:fontScheme name="Calendar">
      <a:majorFont>
        <a:latin typeface="Century Gothic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Academic calendar (one month, any year, Sunday start)</Template>
  <TotalTime>0</TotalTime>
  <Pages>2</Pages>
  <Words>1073</Words>
  <Characters>6120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keywords/>
  <cp:lastModifiedBy>Sheri Neufang</cp:lastModifiedBy>
  <cp:revision>2</cp:revision>
  <cp:lastPrinted>2018-09-21T18:21:00Z</cp:lastPrinted>
  <dcterms:created xsi:type="dcterms:W3CDTF">2018-09-21T18:21:00Z</dcterms:created>
  <dcterms:modified xsi:type="dcterms:W3CDTF">2018-09-21T18:21:00Z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v-shbahu@microsoft.com</vt:lpwstr>
  </property>
  <property fmtid="{D5CDD505-2E9C-101B-9397-08002B2CF9AE}" pid="5" name="MSIP_Label_f42aa342-8706-4288-bd11-ebb85995028c_SetDate">
    <vt:lpwstr>2018-05-07T07:18:18.2076160Z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</Properties>
</file>